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65187" w14:textId="77777777" w:rsidR="00FB7F50" w:rsidRPr="002245BE" w:rsidRDefault="00754DE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54DE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54DE4">
        <w:rPr>
          <w:sz w:val="22"/>
          <w:szCs w:val="22"/>
        </w:rPr>
        <w:t>2023-07-28</w:t>
      </w:r>
    </w:p>
    <w:p w14:paraId="4D0277E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2BF3DF9" w14:textId="77777777" w:rsidR="00754DE4" w:rsidRPr="00754DE4" w:rsidRDefault="00754DE4" w:rsidP="00FB7F50">
      <w:pPr>
        <w:spacing w:after="40"/>
        <w:rPr>
          <w:b/>
          <w:bCs/>
          <w:sz w:val="22"/>
          <w:szCs w:val="22"/>
        </w:rPr>
      </w:pPr>
      <w:r w:rsidRPr="00754DE4">
        <w:rPr>
          <w:b/>
          <w:bCs/>
          <w:sz w:val="22"/>
          <w:szCs w:val="22"/>
        </w:rPr>
        <w:t>Akademia Górniczo - Hutnicza</w:t>
      </w:r>
    </w:p>
    <w:p w14:paraId="2DB95DDD" w14:textId="77777777" w:rsidR="00754DE4" w:rsidRPr="00754DE4" w:rsidRDefault="00754DE4" w:rsidP="00FB7F50">
      <w:pPr>
        <w:spacing w:after="40"/>
        <w:rPr>
          <w:b/>
          <w:bCs/>
          <w:sz w:val="22"/>
          <w:szCs w:val="22"/>
        </w:rPr>
      </w:pPr>
      <w:r w:rsidRPr="00754DE4">
        <w:rPr>
          <w:b/>
          <w:bCs/>
          <w:sz w:val="22"/>
          <w:szCs w:val="22"/>
        </w:rPr>
        <w:t>im. Stanisława Staszica w Krakowie</w:t>
      </w:r>
    </w:p>
    <w:p w14:paraId="3B52AA0C" w14:textId="77777777" w:rsidR="00FB7F50" w:rsidRPr="002245BE" w:rsidRDefault="00754DE4" w:rsidP="00FB7F50">
      <w:pPr>
        <w:spacing w:after="40"/>
        <w:rPr>
          <w:b/>
          <w:bCs/>
          <w:sz w:val="22"/>
          <w:szCs w:val="22"/>
        </w:rPr>
      </w:pPr>
      <w:r w:rsidRPr="00754DE4">
        <w:rPr>
          <w:b/>
          <w:bCs/>
          <w:sz w:val="22"/>
          <w:szCs w:val="22"/>
        </w:rPr>
        <w:t>Dział Zamówień Publicznych</w:t>
      </w:r>
    </w:p>
    <w:p w14:paraId="6D526220" w14:textId="77777777" w:rsidR="00FB7F50" w:rsidRPr="002245BE" w:rsidRDefault="00754DE4" w:rsidP="00FB7F50">
      <w:pPr>
        <w:rPr>
          <w:sz w:val="22"/>
          <w:szCs w:val="22"/>
        </w:rPr>
      </w:pPr>
      <w:r w:rsidRPr="00754DE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54DE4">
        <w:rPr>
          <w:sz w:val="22"/>
          <w:szCs w:val="22"/>
        </w:rPr>
        <w:t>30</w:t>
      </w:r>
    </w:p>
    <w:p w14:paraId="0C8B68AE" w14:textId="77777777" w:rsidR="00FB7F50" w:rsidRPr="002245BE" w:rsidRDefault="00754DE4" w:rsidP="00FB7F50">
      <w:pPr>
        <w:rPr>
          <w:sz w:val="22"/>
          <w:szCs w:val="22"/>
        </w:rPr>
      </w:pPr>
      <w:r w:rsidRPr="00754DE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54DE4">
        <w:rPr>
          <w:sz w:val="22"/>
          <w:szCs w:val="22"/>
        </w:rPr>
        <w:t>Kraków</w:t>
      </w:r>
    </w:p>
    <w:p w14:paraId="5B3B82D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5179C0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54DE4" w:rsidRPr="00607F9B" w14:paraId="2917B016" w14:textId="77777777" w:rsidTr="00AD527C">
        <w:trPr>
          <w:trHeight w:val="638"/>
        </w:trPr>
        <w:tc>
          <w:tcPr>
            <w:tcW w:w="959" w:type="dxa"/>
            <w:shd w:val="clear" w:color="auto" w:fill="auto"/>
          </w:tcPr>
          <w:p w14:paraId="45CA2A56" w14:textId="77777777" w:rsidR="00754DE4" w:rsidRPr="00607F9B" w:rsidRDefault="00754DE4" w:rsidP="00AD527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7C704FF" w14:textId="25C3EAF2" w:rsidR="00754DE4" w:rsidRPr="00607F9B" w:rsidRDefault="00754DE4" w:rsidP="00AD527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54DE4">
              <w:rPr>
                <w:sz w:val="22"/>
                <w:szCs w:val="22"/>
              </w:rPr>
              <w:t>przetarg</w:t>
            </w:r>
            <w:r w:rsidR="00A33FE3">
              <w:rPr>
                <w:sz w:val="22"/>
                <w:szCs w:val="22"/>
              </w:rPr>
              <w:t>u</w:t>
            </w:r>
            <w:r w:rsidRPr="00754DE4">
              <w:rPr>
                <w:sz w:val="22"/>
                <w:szCs w:val="22"/>
              </w:rPr>
              <w:t xml:space="preserve"> nieograniczon</w:t>
            </w:r>
            <w:r w:rsidR="00A33FE3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54DE4">
              <w:rPr>
                <w:b/>
                <w:bCs/>
                <w:sz w:val="22"/>
                <w:szCs w:val="22"/>
              </w:rPr>
              <w:t>Dostaw</w:t>
            </w:r>
            <w:r w:rsidR="00A33FE3">
              <w:rPr>
                <w:b/>
                <w:bCs/>
                <w:sz w:val="22"/>
                <w:szCs w:val="22"/>
              </w:rPr>
              <w:t>ę</w:t>
            </w:r>
            <w:r w:rsidRPr="00754DE4">
              <w:rPr>
                <w:b/>
                <w:bCs/>
                <w:sz w:val="22"/>
                <w:szCs w:val="22"/>
              </w:rPr>
              <w:t xml:space="preserve"> licencji </w:t>
            </w:r>
            <w:proofErr w:type="spellStart"/>
            <w:r w:rsidRPr="00754DE4">
              <w:rPr>
                <w:b/>
                <w:bCs/>
                <w:sz w:val="22"/>
                <w:szCs w:val="22"/>
              </w:rPr>
              <w:t>oprogramowań</w:t>
            </w:r>
            <w:proofErr w:type="spellEnd"/>
            <w:r w:rsidRPr="00754DE4">
              <w:rPr>
                <w:b/>
                <w:bCs/>
                <w:sz w:val="22"/>
                <w:szCs w:val="22"/>
              </w:rPr>
              <w:t xml:space="preserve">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54DE4">
              <w:rPr>
                <w:b/>
                <w:sz w:val="22"/>
                <w:szCs w:val="22"/>
              </w:rPr>
              <w:t>KC-zp.272-338/23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CCB02C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54DE4" w14:paraId="0E8E8A4E" w14:textId="77777777" w:rsidTr="00AD527C">
        <w:trPr>
          <w:cantSplit/>
        </w:trPr>
        <w:tc>
          <w:tcPr>
            <w:tcW w:w="10150" w:type="dxa"/>
          </w:tcPr>
          <w:p w14:paraId="63373EE6" w14:textId="77777777" w:rsidR="00754DE4" w:rsidRPr="00D26ED6" w:rsidRDefault="00754DE4" w:rsidP="00AD527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54DE4">
              <w:rPr>
                <w:b/>
                <w:sz w:val="22"/>
                <w:szCs w:val="22"/>
              </w:rPr>
              <w:t>PROGRESS Systemy Komputerowe Sp. z o.o.</w:t>
            </w:r>
          </w:p>
          <w:p w14:paraId="5974E1E2" w14:textId="77777777" w:rsidR="00754DE4" w:rsidRPr="009F0E5C" w:rsidRDefault="00754DE4" w:rsidP="00AD527C">
            <w:pPr>
              <w:jc w:val="both"/>
              <w:rPr>
                <w:bCs/>
                <w:sz w:val="22"/>
                <w:szCs w:val="22"/>
              </w:rPr>
            </w:pPr>
            <w:r w:rsidRPr="00754DE4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4DE4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40A7D41" w14:textId="77777777" w:rsidR="00754DE4" w:rsidRPr="009F0E5C" w:rsidRDefault="00754DE4" w:rsidP="00AD527C">
            <w:pPr>
              <w:jc w:val="both"/>
              <w:rPr>
                <w:bCs/>
                <w:sz w:val="22"/>
                <w:szCs w:val="22"/>
              </w:rPr>
            </w:pPr>
            <w:r w:rsidRPr="00754DE4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4DE4">
              <w:rPr>
                <w:bCs/>
                <w:sz w:val="22"/>
                <w:szCs w:val="22"/>
              </w:rPr>
              <w:t>Kraków</w:t>
            </w:r>
          </w:p>
          <w:p w14:paraId="517424DE" w14:textId="77777777" w:rsidR="00754DE4" w:rsidRPr="00D26ED6" w:rsidRDefault="00754DE4" w:rsidP="00AD52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FB73508" w14:textId="2174BF62" w:rsidR="00754DE4" w:rsidRPr="00D26ED6" w:rsidRDefault="00754DE4" w:rsidP="00AD527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54DE4">
              <w:rPr>
                <w:sz w:val="22"/>
                <w:szCs w:val="22"/>
              </w:rPr>
              <w:t>Dostaw</w:t>
            </w:r>
            <w:r w:rsidR="00A33FE3">
              <w:rPr>
                <w:sz w:val="22"/>
                <w:szCs w:val="22"/>
              </w:rPr>
              <w:t>ę</w:t>
            </w:r>
            <w:r w:rsidRPr="00754DE4">
              <w:rPr>
                <w:sz w:val="22"/>
                <w:szCs w:val="22"/>
              </w:rPr>
              <w:t xml:space="preserve"> licencji </w:t>
            </w:r>
            <w:proofErr w:type="spellStart"/>
            <w:r w:rsidRPr="00754DE4">
              <w:rPr>
                <w:sz w:val="22"/>
                <w:szCs w:val="22"/>
              </w:rPr>
              <w:t>oprogramowań</w:t>
            </w:r>
            <w:proofErr w:type="spellEnd"/>
            <w:r w:rsidRPr="00754DE4">
              <w:rPr>
                <w:sz w:val="22"/>
                <w:szCs w:val="22"/>
              </w:rPr>
              <w:t xml:space="preserve"> dla jednostek AGH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54DE4">
              <w:rPr>
                <w:b/>
                <w:sz w:val="22"/>
                <w:szCs w:val="22"/>
              </w:rPr>
              <w:t>172 741.20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27A72AF" w14:textId="77777777" w:rsidR="00754DE4" w:rsidRDefault="00754DE4" w:rsidP="00AD527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D5C86F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15319466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1B16C4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E94618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D6F0BB5" w14:textId="77777777" w:rsidR="002B6761" w:rsidRPr="008567C7" w:rsidRDefault="00754DE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4DE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820DC1F" w14:textId="77777777" w:rsidR="002B6761" w:rsidRPr="008567C7" w:rsidRDefault="00754DE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4DE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 cząstkowego</w:t>
            </w:r>
          </w:p>
        </w:tc>
        <w:tc>
          <w:tcPr>
            <w:tcW w:w="1134" w:type="dxa"/>
            <w:vAlign w:val="center"/>
          </w:tcPr>
          <w:p w14:paraId="2FA9620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022C5C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109C98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F84BA9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1F6694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54DE4" w:rsidRPr="008567C7" w14:paraId="748796C9" w14:textId="77777777" w:rsidTr="00AD527C">
        <w:tc>
          <w:tcPr>
            <w:tcW w:w="709" w:type="dxa"/>
            <w:vAlign w:val="center"/>
          </w:tcPr>
          <w:p w14:paraId="2A16CB2C" w14:textId="77777777" w:rsidR="00754DE4" w:rsidRPr="008567C7" w:rsidRDefault="00754DE4" w:rsidP="00AD52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DE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77D20B7" w14:textId="77777777" w:rsidR="00754DE4" w:rsidRPr="002B6761" w:rsidRDefault="00754DE4" w:rsidP="00AD527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54DE4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265CDC22" w14:textId="77777777" w:rsidR="00754DE4" w:rsidRPr="008567C7" w:rsidRDefault="00754DE4" w:rsidP="00AD527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4DE4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4DE4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375BB0C" w14:textId="77777777" w:rsidR="00754DE4" w:rsidRPr="001B7815" w:rsidRDefault="00754DE4" w:rsidP="00AD527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4DE4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4DE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6695AC20" w14:textId="77777777" w:rsidR="00754DE4" w:rsidRPr="008567C7" w:rsidRDefault="00754DE4" w:rsidP="00AD52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DE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6F92FA1" w14:textId="77777777" w:rsidR="00754DE4" w:rsidRPr="008567C7" w:rsidRDefault="00754DE4" w:rsidP="00AD52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DE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0A4EB75" w14:textId="77777777" w:rsidR="00754DE4" w:rsidRPr="008567C7" w:rsidRDefault="00754DE4" w:rsidP="00AD52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1E9DBA6" w14:textId="77777777" w:rsidR="00754DE4" w:rsidRPr="008567C7" w:rsidRDefault="00754DE4" w:rsidP="00AD52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39C1167" w14:textId="77777777" w:rsidR="00754DE4" w:rsidRPr="008567C7" w:rsidRDefault="00754DE4" w:rsidP="00AD52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5544256" w14:textId="77777777" w:rsidR="00754DE4" w:rsidRPr="008567C7" w:rsidRDefault="00754DE4" w:rsidP="00AD52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C81A443" w14:textId="77777777" w:rsidR="00754DE4" w:rsidRPr="008567C7" w:rsidRDefault="00754DE4" w:rsidP="00AD52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DE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54DE4" w:rsidRPr="008567C7" w14:paraId="45CE8516" w14:textId="77777777" w:rsidTr="00AD527C">
        <w:tc>
          <w:tcPr>
            <w:tcW w:w="709" w:type="dxa"/>
            <w:vAlign w:val="center"/>
          </w:tcPr>
          <w:p w14:paraId="10B08985" w14:textId="77777777" w:rsidR="00754DE4" w:rsidRPr="008567C7" w:rsidRDefault="00754DE4" w:rsidP="00AD52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DE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F986764" w14:textId="77777777" w:rsidR="00754DE4" w:rsidRPr="002B6761" w:rsidRDefault="00754DE4" w:rsidP="00AD527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54DE4">
              <w:rPr>
                <w:rFonts w:ascii="Times New Roman" w:hAnsi="Times New Roman" w:cs="Times New Roman"/>
                <w:b/>
                <w:sz w:val="18"/>
                <w:szCs w:val="18"/>
              </w:rPr>
              <w:t>EUPOL Paweł Owczarzak</w:t>
            </w:r>
          </w:p>
          <w:p w14:paraId="74C34A61" w14:textId="77777777" w:rsidR="00754DE4" w:rsidRPr="008567C7" w:rsidRDefault="00754DE4" w:rsidP="00AD527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4DE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Lecha </w:t>
            </w:r>
            <w:proofErr w:type="spellStart"/>
            <w:r w:rsidRPr="00754DE4">
              <w:rPr>
                <w:rFonts w:ascii="Times New Roman" w:hAnsi="Times New Roman" w:cs="Times New Roman"/>
                <w:bCs/>
                <w:sz w:val="18"/>
                <w:szCs w:val="18"/>
              </w:rPr>
              <w:t>Palinkiewicza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4DE4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3097064" w14:textId="77777777" w:rsidR="00754DE4" w:rsidRPr="001B7815" w:rsidRDefault="00754DE4" w:rsidP="00AD527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4DE4">
              <w:rPr>
                <w:rFonts w:ascii="Times New Roman" w:hAnsi="Times New Roman" w:cs="Times New Roman"/>
                <w:bCs/>
                <w:sz w:val="18"/>
                <w:szCs w:val="18"/>
              </w:rPr>
              <w:t>63-000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4DE4">
              <w:rPr>
                <w:rFonts w:ascii="Times New Roman" w:hAnsi="Times New Roman" w:cs="Times New Roman"/>
                <w:bCs/>
                <w:sz w:val="18"/>
                <w:szCs w:val="18"/>
              </w:rPr>
              <w:t>Środa Wielkopolska</w:t>
            </w:r>
          </w:p>
        </w:tc>
        <w:tc>
          <w:tcPr>
            <w:tcW w:w="1134" w:type="dxa"/>
            <w:vAlign w:val="center"/>
          </w:tcPr>
          <w:p w14:paraId="1C295744" w14:textId="77777777" w:rsidR="00754DE4" w:rsidRPr="008567C7" w:rsidRDefault="00754DE4" w:rsidP="00AD52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DE4">
              <w:rPr>
                <w:rFonts w:ascii="Times New Roman" w:hAnsi="Times New Roman" w:cs="Times New Roman"/>
                <w:sz w:val="18"/>
                <w:szCs w:val="18"/>
              </w:rPr>
              <w:t xml:space="preserve">  58,31</w:t>
            </w:r>
          </w:p>
        </w:tc>
        <w:tc>
          <w:tcPr>
            <w:tcW w:w="1134" w:type="dxa"/>
            <w:vAlign w:val="center"/>
          </w:tcPr>
          <w:p w14:paraId="79058240" w14:textId="77777777" w:rsidR="00754DE4" w:rsidRPr="008567C7" w:rsidRDefault="00754DE4" w:rsidP="00AD52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DE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362CB15" w14:textId="77777777" w:rsidR="00754DE4" w:rsidRPr="008567C7" w:rsidRDefault="00754DE4" w:rsidP="00AD52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015CBF4" w14:textId="77777777" w:rsidR="00754DE4" w:rsidRPr="008567C7" w:rsidRDefault="00754DE4" w:rsidP="00AD52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F3E3BFD" w14:textId="77777777" w:rsidR="00754DE4" w:rsidRPr="008567C7" w:rsidRDefault="00754DE4" w:rsidP="00AD52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1902569" w14:textId="77777777" w:rsidR="00754DE4" w:rsidRPr="008567C7" w:rsidRDefault="00754DE4" w:rsidP="00AD52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1F81872" w14:textId="77777777" w:rsidR="00754DE4" w:rsidRPr="008567C7" w:rsidRDefault="00754DE4" w:rsidP="00AD52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DE4">
              <w:rPr>
                <w:rFonts w:ascii="Times New Roman" w:hAnsi="Times New Roman" w:cs="Times New Roman"/>
                <w:sz w:val="18"/>
                <w:szCs w:val="18"/>
              </w:rPr>
              <w:t xml:space="preserve">  98,31</w:t>
            </w:r>
          </w:p>
        </w:tc>
      </w:tr>
      <w:tr w:rsidR="00754DE4" w:rsidRPr="008567C7" w14:paraId="19E7D662" w14:textId="77777777" w:rsidTr="00AD527C">
        <w:tc>
          <w:tcPr>
            <w:tcW w:w="709" w:type="dxa"/>
            <w:vAlign w:val="center"/>
          </w:tcPr>
          <w:p w14:paraId="1ED47543" w14:textId="77777777" w:rsidR="00754DE4" w:rsidRPr="008567C7" w:rsidRDefault="00754DE4" w:rsidP="00AD52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DE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57A33DC4" w14:textId="77777777" w:rsidR="00754DE4" w:rsidRPr="002B6761" w:rsidRDefault="00754DE4" w:rsidP="00AD527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54DE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NKK SYSTEM Nowak, Kukułka, </w:t>
            </w:r>
            <w:proofErr w:type="spellStart"/>
            <w:r w:rsidRPr="00754DE4">
              <w:rPr>
                <w:rFonts w:ascii="Times New Roman" w:hAnsi="Times New Roman" w:cs="Times New Roman"/>
                <w:b/>
                <w:sz w:val="18"/>
                <w:szCs w:val="18"/>
              </w:rPr>
              <w:t>Kornijasz</w:t>
            </w:r>
            <w:proofErr w:type="spellEnd"/>
            <w:r w:rsidRPr="00754DE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Jawna</w:t>
            </w:r>
          </w:p>
          <w:p w14:paraId="2C856B69" w14:textId="77777777" w:rsidR="00754DE4" w:rsidRPr="008567C7" w:rsidRDefault="00754DE4" w:rsidP="00AD527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4DE4">
              <w:rPr>
                <w:rFonts w:ascii="Times New Roman" w:hAnsi="Times New Roman" w:cs="Times New Roman"/>
                <w:bCs/>
                <w:sz w:val="18"/>
                <w:szCs w:val="18"/>
              </w:rPr>
              <w:t>ul. 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4DE4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5766181" w14:textId="77777777" w:rsidR="00754DE4" w:rsidRPr="001B7815" w:rsidRDefault="00754DE4" w:rsidP="00AD527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4DE4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4DE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79875AD7" w14:textId="77777777" w:rsidR="00754DE4" w:rsidRPr="008567C7" w:rsidRDefault="00754DE4" w:rsidP="00AD52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DE4">
              <w:rPr>
                <w:rFonts w:ascii="Times New Roman" w:hAnsi="Times New Roman" w:cs="Times New Roman"/>
                <w:sz w:val="18"/>
                <w:szCs w:val="18"/>
              </w:rPr>
              <w:t xml:space="preserve">  43,35</w:t>
            </w:r>
          </w:p>
        </w:tc>
        <w:tc>
          <w:tcPr>
            <w:tcW w:w="1134" w:type="dxa"/>
            <w:vAlign w:val="center"/>
          </w:tcPr>
          <w:p w14:paraId="58B4E729" w14:textId="77777777" w:rsidR="00754DE4" w:rsidRPr="008567C7" w:rsidRDefault="00754DE4" w:rsidP="00AD52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DE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F14EFE1" w14:textId="77777777" w:rsidR="00754DE4" w:rsidRPr="008567C7" w:rsidRDefault="00754DE4" w:rsidP="00AD52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143585D" w14:textId="77777777" w:rsidR="00754DE4" w:rsidRPr="008567C7" w:rsidRDefault="00754DE4" w:rsidP="00AD52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FA1C885" w14:textId="77777777" w:rsidR="00754DE4" w:rsidRPr="008567C7" w:rsidRDefault="00754DE4" w:rsidP="00AD52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C965CE7" w14:textId="77777777" w:rsidR="00754DE4" w:rsidRPr="008567C7" w:rsidRDefault="00754DE4" w:rsidP="00AD52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F76C170" w14:textId="77777777" w:rsidR="00754DE4" w:rsidRPr="008567C7" w:rsidRDefault="00754DE4" w:rsidP="00AD52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DE4">
              <w:rPr>
                <w:rFonts w:ascii="Times New Roman" w:hAnsi="Times New Roman" w:cs="Times New Roman"/>
                <w:sz w:val="18"/>
                <w:szCs w:val="18"/>
              </w:rPr>
              <w:t xml:space="preserve">  83,35</w:t>
            </w:r>
          </w:p>
        </w:tc>
      </w:tr>
    </w:tbl>
    <w:p w14:paraId="6BB515A6" w14:textId="77777777" w:rsidR="0068262C" w:rsidRPr="001B7815" w:rsidRDefault="0068262C" w:rsidP="0068262C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1D0C6167" w14:textId="77777777" w:rsidR="0068262C" w:rsidRDefault="0068262C" w:rsidP="0068262C">
      <w:pPr>
        <w:spacing w:before="120" w:after="120"/>
        <w:jc w:val="both"/>
        <w:rPr>
          <w:color w:val="000000"/>
          <w:sz w:val="16"/>
          <w:szCs w:val="16"/>
        </w:rPr>
      </w:pPr>
    </w:p>
    <w:p w14:paraId="7F01716C" w14:textId="77777777" w:rsidR="0068262C" w:rsidRDefault="0068262C" w:rsidP="0068262C">
      <w:pPr>
        <w:spacing w:after="40" w:line="276" w:lineRule="auto"/>
        <w:jc w:val="both"/>
      </w:pPr>
      <w:r>
        <w:t>Informacja o terminie zawarcia umowy:</w:t>
      </w:r>
    </w:p>
    <w:p w14:paraId="75694799" w14:textId="77777777" w:rsidR="0068262C" w:rsidRPr="00F33C66" w:rsidRDefault="0068262C" w:rsidP="0068262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6E18284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FCDC18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385FF3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40FD9" w14:textId="77777777" w:rsidR="00CC042D" w:rsidRDefault="00CC042D">
      <w:r>
        <w:separator/>
      </w:r>
    </w:p>
  </w:endnote>
  <w:endnote w:type="continuationSeparator" w:id="0">
    <w:p w14:paraId="6E4DAD8F" w14:textId="77777777" w:rsidR="00CC042D" w:rsidRDefault="00CC0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D6C6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43AF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306CC5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6DA827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4212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FC54D" w14:textId="77777777" w:rsidR="00CC042D" w:rsidRDefault="00CC042D">
      <w:r>
        <w:separator/>
      </w:r>
    </w:p>
  </w:footnote>
  <w:footnote w:type="continuationSeparator" w:id="0">
    <w:p w14:paraId="5AAC2F42" w14:textId="77777777" w:rsidR="00CC042D" w:rsidRDefault="00CC0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356C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9645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4BA2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042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262C"/>
    <w:rsid w:val="006B585D"/>
    <w:rsid w:val="006E3089"/>
    <w:rsid w:val="00712C39"/>
    <w:rsid w:val="0075025B"/>
    <w:rsid w:val="00754DE4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3FE3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042D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FC9785"/>
  <w15:chartTrackingRefBased/>
  <w15:docId w15:val="{D3E8BA26-E168-4BF9-8C90-A0F0719C5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257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4</cp:revision>
  <cp:lastPrinted>2023-07-28T12:17:00Z</cp:lastPrinted>
  <dcterms:created xsi:type="dcterms:W3CDTF">2023-07-28T12:15:00Z</dcterms:created>
  <dcterms:modified xsi:type="dcterms:W3CDTF">2023-07-28T12:27:00Z</dcterms:modified>
</cp:coreProperties>
</file>