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A69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A69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A6987">
        <w:rPr>
          <w:sz w:val="22"/>
          <w:szCs w:val="22"/>
        </w:rPr>
        <w:t>2023-07-28</w:t>
      </w:r>
    </w:p>
    <w:p w:rsidR="00BA6987" w:rsidRPr="00BA6987" w:rsidRDefault="00BA6987" w:rsidP="00515565">
      <w:pPr>
        <w:rPr>
          <w:b/>
          <w:bCs/>
          <w:sz w:val="22"/>
          <w:szCs w:val="22"/>
        </w:rPr>
      </w:pPr>
      <w:r w:rsidRPr="00BA6987">
        <w:rPr>
          <w:b/>
          <w:bCs/>
          <w:sz w:val="22"/>
          <w:szCs w:val="22"/>
        </w:rPr>
        <w:t>Akademia Górniczo - Hutnicza</w:t>
      </w:r>
    </w:p>
    <w:p w:rsidR="00BA6987" w:rsidRPr="00BA6987" w:rsidRDefault="00BA6987" w:rsidP="00515565">
      <w:pPr>
        <w:rPr>
          <w:b/>
          <w:bCs/>
          <w:sz w:val="22"/>
          <w:szCs w:val="22"/>
        </w:rPr>
      </w:pPr>
      <w:r w:rsidRPr="00BA6987">
        <w:rPr>
          <w:b/>
          <w:bCs/>
          <w:sz w:val="22"/>
          <w:szCs w:val="22"/>
        </w:rPr>
        <w:t>im. Stanisława Staszica w Krakowie</w:t>
      </w:r>
    </w:p>
    <w:p w:rsidR="00FB7F50" w:rsidRPr="002245BE" w:rsidRDefault="00BA6987" w:rsidP="00515565">
      <w:pPr>
        <w:rPr>
          <w:b/>
          <w:bCs/>
          <w:sz w:val="22"/>
          <w:szCs w:val="22"/>
        </w:rPr>
      </w:pPr>
      <w:r w:rsidRPr="00BA6987">
        <w:rPr>
          <w:b/>
          <w:bCs/>
          <w:sz w:val="22"/>
          <w:szCs w:val="22"/>
        </w:rPr>
        <w:t>Dział Zamówień Publicznych</w:t>
      </w:r>
    </w:p>
    <w:p w:rsidR="00FB7F50" w:rsidRPr="002245BE" w:rsidRDefault="00BA6987" w:rsidP="00515565">
      <w:pPr>
        <w:rPr>
          <w:sz w:val="22"/>
          <w:szCs w:val="22"/>
        </w:rPr>
      </w:pPr>
      <w:r w:rsidRPr="00BA698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A6987">
        <w:rPr>
          <w:sz w:val="22"/>
          <w:szCs w:val="22"/>
        </w:rPr>
        <w:t>30</w:t>
      </w:r>
    </w:p>
    <w:p w:rsidR="00FB7F50" w:rsidRPr="002245BE" w:rsidRDefault="00BA6987" w:rsidP="00515565">
      <w:pPr>
        <w:rPr>
          <w:sz w:val="22"/>
          <w:szCs w:val="22"/>
        </w:rPr>
      </w:pPr>
      <w:r w:rsidRPr="00BA698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A6987">
        <w:rPr>
          <w:sz w:val="22"/>
          <w:szCs w:val="22"/>
        </w:rPr>
        <w:t>Kraków</w:t>
      </w:r>
    </w:p>
    <w:p w:rsidR="008642B3" w:rsidRDefault="00A17CDB" w:rsidP="0051556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1556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15565" w:rsidRDefault="00515565" w:rsidP="0051556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6987" w:rsidRPr="00607F9B" w:rsidTr="0002580E">
        <w:trPr>
          <w:trHeight w:val="638"/>
        </w:trPr>
        <w:tc>
          <w:tcPr>
            <w:tcW w:w="959" w:type="dxa"/>
            <w:shd w:val="clear" w:color="auto" w:fill="auto"/>
          </w:tcPr>
          <w:p w:rsidR="00BA6987" w:rsidRPr="00607F9B" w:rsidRDefault="00BA6987" w:rsidP="0051556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6987" w:rsidRPr="00607F9B" w:rsidRDefault="00BA6987" w:rsidP="0051556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A698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6987">
              <w:rPr>
                <w:b/>
                <w:bCs/>
                <w:sz w:val="22"/>
                <w:szCs w:val="22"/>
              </w:rPr>
              <w:t>Dostawa i montaż aparatury do Laboratorium Wirtualnego ILAB dla przedsięwzięcia pn.: Centrum Zrównoważonego Rozwoju i Poszanowania Energii "Miękinia" Akademii Górniczo - Hutniczej im. St. Staszica w Krakowie - KC-zp.272-332/23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6987">
              <w:rPr>
                <w:b/>
                <w:sz w:val="22"/>
                <w:szCs w:val="22"/>
              </w:rPr>
              <w:t>KC-zp.272-332/23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6987" w:rsidTr="000258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A6987" w:rsidRPr="00D26ED6" w:rsidRDefault="00BA6987" w:rsidP="000258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A6987">
              <w:rPr>
                <w:b/>
                <w:sz w:val="22"/>
                <w:szCs w:val="22"/>
              </w:rPr>
              <w:t>Globenergia</w:t>
            </w:r>
            <w:proofErr w:type="spellEnd"/>
            <w:r w:rsidRPr="00BA6987">
              <w:rPr>
                <w:b/>
                <w:sz w:val="22"/>
                <w:szCs w:val="22"/>
              </w:rPr>
              <w:t xml:space="preserve"> Sp. z o.o.</w:t>
            </w:r>
          </w:p>
          <w:p w:rsidR="00BA6987" w:rsidRPr="009F0E5C" w:rsidRDefault="00BA6987" w:rsidP="0002580E">
            <w:pPr>
              <w:jc w:val="both"/>
              <w:rPr>
                <w:bCs/>
                <w:sz w:val="22"/>
                <w:szCs w:val="22"/>
              </w:rPr>
            </w:pPr>
            <w:r w:rsidRPr="00BA6987">
              <w:rPr>
                <w:bCs/>
                <w:sz w:val="22"/>
                <w:szCs w:val="22"/>
              </w:rPr>
              <w:t>Cechowa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6987">
              <w:rPr>
                <w:bCs/>
                <w:sz w:val="22"/>
                <w:szCs w:val="22"/>
              </w:rPr>
              <w:t>51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A6987" w:rsidRPr="009F0E5C" w:rsidRDefault="00BA6987" w:rsidP="0002580E">
            <w:pPr>
              <w:jc w:val="both"/>
              <w:rPr>
                <w:bCs/>
                <w:sz w:val="22"/>
                <w:szCs w:val="22"/>
              </w:rPr>
            </w:pPr>
            <w:r w:rsidRPr="00BA6987">
              <w:rPr>
                <w:bCs/>
                <w:sz w:val="22"/>
                <w:szCs w:val="22"/>
              </w:rPr>
              <w:t>30-614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6987">
              <w:rPr>
                <w:bCs/>
                <w:sz w:val="22"/>
                <w:szCs w:val="22"/>
              </w:rPr>
              <w:t>Kraków</w:t>
            </w:r>
          </w:p>
          <w:p w:rsidR="00BA6987" w:rsidRPr="00D26ED6" w:rsidRDefault="00BA6987" w:rsidP="0002580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6987">
              <w:rPr>
                <w:b/>
                <w:sz w:val="22"/>
                <w:szCs w:val="22"/>
              </w:rPr>
              <w:t>539 970.00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A6987" w:rsidRDefault="00BA6987" w:rsidP="0002580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2126"/>
        <w:gridCol w:w="2126"/>
      </w:tblGrid>
      <w:tr w:rsidR="00515565" w:rsidRPr="008567C7" w:rsidTr="00515565">
        <w:trPr>
          <w:trHeight w:val="510"/>
        </w:trPr>
        <w:tc>
          <w:tcPr>
            <w:tcW w:w="709" w:type="dxa"/>
            <w:vAlign w:val="center"/>
          </w:tcPr>
          <w:p w:rsidR="00515565" w:rsidRPr="008567C7" w:rsidRDefault="005155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515565" w:rsidRPr="008567C7" w:rsidRDefault="005155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515565" w:rsidRPr="008567C7" w:rsidRDefault="005155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515565" w:rsidRPr="008567C7" w:rsidRDefault="0051556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vAlign w:val="center"/>
          </w:tcPr>
          <w:p w:rsidR="00515565" w:rsidRPr="008567C7" w:rsidRDefault="0051556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15565" w:rsidRPr="008567C7" w:rsidTr="00515565">
        <w:tc>
          <w:tcPr>
            <w:tcW w:w="709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515565" w:rsidRPr="002B6761" w:rsidRDefault="00515565" w:rsidP="000258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A6987">
              <w:rPr>
                <w:rFonts w:ascii="Times New Roman" w:hAnsi="Times New Roman" w:cs="Times New Roman"/>
                <w:b/>
                <w:sz w:val="18"/>
                <w:szCs w:val="18"/>
              </w:rPr>
              <w:t>Globenergia</w:t>
            </w:r>
            <w:proofErr w:type="spellEnd"/>
            <w:r w:rsidRPr="00BA69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15565" w:rsidRPr="008567C7" w:rsidRDefault="00515565" w:rsidP="000258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Cechowa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5565" w:rsidRPr="001B7815" w:rsidRDefault="00515565" w:rsidP="000258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30-614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15565" w:rsidRPr="008567C7" w:rsidTr="00515565">
        <w:tc>
          <w:tcPr>
            <w:tcW w:w="709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515565" w:rsidRPr="002B6761" w:rsidRDefault="00515565" w:rsidP="0002580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A6987">
              <w:rPr>
                <w:rFonts w:ascii="Times New Roman" w:hAnsi="Times New Roman" w:cs="Times New Roman"/>
                <w:b/>
                <w:sz w:val="18"/>
                <w:szCs w:val="18"/>
              </w:rPr>
              <w:t>Kognita</w:t>
            </w:r>
            <w:proofErr w:type="spellEnd"/>
            <w:r w:rsidRPr="00BA698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15565" w:rsidRPr="008567C7" w:rsidRDefault="00515565" w:rsidP="0002580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Aleja Rzeczypospolitej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/96</w:t>
            </w:r>
          </w:p>
          <w:p w:rsidR="00515565" w:rsidRPr="001B7815" w:rsidRDefault="00515565" w:rsidP="0002580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698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----*</w:t>
            </w:r>
          </w:p>
        </w:tc>
        <w:tc>
          <w:tcPr>
            <w:tcW w:w="2126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----*</w:t>
            </w:r>
          </w:p>
        </w:tc>
        <w:tc>
          <w:tcPr>
            <w:tcW w:w="2126" w:type="dxa"/>
            <w:vAlign w:val="center"/>
          </w:tcPr>
          <w:p w:rsidR="00515565" w:rsidRPr="008567C7" w:rsidRDefault="00515565" w:rsidP="000258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----*</w:t>
            </w:r>
          </w:p>
        </w:tc>
      </w:tr>
    </w:tbl>
    <w:p w:rsidR="00E85D70" w:rsidRDefault="00515565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8A4" w:rsidRDefault="002928A4">
      <w:r>
        <w:separator/>
      </w:r>
    </w:p>
  </w:endnote>
  <w:endnote w:type="continuationSeparator" w:id="0">
    <w:p w:rsidR="002928A4" w:rsidRDefault="0029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8A4" w:rsidRDefault="002928A4">
      <w:r>
        <w:separator/>
      </w:r>
    </w:p>
  </w:footnote>
  <w:footnote w:type="continuationSeparator" w:id="0">
    <w:p w:rsidR="002928A4" w:rsidRDefault="00292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1556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style="position:absolute;margin-left:18.4pt;margin-top:-29.15pt;width:453.65pt;height:41.75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8A4"/>
    <w:rsid w:val="00005838"/>
    <w:rsid w:val="00022322"/>
    <w:rsid w:val="00042497"/>
    <w:rsid w:val="000C1E6F"/>
    <w:rsid w:val="000E4E56"/>
    <w:rsid w:val="001A1468"/>
    <w:rsid w:val="001B7815"/>
    <w:rsid w:val="001C31ED"/>
    <w:rsid w:val="002928A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5565"/>
    <w:rsid w:val="0054734E"/>
    <w:rsid w:val="00596FD7"/>
    <w:rsid w:val="005E5BFF"/>
    <w:rsid w:val="00607F9B"/>
    <w:rsid w:val="00640057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6987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E35E7"/>
  <w15:chartTrackingRefBased/>
  <w15:docId w15:val="{CAB4990F-89D4-41B4-9174-4D9E66073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2023-07-28T12:45:00Z</dcterms:created>
  <dcterms:modified xsi:type="dcterms:W3CDTF">2023-07-28T12:47:00Z</dcterms:modified>
</cp:coreProperties>
</file>