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275B09FF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116210">
        <w:rPr>
          <w:b/>
        </w:rPr>
        <w:t>070/</w:t>
      </w:r>
      <w:r w:rsidR="00997054" w:rsidRPr="00997054">
        <w:rPr>
          <w:b/>
        </w:rPr>
        <w:t>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659905B" w14:textId="77777777" w:rsidR="00116210" w:rsidRPr="00116210" w:rsidRDefault="00205FD6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116210"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9A53DF1" w14:textId="35039694" w:rsidR="006F2970" w:rsidRDefault="00116210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6037DF60" w14:textId="22BC40FF" w:rsidR="003A749D" w:rsidRPr="006F2970" w:rsidRDefault="00116210" w:rsidP="003A74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15869464"/>
      <w:r w:rsidRPr="00116210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wdrożeniowych z technologii BIM dla pracowników administracyjnych Politechniki Krakowskiej</w:t>
      </w: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5096E46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7C53529" w14:textId="73953564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2E32D1" w14:textId="77777777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422DE1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422DE1">
        <w:rPr>
          <w:rFonts w:ascii="Times New Roman" w:hAnsi="Times New Roman"/>
          <w:spacing w:val="4"/>
          <w:sz w:val="22"/>
          <w:szCs w:val="22"/>
        </w:rPr>
        <w:t>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453F5D" w14:textId="77777777" w:rsidR="0011621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02D45320" w14:textId="77777777" w:rsidR="00116210" w:rsidRDefault="00116210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C649B3" w14:textId="77777777" w:rsidR="00116210" w:rsidRPr="00116210" w:rsidRDefault="00116210" w:rsidP="00116210">
      <w:pPr>
        <w:spacing w:before="120" w:after="120" w:line="240" w:lineRule="auto"/>
        <w:jc w:val="both"/>
        <w:rPr>
          <w:rFonts w:cs="Calibri"/>
          <w:sz w:val="24"/>
          <w:szCs w:val="24"/>
        </w:rPr>
      </w:pPr>
      <w:r w:rsidRPr="00116210">
        <w:rPr>
          <w:rFonts w:cs="Calibri"/>
          <w:sz w:val="24"/>
          <w:szCs w:val="24"/>
        </w:rPr>
        <w:t>Oświadczam, że spełniam, określone przez Zamawiającego w SWZ, warunki udziału w postępowaniu.</w:t>
      </w:r>
    </w:p>
    <w:p w14:paraId="32FC6D66" w14:textId="259C9386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6FCCBAD6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 xml:space="preserve"> należy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podpisa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>ć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116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C083A"/>
    <w:rsid w:val="00116210"/>
    <w:rsid w:val="00122831"/>
    <w:rsid w:val="001A3658"/>
    <w:rsid w:val="001B707C"/>
    <w:rsid w:val="00205FD6"/>
    <w:rsid w:val="00270840"/>
    <w:rsid w:val="0029456E"/>
    <w:rsid w:val="002D36EB"/>
    <w:rsid w:val="003365FC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37495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AD46F9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195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20</cp:revision>
  <cp:lastPrinted>2022-11-09T08:52:00Z</cp:lastPrinted>
  <dcterms:created xsi:type="dcterms:W3CDTF">2022-10-05T10:03:00Z</dcterms:created>
  <dcterms:modified xsi:type="dcterms:W3CDTF">2023-07-24T14:22:00Z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