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6E40F" w14:textId="357073D1" w:rsidR="00FB7F50" w:rsidRPr="002245BE" w:rsidRDefault="00E546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5466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46BD0">
        <w:rPr>
          <w:sz w:val="22"/>
          <w:szCs w:val="22"/>
        </w:rPr>
        <w:t>31.07.2023 r.</w:t>
      </w:r>
    </w:p>
    <w:p w14:paraId="733808D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7B8D20A" w14:textId="77777777" w:rsidR="002032C0" w:rsidRPr="002032C0" w:rsidRDefault="002032C0" w:rsidP="00AB140B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85E95B0" w14:textId="77777777" w:rsidR="002032C0" w:rsidRPr="002032C0" w:rsidRDefault="002032C0" w:rsidP="00AB140B">
      <w:r w:rsidRPr="002032C0">
        <w:rPr>
          <w:b/>
          <w:bCs/>
        </w:rPr>
        <w:t>im. Gabriela Narutowicza w Krakowie</w:t>
      </w:r>
    </w:p>
    <w:p w14:paraId="7FA1426C" w14:textId="77777777" w:rsidR="002032C0" w:rsidRPr="002032C0" w:rsidRDefault="002032C0" w:rsidP="00AB140B">
      <w:r w:rsidRPr="002032C0">
        <w:t>ul. Prądnicka 35-37</w:t>
      </w:r>
    </w:p>
    <w:p w14:paraId="687E1FFE" w14:textId="77777777" w:rsidR="002032C0" w:rsidRPr="002032C0" w:rsidRDefault="002032C0" w:rsidP="00AB140B">
      <w:r w:rsidRPr="002032C0">
        <w:t>31-202 Kraków</w:t>
      </w:r>
    </w:p>
    <w:p w14:paraId="499E4FBB" w14:textId="77777777" w:rsidR="008642B3" w:rsidRDefault="00836DAF" w:rsidP="00AB140B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59658775" w14:textId="52A48604" w:rsidR="008642B3" w:rsidRDefault="008642B3" w:rsidP="00AB140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CB62292" w14:textId="77777777" w:rsidR="00AB140B" w:rsidRDefault="00AB140B" w:rsidP="00AB140B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54660" w:rsidRPr="00607F9B" w14:paraId="3F027ADA" w14:textId="77777777" w:rsidTr="00F06BFB">
        <w:trPr>
          <w:trHeight w:val="638"/>
        </w:trPr>
        <w:tc>
          <w:tcPr>
            <w:tcW w:w="959" w:type="dxa"/>
            <w:shd w:val="clear" w:color="auto" w:fill="auto"/>
          </w:tcPr>
          <w:p w14:paraId="270A7B22" w14:textId="77777777" w:rsidR="00E54660" w:rsidRPr="00607F9B" w:rsidRDefault="00E54660" w:rsidP="00AB140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0B17E6" w14:textId="77777777" w:rsidR="00E54660" w:rsidRDefault="00E54660" w:rsidP="00AB140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4660">
              <w:rPr>
                <w:sz w:val="22"/>
                <w:szCs w:val="22"/>
              </w:rPr>
              <w:t>przetarg</w:t>
            </w:r>
            <w:r w:rsidR="00AB140B">
              <w:rPr>
                <w:sz w:val="22"/>
                <w:szCs w:val="22"/>
              </w:rPr>
              <w:t>u</w:t>
            </w:r>
            <w:r w:rsidRPr="00E54660">
              <w:rPr>
                <w:sz w:val="22"/>
                <w:szCs w:val="22"/>
              </w:rPr>
              <w:t xml:space="preserve"> nieograniczon</w:t>
            </w:r>
            <w:r w:rsidR="00AB140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4660">
              <w:rPr>
                <w:b/>
                <w:bCs/>
                <w:sz w:val="22"/>
                <w:szCs w:val="22"/>
              </w:rPr>
              <w:t>Zakup i dostawa produktów farmaceutycznych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4660">
              <w:rPr>
                <w:b/>
                <w:sz w:val="22"/>
                <w:szCs w:val="22"/>
              </w:rPr>
              <w:t>ZP/17/2023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82282D8" w14:textId="4258E9B8" w:rsidR="00AB140B" w:rsidRPr="00607F9B" w:rsidRDefault="00AB140B" w:rsidP="00AB140B">
            <w:pPr>
              <w:jc w:val="both"/>
              <w:rPr>
                <w:sz w:val="22"/>
                <w:szCs w:val="22"/>
              </w:rPr>
            </w:pPr>
          </w:p>
        </w:tc>
      </w:tr>
    </w:tbl>
    <w:p w14:paraId="5D2FC3A0" w14:textId="0CA0CD84" w:rsidR="008642B3" w:rsidRDefault="00C65E53" w:rsidP="00AB140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FF8F734" w14:textId="77777777" w:rsidR="00AB140B" w:rsidRDefault="00AB140B" w:rsidP="00AB140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E54660" w14:paraId="07FE6537" w14:textId="77777777" w:rsidTr="00AB140B">
        <w:trPr>
          <w:cantSplit/>
        </w:trPr>
        <w:tc>
          <w:tcPr>
            <w:tcW w:w="9923" w:type="dxa"/>
          </w:tcPr>
          <w:p w14:paraId="0C70C771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Urtica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5D9FE642" w14:textId="38E25547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Krzemieniecka 120 </w:t>
            </w:r>
          </w:p>
          <w:p w14:paraId="5A515242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54-640 Wrocław</w:t>
            </w:r>
          </w:p>
          <w:p w14:paraId="7638F391" w14:textId="4A4E1C80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1 – </w:t>
            </w:r>
            <w:proofErr w:type="spellStart"/>
            <w:r w:rsidRPr="00AB140B">
              <w:rPr>
                <w:sz w:val="20"/>
                <w:szCs w:val="20"/>
              </w:rPr>
              <w:t>Hepatitis</w:t>
            </w:r>
            <w:proofErr w:type="spellEnd"/>
            <w:r w:rsidRPr="00AB140B">
              <w:rPr>
                <w:sz w:val="20"/>
                <w:szCs w:val="20"/>
              </w:rPr>
              <w:t xml:space="preserve"> B </w:t>
            </w:r>
            <w:proofErr w:type="spellStart"/>
            <w:r w:rsidRPr="00AB140B">
              <w:rPr>
                <w:sz w:val="20"/>
                <w:szCs w:val="20"/>
              </w:rPr>
              <w:t>immune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01E4F033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46DF8502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6712440F" w14:textId="77777777" w:rsidTr="00AB140B">
        <w:trPr>
          <w:cantSplit/>
        </w:trPr>
        <w:tc>
          <w:tcPr>
            <w:tcW w:w="9923" w:type="dxa"/>
          </w:tcPr>
          <w:p w14:paraId="457D9E09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Baxter Polska Sp. z o.o.</w:t>
            </w:r>
          </w:p>
          <w:p w14:paraId="7F249BCD" w14:textId="31A837B6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Kruczkowskiego 8 </w:t>
            </w:r>
          </w:p>
          <w:p w14:paraId="3A7A1430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00-380 Warszawa</w:t>
            </w:r>
          </w:p>
          <w:p w14:paraId="62572030" w14:textId="40A01056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 Pakiet 2 – Klej tkankowy </w:t>
            </w:r>
          </w:p>
          <w:p w14:paraId="437AAFC6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54B60CB4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1DB8CC54" w14:textId="77777777" w:rsidTr="00AB140B">
        <w:trPr>
          <w:cantSplit/>
        </w:trPr>
        <w:tc>
          <w:tcPr>
            <w:tcW w:w="9923" w:type="dxa"/>
          </w:tcPr>
          <w:p w14:paraId="42C9D827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Delfarma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54762ECD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54EE581F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91-222 Łódź</w:t>
            </w:r>
          </w:p>
          <w:p w14:paraId="5807AA9D" w14:textId="79F37C8C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 xml:space="preserve">na Pakiet 3 – Kontrast </w:t>
            </w:r>
          </w:p>
          <w:p w14:paraId="39293FF2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E870ADD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647FCC04" w14:textId="77777777" w:rsidTr="00AB140B">
        <w:trPr>
          <w:cantSplit/>
        </w:trPr>
        <w:tc>
          <w:tcPr>
            <w:tcW w:w="9923" w:type="dxa"/>
          </w:tcPr>
          <w:p w14:paraId="558378B9" w14:textId="108CF1E1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Promedica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Toruń </w:t>
            </w:r>
            <w:r w:rsidR="00AB140B" w:rsidRPr="00AB140B">
              <w:rPr>
                <w:b/>
                <w:sz w:val="20"/>
                <w:szCs w:val="20"/>
              </w:rPr>
              <w:t>Sp. z o.o.</w:t>
            </w:r>
          </w:p>
          <w:p w14:paraId="2FBB329D" w14:textId="0A27EC61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Grudziądzka 159a </w:t>
            </w:r>
          </w:p>
          <w:p w14:paraId="3B918FF8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87-100 Toruń</w:t>
            </w:r>
          </w:p>
          <w:p w14:paraId="56761750" w14:textId="32EF284D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 xml:space="preserve">na Pakiet 4 – Gąbka hemostatyczna* </w:t>
            </w:r>
          </w:p>
          <w:p w14:paraId="0B693FC4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5FC004AA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7B6A59B7" w14:textId="77777777" w:rsidTr="00AB140B">
        <w:trPr>
          <w:cantSplit/>
        </w:trPr>
        <w:tc>
          <w:tcPr>
            <w:tcW w:w="9923" w:type="dxa"/>
          </w:tcPr>
          <w:p w14:paraId="15C2A2A0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Asclepios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S.A.</w:t>
            </w:r>
          </w:p>
          <w:p w14:paraId="66E5A08D" w14:textId="292F1A0D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proofErr w:type="spellStart"/>
            <w:r w:rsidR="00E54660" w:rsidRPr="00AB140B">
              <w:rPr>
                <w:bCs/>
                <w:sz w:val="20"/>
                <w:szCs w:val="20"/>
              </w:rPr>
              <w:t>Hubska</w:t>
            </w:r>
            <w:proofErr w:type="spellEnd"/>
            <w:r w:rsidR="00E54660" w:rsidRPr="00AB140B">
              <w:rPr>
                <w:bCs/>
                <w:sz w:val="20"/>
                <w:szCs w:val="20"/>
              </w:rPr>
              <w:t xml:space="preserve"> 44 </w:t>
            </w:r>
          </w:p>
          <w:p w14:paraId="124D258E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50-502 Wrocław</w:t>
            </w:r>
          </w:p>
          <w:p w14:paraId="70CB8520" w14:textId="1B486469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 Pakiet  5 - </w:t>
            </w:r>
            <w:proofErr w:type="spellStart"/>
            <w:r w:rsidRPr="00AB140B">
              <w:rPr>
                <w:sz w:val="20"/>
                <w:szCs w:val="20"/>
              </w:rPr>
              <w:t>Glatiramer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sz w:val="20"/>
                <w:szCs w:val="20"/>
              </w:rPr>
              <w:t>acetate</w:t>
            </w:r>
            <w:proofErr w:type="spellEnd"/>
            <w:r w:rsidRPr="00AB140B">
              <w:rPr>
                <w:sz w:val="20"/>
                <w:szCs w:val="20"/>
              </w:rPr>
              <w:t xml:space="preserve"> I* </w:t>
            </w:r>
          </w:p>
          <w:p w14:paraId="4ABF1F4D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21209E6C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7C8366ED" w14:textId="77777777" w:rsidTr="00AB140B">
        <w:trPr>
          <w:cantSplit/>
        </w:trPr>
        <w:tc>
          <w:tcPr>
            <w:tcW w:w="9923" w:type="dxa"/>
          </w:tcPr>
          <w:p w14:paraId="3A00C26F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lastRenderedPageBreak/>
              <w:t>Farmacol Logistyka Sp. z o.o.</w:t>
            </w:r>
          </w:p>
          <w:p w14:paraId="4A2FE707" w14:textId="4340DE38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Szopienicka 77 </w:t>
            </w:r>
          </w:p>
          <w:p w14:paraId="2ABED50E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40-431 Katowice</w:t>
            </w:r>
          </w:p>
          <w:p w14:paraId="03D49177" w14:textId="7353A492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 6 - </w:t>
            </w:r>
            <w:proofErr w:type="spellStart"/>
            <w:r w:rsidRPr="00AB140B">
              <w:rPr>
                <w:sz w:val="20"/>
                <w:szCs w:val="20"/>
              </w:rPr>
              <w:t>Glatiramer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sz w:val="20"/>
                <w:szCs w:val="20"/>
              </w:rPr>
              <w:t>acetate</w:t>
            </w:r>
            <w:proofErr w:type="spellEnd"/>
            <w:r w:rsidRPr="00AB140B">
              <w:rPr>
                <w:sz w:val="20"/>
                <w:szCs w:val="20"/>
              </w:rPr>
              <w:t xml:space="preserve"> II* </w:t>
            </w:r>
          </w:p>
          <w:p w14:paraId="0CDD3C9A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1E6AA688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7A47FD82" w14:textId="77777777" w:rsidTr="00AB140B">
        <w:trPr>
          <w:cantSplit/>
        </w:trPr>
        <w:tc>
          <w:tcPr>
            <w:tcW w:w="9923" w:type="dxa"/>
          </w:tcPr>
          <w:p w14:paraId="581082CA" w14:textId="53791898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Aesculap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b/>
                <w:sz w:val="20"/>
                <w:szCs w:val="20"/>
              </w:rPr>
              <w:t>Chifa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</w:t>
            </w:r>
            <w:r w:rsidR="00AB140B" w:rsidRPr="00AB140B">
              <w:rPr>
                <w:b/>
                <w:sz w:val="20"/>
                <w:szCs w:val="20"/>
              </w:rPr>
              <w:t xml:space="preserve">Sp. z o.o. </w:t>
            </w:r>
          </w:p>
          <w:p w14:paraId="0C76606B" w14:textId="67B15ADB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Tysiąclecia 14 </w:t>
            </w:r>
          </w:p>
          <w:p w14:paraId="345DA4F7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64-300 Nowy Tomyśl</w:t>
            </w:r>
          </w:p>
          <w:p w14:paraId="7CCA952D" w14:textId="273DEE6B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8  – Płyny infuzyjne I </w:t>
            </w:r>
          </w:p>
          <w:p w14:paraId="02C9D8A9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148981DF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388F01F9" w14:textId="77777777" w:rsidTr="00AB140B">
        <w:trPr>
          <w:cantSplit/>
        </w:trPr>
        <w:tc>
          <w:tcPr>
            <w:tcW w:w="9923" w:type="dxa"/>
          </w:tcPr>
          <w:p w14:paraId="36D56F98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Bialmed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3526EE5D" w14:textId="0DF052CB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Kazimierzowska 46/48/35 </w:t>
            </w:r>
          </w:p>
          <w:p w14:paraId="31933EF3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02-546 Warszawa</w:t>
            </w:r>
          </w:p>
          <w:p w14:paraId="3050E87C" w14:textId="61CCC6B5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9 – Płyny </w:t>
            </w:r>
          </w:p>
          <w:p w14:paraId="2AF3A7E7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607D0E00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10298DEB" w14:textId="77777777" w:rsidTr="00AB140B">
        <w:trPr>
          <w:cantSplit/>
        </w:trPr>
        <w:tc>
          <w:tcPr>
            <w:tcW w:w="9923" w:type="dxa"/>
          </w:tcPr>
          <w:p w14:paraId="614B7D7B" w14:textId="1007D153" w:rsidR="00E54660" w:rsidRPr="00AB140B" w:rsidRDefault="00AB140B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 xml:space="preserve">Centrala Farmaceutyczna Cefarm S.A. </w:t>
            </w:r>
          </w:p>
          <w:p w14:paraId="2819B13A" w14:textId="12869439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Jana Kazimierza 16 </w:t>
            </w:r>
          </w:p>
          <w:p w14:paraId="7CB0B3DE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01-248 Warszawa</w:t>
            </w:r>
          </w:p>
          <w:p w14:paraId="3D9F227B" w14:textId="7A4D1A45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10 – Gąbka lecznicza </w:t>
            </w:r>
          </w:p>
          <w:p w14:paraId="1CFAA97E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57451453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2EEC7B5F" w14:textId="77777777" w:rsidTr="00AB140B">
        <w:trPr>
          <w:cantSplit/>
        </w:trPr>
        <w:tc>
          <w:tcPr>
            <w:tcW w:w="9923" w:type="dxa"/>
          </w:tcPr>
          <w:p w14:paraId="25363B14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Bialmed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2C85256A" w14:textId="7AF5C3B9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Kazimierzowska 46/48/35 </w:t>
            </w:r>
          </w:p>
          <w:p w14:paraId="0AF9215D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02-546 Warszawa</w:t>
            </w:r>
          </w:p>
          <w:p w14:paraId="1058AE40" w14:textId="312CDBD2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11 - </w:t>
            </w:r>
            <w:proofErr w:type="spellStart"/>
            <w:r w:rsidRPr="00AB140B">
              <w:rPr>
                <w:sz w:val="20"/>
                <w:szCs w:val="20"/>
              </w:rPr>
              <w:t>Nadroparin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352185E6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621A8851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69D8A29F" w14:textId="77777777" w:rsidTr="00AB140B">
        <w:trPr>
          <w:cantSplit/>
        </w:trPr>
        <w:tc>
          <w:tcPr>
            <w:tcW w:w="9923" w:type="dxa"/>
          </w:tcPr>
          <w:p w14:paraId="4145AD39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Salus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International Sp. z o.o.</w:t>
            </w:r>
          </w:p>
          <w:p w14:paraId="29134903" w14:textId="20F9C662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Pułaskiego 9 </w:t>
            </w:r>
          </w:p>
          <w:p w14:paraId="63E4C1BE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40-273 Katowice</w:t>
            </w:r>
          </w:p>
          <w:p w14:paraId="6EA2BE5B" w14:textId="54D84EF5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12 – </w:t>
            </w:r>
            <w:proofErr w:type="spellStart"/>
            <w:r w:rsidRPr="00AB140B">
              <w:rPr>
                <w:sz w:val="20"/>
                <w:szCs w:val="20"/>
              </w:rPr>
              <w:t>Drotaverine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746D9973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2BA4BC4D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631AD9D1" w14:textId="77777777" w:rsidTr="00AB140B">
        <w:trPr>
          <w:cantSplit/>
        </w:trPr>
        <w:tc>
          <w:tcPr>
            <w:tcW w:w="9923" w:type="dxa"/>
          </w:tcPr>
          <w:p w14:paraId="36E3A6FF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Farmacol Logistyka Sp. z o.o.</w:t>
            </w:r>
          </w:p>
          <w:p w14:paraId="568A5A6E" w14:textId="0959DD55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Szopienicka 77 </w:t>
            </w:r>
          </w:p>
          <w:p w14:paraId="14BC06FB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40-431 Katowice</w:t>
            </w:r>
          </w:p>
          <w:p w14:paraId="0525790A" w14:textId="27387430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15 - Leki II </w:t>
            </w:r>
          </w:p>
          <w:p w14:paraId="09A11861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0430E702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75504F07" w14:textId="77777777" w:rsidTr="00AB140B">
        <w:trPr>
          <w:cantSplit/>
        </w:trPr>
        <w:tc>
          <w:tcPr>
            <w:tcW w:w="9923" w:type="dxa"/>
          </w:tcPr>
          <w:p w14:paraId="18231992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Urtica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1598A612" w14:textId="3BCE2E61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Krzemieniecka 120 </w:t>
            </w:r>
          </w:p>
          <w:p w14:paraId="1C27C494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54-640 Wrocław</w:t>
            </w:r>
          </w:p>
          <w:p w14:paraId="56AD41DA" w14:textId="4EEAFCCB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16-Leki III </w:t>
            </w:r>
          </w:p>
          <w:p w14:paraId="4FC41C7D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3185CE83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060D9163" w14:textId="77777777" w:rsidTr="00AB140B">
        <w:trPr>
          <w:cantSplit/>
        </w:trPr>
        <w:tc>
          <w:tcPr>
            <w:tcW w:w="9923" w:type="dxa"/>
          </w:tcPr>
          <w:p w14:paraId="24F4BEC6" w14:textId="19AA97F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lastRenderedPageBreak/>
              <w:t>Aesculap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b/>
                <w:sz w:val="20"/>
                <w:szCs w:val="20"/>
              </w:rPr>
              <w:t>Chifa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</w:t>
            </w:r>
            <w:r w:rsidR="00AB140B" w:rsidRPr="00AB140B">
              <w:rPr>
                <w:b/>
                <w:sz w:val="20"/>
                <w:szCs w:val="20"/>
              </w:rPr>
              <w:t>Sp. z o.o.</w:t>
            </w:r>
          </w:p>
          <w:p w14:paraId="5C4775E3" w14:textId="4094AAC8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Tysiąclecia 14 </w:t>
            </w:r>
          </w:p>
          <w:p w14:paraId="3C827C00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64-300 Nowy Tomyśl</w:t>
            </w:r>
          </w:p>
          <w:p w14:paraId="3518633E" w14:textId="42D9D546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17 - </w:t>
            </w:r>
            <w:proofErr w:type="spellStart"/>
            <w:r w:rsidRPr="00AB140B">
              <w:rPr>
                <w:sz w:val="20"/>
                <w:szCs w:val="20"/>
              </w:rPr>
              <w:t>Ibuprofen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03A405CA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467EB5B4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4EA437D2" w14:textId="77777777" w:rsidTr="00AB140B">
        <w:trPr>
          <w:cantSplit/>
        </w:trPr>
        <w:tc>
          <w:tcPr>
            <w:tcW w:w="9923" w:type="dxa"/>
          </w:tcPr>
          <w:p w14:paraId="518F3205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NOBIPHARM Sp. z o.o.</w:t>
            </w:r>
          </w:p>
          <w:p w14:paraId="7D7EC659" w14:textId="59DF4A53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L. Rydygiera 8</w:t>
            </w:r>
          </w:p>
          <w:p w14:paraId="038C510D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01-793 Warszawa</w:t>
            </w:r>
          </w:p>
          <w:p w14:paraId="6CBB54EC" w14:textId="4B107ED3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 Pakiet 19 - Sterylny roztwór glukozy </w:t>
            </w:r>
          </w:p>
          <w:p w14:paraId="69B5BFEB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C9080A5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330579B4" w14:textId="77777777" w:rsidTr="00AB140B">
        <w:trPr>
          <w:cantSplit/>
        </w:trPr>
        <w:tc>
          <w:tcPr>
            <w:tcW w:w="9923" w:type="dxa"/>
          </w:tcPr>
          <w:p w14:paraId="0CFE5320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Urtica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13C7B251" w14:textId="52DE31AE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Krzemieniecka 120 </w:t>
            </w:r>
          </w:p>
          <w:p w14:paraId="6F109009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54-640 Wrocław</w:t>
            </w:r>
          </w:p>
          <w:p w14:paraId="6BDCDB28" w14:textId="7EE72822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 Pakiet 20  – Leki IV </w:t>
            </w:r>
          </w:p>
          <w:p w14:paraId="12D08113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63F46CF9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7D28B7DB" w14:textId="77777777" w:rsidTr="00AB140B">
        <w:trPr>
          <w:cantSplit/>
        </w:trPr>
        <w:tc>
          <w:tcPr>
            <w:tcW w:w="9923" w:type="dxa"/>
          </w:tcPr>
          <w:p w14:paraId="741AC1C8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Urtica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41891C3A" w14:textId="04FBADE5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Krzemieniecka 120 </w:t>
            </w:r>
          </w:p>
          <w:p w14:paraId="440CBF9A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54-640 Wrocław</w:t>
            </w:r>
          </w:p>
          <w:p w14:paraId="23992A22" w14:textId="1A1B2786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 xml:space="preserve">na Pakiet 21-  </w:t>
            </w:r>
            <w:proofErr w:type="spellStart"/>
            <w:r w:rsidRPr="00AB140B">
              <w:rPr>
                <w:sz w:val="20"/>
                <w:szCs w:val="20"/>
              </w:rPr>
              <w:t>Methotrexat</w:t>
            </w:r>
            <w:proofErr w:type="spellEnd"/>
            <w:r w:rsidRPr="00AB140B">
              <w:rPr>
                <w:sz w:val="20"/>
                <w:szCs w:val="20"/>
              </w:rPr>
              <w:t xml:space="preserve">* </w:t>
            </w:r>
          </w:p>
          <w:p w14:paraId="45F22DAC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6CEF8B9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375E1067" w14:textId="77777777" w:rsidTr="00AB140B">
        <w:trPr>
          <w:cantSplit/>
        </w:trPr>
        <w:tc>
          <w:tcPr>
            <w:tcW w:w="9923" w:type="dxa"/>
          </w:tcPr>
          <w:p w14:paraId="1E224712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Delfarma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240D306B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29073929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91-222 Łódź</w:t>
            </w:r>
          </w:p>
          <w:p w14:paraId="54A3CF0E" w14:textId="2AEC6A8B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 Pakiet 22 - </w:t>
            </w:r>
            <w:proofErr w:type="spellStart"/>
            <w:r w:rsidRPr="00AB140B">
              <w:rPr>
                <w:sz w:val="20"/>
                <w:szCs w:val="20"/>
              </w:rPr>
              <w:t>Etomidate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2B4B3403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F172E74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5B208545" w14:textId="77777777" w:rsidTr="00AB140B">
        <w:trPr>
          <w:cantSplit/>
        </w:trPr>
        <w:tc>
          <w:tcPr>
            <w:tcW w:w="9923" w:type="dxa"/>
          </w:tcPr>
          <w:p w14:paraId="2EA8076D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Farmacol Logistyka Sp. z o.o.</w:t>
            </w:r>
          </w:p>
          <w:p w14:paraId="7F31A96D" w14:textId="4AC01104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Szopienicka 77 </w:t>
            </w:r>
          </w:p>
          <w:p w14:paraId="2F3DA9B8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40-431 Katowice</w:t>
            </w:r>
          </w:p>
          <w:p w14:paraId="297521A2" w14:textId="1A4F9E5E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23– Leki V </w:t>
            </w:r>
          </w:p>
          <w:p w14:paraId="0D98056B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1C148AE0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5F51D571" w14:textId="77777777" w:rsidTr="00AB140B">
        <w:trPr>
          <w:cantSplit/>
        </w:trPr>
        <w:tc>
          <w:tcPr>
            <w:tcW w:w="9923" w:type="dxa"/>
          </w:tcPr>
          <w:p w14:paraId="09A5965D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Sanofi-</w:t>
            </w:r>
            <w:proofErr w:type="spellStart"/>
            <w:r w:rsidRPr="00AB140B">
              <w:rPr>
                <w:b/>
                <w:sz w:val="20"/>
                <w:szCs w:val="20"/>
              </w:rPr>
              <w:t>Aventis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30862FA6" w14:textId="7B7B3D1C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Bonifraterska 17 </w:t>
            </w:r>
          </w:p>
          <w:p w14:paraId="26DEC02F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00-203 Warszawa</w:t>
            </w:r>
          </w:p>
          <w:p w14:paraId="1A3D60D8" w14:textId="12A5F770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 xml:space="preserve">na Pakiet 24 – </w:t>
            </w:r>
            <w:proofErr w:type="spellStart"/>
            <w:r w:rsidRPr="00AB140B">
              <w:rPr>
                <w:sz w:val="20"/>
                <w:szCs w:val="20"/>
              </w:rPr>
              <w:t>Enoxaparin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3FB8F23F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35322212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4FA4A11E" w14:textId="77777777" w:rsidTr="00AB140B">
        <w:trPr>
          <w:cantSplit/>
        </w:trPr>
        <w:tc>
          <w:tcPr>
            <w:tcW w:w="9923" w:type="dxa"/>
          </w:tcPr>
          <w:p w14:paraId="61764623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Urtica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116D90BF" w14:textId="04124D32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Krzemieniecka 120 </w:t>
            </w:r>
          </w:p>
          <w:p w14:paraId="3356B5AC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54-640 Wrocław</w:t>
            </w:r>
          </w:p>
          <w:p w14:paraId="0E0467F4" w14:textId="5175413E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25-  Kontrasty </w:t>
            </w:r>
          </w:p>
          <w:p w14:paraId="5A14B4CF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676959BD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48CD4784" w14:textId="77777777" w:rsidTr="00AB140B">
        <w:trPr>
          <w:cantSplit/>
        </w:trPr>
        <w:tc>
          <w:tcPr>
            <w:tcW w:w="9923" w:type="dxa"/>
          </w:tcPr>
          <w:p w14:paraId="79C5E698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lastRenderedPageBreak/>
              <w:t>Bialmed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382C483C" w14:textId="1A54CE67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Kazimierzowska 46/48/35 </w:t>
            </w:r>
          </w:p>
          <w:p w14:paraId="15DBF8BF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02-546 Warszawa</w:t>
            </w:r>
          </w:p>
          <w:p w14:paraId="339A8CEA" w14:textId="42B745A8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26 - </w:t>
            </w:r>
            <w:proofErr w:type="spellStart"/>
            <w:r w:rsidRPr="00AB140B">
              <w:rPr>
                <w:sz w:val="20"/>
                <w:szCs w:val="20"/>
              </w:rPr>
              <w:t>Doxorubicin</w:t>
            </w:r>
            <w:proofErr w:type="spellEnd"/>
            <w:r w:rsidRPr="00AB140B">
              <w:rPr>
                <w:sz w:val="20"/>
                <w:szCs w:val="20"/>
              </w:rPr>
              <w:t xml:space="preserve">* </w:t>
            </w:r>
          </w:p>
          <w:p w14:paraId="4B1CBF21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28DD31D4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6D00DC93" w14:textId="77777777" w:rsidTr="00AB140B">
        <w:trPr>
          <w:cantSplit/>
        </w:trPr>
        <w:tc>
          <w:tcPr>
            <w:tcW w:w="9923" w:type="dxa"/>
          </w:tcPr>
          <w:p w14:paraId="063D60F5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Fresenius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b/>
                <w:sz w:val="20"/>
                <w:szCs w:val="20"/>
              </w:rPr>
              <w:t>Kabi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Polska Sp.  z o.o.</w:t>
            </w:r>
          </w:p>
          <w:p w14:paraId="7BBD4DD9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Al. Jerozolimskie 134 </w:t>
            </w:r>
          </w:p>
          <w:p w14:paraId="28607C8A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02-305 Warszawa</w:t>
            </w:r>
          </w:p>
          <w:p w14:paraId="5EDDC0FF" w14:textId="66F0CDB1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27 - </w:t>
            </w:r>
            <w:proofErr w:type="spellStart"/>
            <w:r w:rsidRPr="00AB140B">
              <w:rPr>
                <w:sz w:val="20"/>
                <w:szCs w:val="20"/>
              </w:rPr>
              <w:t>Ondansetron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7C41DF9C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062C4FDF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2FA3566D" w14:textId="77777777" w:rsidTr="00AB140B">
        <w:trPr>
          <w:cantSplit/>
        </w:trPr>
        <w:tc>
          <w:tcPr>
            <w:tcW w:w="9923" w:type="dxa"/>
          </w:tcPr>
          <w:p w14:paraId="551AE6F1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Bialmed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041A88FE" w14:textId="3F0FEB1F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Kazimierzowska 46/48/35 </w:t>
            </w:r>
          </w:p>
          <w:p w14:paraId="090618CC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02-546 Warszawa</w:t>
            </w:r>
          </w:p>
          <w:p w14:paraId="62A30049" w14:textId="1EF136FB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28 - </w:t>
            </w:r>
            <w:proofErr w:type="spellStart"/>
            <w:r w:rsidRPr="00AB140B">
              <w:rPr>
                <w:sz w:val="20"/>
                <w:szCs w:val="20"/>
              </w:rPr>
              <w:t>Acidum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sz w:val="20"/>
                <w:szCs w:val="20"/>
              </w:rPr>
              <w:t>zoledronicum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224ED30D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45036E18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742FA205" w14:textId="77777777" w:rsidTr="00AB140B">
        <w:trPr>
          <w:cantSplit/>
        </w:trPr>
        <w:tc>
          <w:tcPr>
            <w:tcW w:w="9923" w:type="dxa"/>
          </w:tcPr>
          <w:p w14:paraId="283766EB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Fresenius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b/>
                <w:sz w:val="20"/>
                <w:szCs w:val="20"/>
              </w:rPr>
              <w:t>Kabi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Polska Sp.  z o.o.</w:t>
            </w:r>
          </w:p>
          <w:p w14:paraId="70741E9C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Al. Jerozolimskie 134 </w:t>
            </w:r>
          </w:p>
          <w:p w14:paraId="31C72D53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02-305 Warszawa</w:t>
            </w:r>
          </w:p>
          <w:p w14:paraId="67F945C6" w14:textId="6FFA919B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 xml:space="preserve">na Pakiet 29 – Płyny infuzyjne II </w:t>
            </w:r>
          </w:p>
          <w:p w14:paraId="60F69C9D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6FE30B26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42A5AC58" w14:textId="77777777" w:rsidTr="00AB140B">
        <w:trPr>
          <w:cantSplit/>
        </w:trPr>
        <w:tc>
          <w:tcPr>
            <w:tcW w:w="9923" w:type="dxa"/>
          </w:tcPr>
          <w:p w14:paraId="62678556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Farmacol Logistyka Sp. z o.o.</w:t>
            </w:r>
          </w:p>
          <w:p w14:paraId="38732742" w14:textId="7AB0E3D6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Szopienicka 77 </w:t>
            </w:r>
          </w:p>
          <w:p w14:paraId="34B5E1D9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40-431 Katowice</w:t>
            </w:r>
          </w:p>
          <w:p w14:paraId="3EE52E24" w14:textId="28E169B5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30 - </w:t>
            </w:r>
            <w:proofErr w:type="spellStart"/>
            <w:r w:rsidRPr="00AB140B">
              <w:rPr>
                <w:sz w:val="20"/>
                <w:szCs w:val="20"/>
              </w:rPr>
              <w:t>Omeprazole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7927ECD2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0BB53B03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0E665F5D" w14:textId="77777777" w:rsidTr="00AB140B">
        <w:trPr>
          <w:cantSplit/>
        </w:trPr>
        <w:tc>
          <w:tcPr>
            <w:tcW w:w="9923" w:type="dxa"/>
          </w:tcPr>
          <w:p w14:paraId="68D18608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Sanofi-</w:t>
            </w:r>
            <w:proofErr w:type="spellStart"/>
            <w:r w:rsidRPr="00AB140B">
              <w:rPr>
                <w:b/>
                <w:sz w:val="20"/>
                <w:szCs w:val="20"/>
              </w:rPr>
              <w:t>Aventis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490FC77C" w14:textId="6AA11DFE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Bonifraterska 17 </w:t>
            </w:r>
          </w:p>
          <w:p w14:paraId="7D64AD12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00-203 Warszawa</w:t>
            </w:r>
          </w:p>
          <w:p w14:paraId="1D7B5BE1" w14:textId="1D1B307E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31 –  </w:t>
            </w:r>
            <w:proofErr w:type="spellStart"/>
            <w:r w:rsidRPr="00AB140B">
              <w:rPr>
                <w:sz w:val="20"/>
                <w:szCs w:val="20"/>
              </w:rPr>
              <w:t>Teriflunomide</w:t>
            </w:r>
            <w:proofErr w:type="spellEnd"/>
            <w:r w:rsidRPr="00AB140B">
              <w:rPr>
                <w:sz w:val="20"/>
                <w:szCs w:val="20"/>
              </w:rPr>
              <w:t xml:space="preserve"> * </w:t>
            </w:r>
          </w:p>
          <w:p w14:paraId="2080823C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D10F3D0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57BF1DD0" w14:textId="77777777" w:rsidTr="00AB140B">
        <w:trPr>
          <w:cantSplit/>
        </w:trPr>
        <w:tc>
          <w:tcPr>
            <w:tcW w:w="9923" w:type="dxa"/>
          </w:tcPr>
          <w:p w14:paraId="08651C60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Salus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International Sp. z o.o.</w:t>
            </w:r>
          </w:p>
          <w:p w14:paraId="29FE3B16" w14:textId="372013A3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Pułaskiego 9 </w:t>
            </w:r>
          </w:p>
          <w:p w14:paraId="192D74EA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40-273 Katowice</w:t>
            </w:r>
          </w:p>
          <w:p w14:paraId="743E73B0" w14:textId="6CF10CE4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32 – </w:t>
            </w:r>
            <w:proofErr w:type="spellStart"/>
            <w:r w:rsidRPr="00AB140B">
              <w:rPr>
                <w:sz w:val="20"/>
                <w:szCs w:val="20"/>
              </w:rPr>
              <w:t>Aztreonam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1AE91576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AE90058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46709D8D" w14:textId="77777777" w:rsidTr="00AB140B">
        <w:trPr>
          <w:cantSplit/>
        </w:trPr>
        <w:tc>
          <w:tcPr>
            <w:tcW w:w="9923" w:type="dxa"/>
          </w:tcPr>
          <w:p w14:paraId="59E7997D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t>Farmacol Logistyka Sp. z o.o.</w:t>
            </w:r>
          </w:p>
          <w:p w14:paraId="24F843F4" w14:textId="76886ADB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 xml:space="preserve">Szopienicka 77 </w:t>
            </w:r>
          </w:p>
          <w:p w14:paraId="63539E90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40-431 Katowice</w:t>
            </w:r>
          </w:p>
          <w:p w14:paraId="2E078467" w14:textId="0543C10A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33- </w:t>
            </w:r>
            <w:proofErr w:type="spellStart"/>
            <w:r w:rsidRPr="00AB140B">
              <w:rPr>
                <w:sz w:val="20"/>
                <w:szCs w:val="20"/>
              </w:rPr>
              <w:t>Ofatumumabum</w:t>
            </w:r>
            <w:proofErr w:type="spellEnd"/>
            <w:r w:rsidRPr="00AB140B">
              <w:rPr>
                <w:sz w:val="20"/>
                <w:szCs w:val="20"/>
              </w:rPr>
              <w:t xml:space="preserve">* </w:t>
            </w:r>
          </w:p>
          <w:p w14:paraId="716F1C83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4EA5B72A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354F0706" w14:textId="77777777" w:rsidTr="00AB140B">
        <w:trPr>
          <w:cantSplit/>
        </w:trPr>
        <w:tc>
          <w:tcPr>
            <w:tcW w:w="9923" w:type="dxa"/>
          </w:tcPr>
          <w:p w14:paraId="6958F526" w14:textId="4D13E7F7" w:rsidR="00E54660" w:rsidRPr="00AB140B" w:rsidRDefault="00AB140B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AB140B">
              <w:rPr>
                <w:b/>
                <w:sz w:val="20"/>
                <w:szCs w:val="20"/>
              </w:rPr>
              <w:lastRenderedPageBreak/>
              <w:t>Centrala Farmaceutyczna Cefarm S.A.</w:t>
            </w:r>
          </w:p>
          <w:p w14:paraId="14C1A539" w14:textId="4275A793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Jana Kazimierza 16 </w:t>
            </w:r>
          </w:p>
          <w:p w14:paraId="63EC3D31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01-248 Warszawa</w:t>
            </w:r>
          </w:p>
          <w:p w14:paraId="559BA554" w14:textId="631EB216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34 - </w:t>
            </w:r>
            <w:proofErr w:type="spellStart"/>
            <w:r w:rsidRPr="00AB140B">
              <w:rPr>
                <w:sz w:val="20"/>
                <w:szCs w:val="20"/>
              </w:rPr>
              <w:t>Cladribinum</w:t>
            </w:r>
            <w:proofErr w:type="spellEnd"/>
            <w:r w:rsidRPr="00AB140B">
              <w:rPr>
                <w:sz w:val="20"/>
                <w:szCs w:val="20"/>
              </w:rPr>
              <w:t xml:space="preserve"> * </w:t>
            </w:r>
          </w:p>
          <w:p w14:paraId="4F22756F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8000F11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Najkorzystniejsza oferta spełniająca wymogi Zamawiającego.</w:t>
            </w:r>
          </w:p>
        </w:tc>
      </w:tr>
      <w:tr w:rsidR="00E54660" w14:paraId="23FF74BB" w14:textId="77777777" w:rsidTr="00AB140B">
        <w:trPr>
          <w:cantSplit/>
        </w:trPr>
        <w:tc>
          <w:tcPr>
            <w:tcW w:w="9923" w:type="dxa"/>
          </w:tcPr>
          <w:p w14:paraId="33CD30CB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Fresenius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B140B">
              <w:rPr>
                <w:b/>
                <w:sz w:val="20"/>
                <w:szCs w:val="20"/>
              </w:rPr>
              <w:t>Kabi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Polska Sp.  z o.o.</w:t>
            </w:r>
          </w:p>
          <w:p w14:paraId="61D5BDC0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Al. Jerozolimskie 134 </w:t>
            </w:r>
          </w:p>
          <w:p w14:paraId="5FDD5F11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02-305 Warszawa</w:t>
            </w:r>
          </w:p>
          <w:p w14:paraId="4F571DA1" w14:textId="6D0B3320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 xml:space="preserve">Pakiet 35* – Diety dojelitowe i doustne </w:t>
            </w:r>
          </w:p>
          <w:p w14:paraId="5C189B61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370DB5AD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54660" w14:paraId="1E89A6D6" w14:textId="77777777" w:rsidTr="00AB140B">
        <w:trPr>
          <w:cantSplit/>
        </w:trPr>
        <w:tc>
          <w:tcPr>
            <w:tcW w:w="9923" w:type="dxa"/>
          </w:tcPr>
          <w:p w14:paraId="1A2DFD55" w14:textId="77777777" w:rsidR="00E54660" w:rsidRPr="00AB140B" w:rsidRDefault="00E54660" w:rsidP="00F06BFB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AB140B">
              <w:rPr>
                <w:b/>
                <w:sz w:val="20"/>
                <w:szCs w:val="20"/>
              </w:rPr>
              <w:t>Inpharm</w:t>
            </w:r>
            <w:proofErr w:type="spellEnd"/>
            <w:r w:rsidRPr="00AB140B">
              <w:rPr>
                <w:b/>
                <w:sz w:val="20"/>
                <w:szCs w:val="20"/>
              </w:rPr>
              <w:t xml:space="preserve"> Sp. z o.o.</w:t>
            </w:r>
          </w:p>
          <w:p w14:paraId="715C5FB9" w14:textId="61B546E9" w:rsidR="00E54660" w:rsidRPr="00AB140B" w:rsidRDefault="00AB140B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 xml:space="preserve">ul. </w:t>
            </w:r>
            <w:r w:rsidR="00E54660" w:rsidRPr="00AB140B">
              <w:rPr>
                <w:bCs/>
                <w:sz w:val="20"/>
                <w:szCs w:val="20"/>
              </w:rPr>
              <w:t>Strumykowa 28 /11</w:t>
            </w:r>
          </w:p>
          <w:p w14:paraId="7FD11EBC" w14:textId="77777777" w:rsidR="00E54660" w:rsidRPr="00AB140B" w:rsidRDefault="00E54660" w:rsidP="00F06BFB">
            <w:pPr>
              <w:jc w:val="both"/>
              <w:rPr>
                <w:bCs/>
                <w:sz w:val="20"/>
                <w:szCs w:val="20"/>
              </w:rPr>
            </w:pPr>
            <w:r w:rsidRPr="00AB140B">
              <w:rPr>
                <w:bCs/>
                <w:sz w:val="20"/>
                <w:szCs w:val="20"/>
              </w:rPr>
              <w:t>03-138 Warszawa</w:t>
            </w:r>
          </w:p>
          <w:p w14:paraId="3524938F" w14:textId="06272C47" w:rsidR="00E54660" w:rsidRPr="00AB140B" w:rsidRDefault="00E54660" w:rsidP="00F06BFB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na</w:t>
            </w:r>
            <w:r w:rsidR="00AB140B" w:rsidRPr="00AB140B">
              <w:rPr>
                <w:sz w:val="20"/>
                <w:szCs w:val="20"/>
              </w:rPr>
              <w:t xml:space="preserve"> </w:t>
            </w:r>
            <w:r w:rsidRPr="00AB140B">
              <w:rPr>
                <w:sz w:val="20"/>
                <w:szCs w:val="20"/>
              </w:rPr>
              <w:t>Pakiet 36  -</w:t>
            </w:r>
            <w:proofErr w:type="spellStart"/>
            <w:r w:rsidRPr="00AB140B">
              <w:rPr>
                <w:sz w:val="20"/>
                <w:szCs w:val="20"/>
              </w:rPr>
              <w:t>Erythromycin</w:t>
            </w:r>
            <w:proofErr w:type="spellEnd"/>
            <w:r w:rsidRPr="00AB140B">
              <w:rPr>
                <w:sz w:val="20"/>
                <w:szCs w:val="20"/>
              </w:rPr>
              <w:t xml:space="preserve"> </w:t>
            </w:r>
          </w:p>
          <w:p w14:paraId="573DAB1E" w14:textId="77777777" w:rsidR="00E54660" w:rsidRPr="00AB140B" w:rsidRDefault="00E54660" w:rsidP="00F06BF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140B">
              <w:rPr>
                <w:color w:val="000000"/>
                <w:sz w:val="20"/>
                <w:szCs w:val="20"/>
              </w:rPr>
              <w:t>Uzasadnienie wyboru:</w:t>
            </w:r>
          </w:p>
          <w:p w14:paraId="73DA7364" w14:textId="77777777" w:rsidR="00E54660" w:rsidRPr="00AB140B" w:rsidRDefault="00E54660" w:rsidP="00F06B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B140B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21D21B9D" w14:textId="27DA482E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3686"/>
        <w:gridCol w:w="1701"/>
        <w:gridCol w:w="1134"/>
      </w:tblGrid>
      <w:tr w:rsidR="00211A34" w:rsidRPr="00834EF4" w14:paraId="1E207A2A" w14:textId="77777777" w:rsidTr="00AB140B">
        <w:tc>
          <w:tcPr>
            <w:tcW w:w="3969" w:type="dxa"/>
            <w:shd w:val="clear" w:color="auto" w:fill="F3F3F3"/>
            <w:vAlign w:val="center"/>
          </w:tcPr>
          <w:p w14:paraId="147A0E89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98C4F99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686" w:type="dxa"/>
            <w:shd w:val="clear" w:color="auto" w:fill="F3F3F3"/>
          </w:tcPr>
          <w:p w14:paraId="06D6726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6BEFC0B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67C2255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E54660" w:rsidRPr="00834EF4" w14:paraId="58992B52" w14:textId="77777777" w:rsidTr="00AB140B">
        <w:tc>
          <w:tcPr>
            <w:tcW w:w="3969" w:type="dxa"/>
            <w:shd w:val="clear" w:color="auto" w:fill="auto"/>
          </w:tcPr>
          <w:p w14:paraId="5EFB7020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1 – </w:t>
            </w:r>
            <w:proofErr w:type="spellStart"/>
            <w:r w:rsidRPr="00E54660">
              <w:rPr>
                <w:sz w:val="20"/>
                <w:szCs w:val="20"/>
              </w:rPr>
              <w:t>Hepatitis</w:t>
            </w:r>
            <w:proofErr w:type="spellEnd"/>
            <w:r w:rsidRPr="00E54660">
              <w:rPr>
                <w:sz w:val="20"/>
                <w:szCs w:val="20"/>
              </w:rPr>
              <w:t xml:space="preserve"> B </w:t>
            </w:r>
            <w:proofErr w:type="spellStart"/>
            <w:r w:rsidRPr="00E54660">
              <w:rPr>
                <w:sz w:val="20"/>
                <w:szCs w:val="20"/>
              </w:rPr>
              <w:t>immune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6F0977C7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9450CAB" w14:textId="5CB125E6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4903F43B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7BD5BCB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7744D9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37B3556B" w14:textId="77777777" w:rsidTr="00AB140B">
        <w:tc>
          <w:tcPr>
            <w:tcW w:w="3969" w:type="dxa"/>
            <w:shd w:val="clear" w:color="auto" w:fill="auto"/>
          </w:tcPr>
          <w:p w14:paraId="071FD79D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 – Klej tkankowy</w:t>
            </w:r>
          </w:p>
        </w:tc>
        <w:tc>
          <w:tcPr>
            <w:tcW w:w="3686" w:type="dxa"/>
            <w:shd w:val="clear" w:color="auto" w:fill="auto"/>
          </w:tcPr>
          <w:p w14:paraId="6B9F47F2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8980BAB" w14:textId="36952903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Kruczkowskiego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8</w:t>
            </w:r>
          </w:p>
          <w:p w14:paraId="5C048998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51F6A5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3EF7C1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03E1991A" w14:textId="77777777" w:rsidTr="00AB140B">
        <w:tc>
          <w:tcPr>
            <w:tcW w:w="3969" w:type="dxa"/>
            <w:shd w:val="clear" w:color="auto" w:fill="auto"/>
          </w:tcPr>
          <w:p w14:paraId="75E0CD73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3 – Kontrast</w:t>
            </w:r>
          </w:p>
        </w:tc>
        <w:tc>
          <w:tcPr>
            <w:tcW w:w="3686" w:type="dxa"/>
            <w:shd w:val="clear" w:color="auto" w:fill="auto"/>
          </w:tcPr>
          <w:p w14:paraId="4C369DFA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575A8E" w14:textId="77777777" w:rsidR="00E54660" w:rsidRPr="00211A34" w:rsidRDefault="00E54660" w:rsidP="00F06BFB">
            <w:pPr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111</w:t>
            </w:r>
          </w:p>
          <w:p w14:paraId="4039F884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0AFFAE4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CCC656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124D3AED" w14:textId="77777777" w:rsidTr="00AB140B">
        <w:tc>
          <w:tcPr>
            <w:tcW w:w="3969" w:type="dxa"/>
            <w:shd w:val="clear" w:color="auto" w:fill="auto"/>
          </w:tcPr>
          <w:p w14:paraId="00BB355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4 – Gąbka hemostatyczna*</w:t>
            </w:r>
          </w:p>
        </w:tc>
        <w:tc>
          <w:tcPr>
            <w:tcW w:w="3686" w:type="dxa"/>
            <w:shd w:val="clear" w:color="auto" w:fill="auto"/>
          </w:tcPr>
          <w:p w14:paraId="28FA1B9B" w14:textId="3A42F525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Toruń S</w:t>
            </w:r>
            <w:r w:rsidR="00AB140B">
              <w:rPr>
                <w:b/>
                <w:bCs/>
                <w:sz w:val="20"/>
                <w:szCs w:val="20"/>
              </w:rPr>
              <w:t>p. z o.o.</w:t>
            </w:r>
          </w:p>
          <w:p w14:paraId="1E01CA5A" w14:textId="13532C63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Grudziądzka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159a</w:t>
            </w:r>
          </w:p>
          <w:p w14:paraId="45BC90C9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6E0B460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B2668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6895FB37" w14:textId="77777777" w:rsidTr="00AB140B">
        <w:tc>
          <w:tcPr>
            <w:tcW w:w="3969" w:type="dxa"/>
            <w:shd w:val="clear" w:color="auto" w:fill="auto"/>
          </w:tcPr>
          <w:p w14:paraId="37DA5317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4 – Gąbka hemostatyczna*</w:t>
            </w:r>
          </w:p>
        </w:tc>
        <w:tc>
          <w:tcPr>
            <w:tcW w:w="3686" w:type="dxa"/>
            <w:shd w:val="clear" w:color="auto" w:fill="auto"/>
          </w:tcPr>
          <w:p w14:paraId="4DB26DA6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14:paraId="51256068" w14:textId="78DA92B3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Browarowa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21</w:t>
            </w:r>
          </w:p>
          <w:p w14:paraId="21F04D3A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Tychy</w:t>
            </w:r>
          </w:p>
        </w:tc>
        <w:tc>
          <w:tcPr>
            <w:tcW w:w="1701" w:type="dxa"/>
            <w:shd w:val="clear" w:color="auto" w:fill="auto"/>
          </w:tcPr>
          <w:p w14:paraId="1ACF5C93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- 333.35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1F3737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333,35</w:t>
            </w:r>
          </w:p>
        </w:tc>
      </w:tr>
      <w:tr w:rsidR="00E54660" w:rsidRPr="00834EF4" w14:paraId="6CC4C001" w14:textId="77777777" w:rsidTr="00AB140B">
        <w:tc>
          <w:tcPr>
            <w:tcW w:w="3969" w:type="dxa"/>
            <w:shd w:val="clear" w:color="auto" w:fill="auto"/>
          </w:tcPr>
          <w:p w14:paraId="5CD35CB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 5 - </w:t>
            </w:r>
            <w:proofErr w:type="spellStart"/>
            <w:r w:rsidRPr="00E54660">
              <w:rPr>
                <w:sz w:val="20"/>
                <w:szCs w:val="20"/>
              </w:rPr>
              <w:t>Glatiramer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acetate</w:t>
            </w:r>
            <w:proofErr w:type="spellEnd"/>
            <w:r w:rsidRPr="00E54660">
              <w:rPr>
                <w:sz w:val="20"/>
                <w:szCs w:val="20"/>
              </w:rPr>
              <w:t xml:space="preserve"> I*</w:t>
            </w:r>
          </w:p>
        </w:tc>
        <w:tc>
          <w:tcPr>
            <w:tcW w:w="3686" w:type="dxa"/>
            <w:shd w:val="clear" w:color="auto" w:fill="auto"/>
          </w:tcPr>
          <w:p w14:paraId="33981233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BFEF9D4" w14:textId="743ADAD4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E54660" w:rsidRPr="00E54660">
              <w:rPr>
                <w:sz w:val="20"/>
                <w:szCs w:val="20"/>
              </w:rPr>
              <w:t>Hubska</w:t>
            </w:r>
            <w:proofErr w:type="spellEnd"/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44</w:t>
            </w:r>
          </w:p>
          <w:p w14:paraId="2FC328E9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6D0545E3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570E19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577E604B" w14:textId="77777777" w:rsidTr="00AB140B">
        <w:tc>
          <w:tcPr>
            <w:tcW w:w="3969" w:type="dxa"/>
            <w:shd w:val="clear" w:color="auto" w:fill="auto"/>
          </w:tcPr>
          <w:p w14:paraId="5306C7FE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 6 - </w:t>
            </w:r>
            <w:proofErr w:type="spellStart"/>
            <w:r w:rsidRPr="00E54660">
              <w:rPr>
                <w:sz w:val="20"/>
                <w:szCs w:val="20"/>
              </w:rPr>
              <w:t>Glatiramer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acetate</w:t>
            </w:r>
            <w:proofErr w:type="spellEnd"/>
            <w:r w:rsidRPr="00E54660">
              <w:rPr>
                <w:sz w:val="20"/>
                <w:szCs w:val="20"/>
              </w:rPr>
              <w:t xml:space="preserve"> II*</w:t>
            </w:r>
          </w:p>
        </w:tc>
        <w:tc>
          <w:tcPr>
            <w:tcW w:w="3686" w:type="dxa"/>
            <w:shd w:val="clear" w:color="auto" w:fill="auto"/>
          </w:tcPr>
          <w:p w14:paraId="46334F30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71BE34" w14:textId="10E9F652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Szopienicka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77</w:t>
            </w:r>
          </w:p>
          <w:p w14:paraId="5B9A9B98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54FF3BA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461AC8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52D0179A" w14:textId="77777777" w:rsidTr="00AB140B">
        <w:tc>
          <w:tcPr>
            <w:tcW w:w="3969" w:type="dxa"/>
            <w:shd w:val="clear" w:color="auto" w:fill="auto"/>
          </w:tcPr>
          <w:p w14:paraId="2640FDFB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 6 - </w:t>
            </w:r>
            <w:proofErr w:type="spellStart"/>
            <w:r w:rsidRPr="00E54660">
              <w:rPr>
                <w:sz w:val="20"/>
                <w:szCs w:val="20"/>
              </w:rPr>
              <w:t>Glatiramer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acetate</w:t>
            </w:r>
            <w:proofErr w:type="spellEnd"/>
            <w:r w:rsidRPr="00E54660">
              <w:rPr>
                <w:sz w:val="20"/>
                <w:szCs w:val="20"/>
              </w:rPr>
              <w:t xml:space="preserve"> II*</w:t>
            </w:r>
          </w:p>
        </w:tc>
        <w:tc>
          <w:tcPr>
            <w:tcW w:w="3686" w:type="dxa"/>
            <w:shd w:val="clear" w:color="auto" w:fill="auto"/>
          </w:tcPr>
          <w:p w14:paraId="265C4CC5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DF9D917" w14:textId="7A9B72A4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350A11AF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E55479B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- 490.50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8E7C5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490,50</w:t>
            </w:r>
          </w:p>
        </w:tc>
      </w:tr>
      <w:tr w:rsidR="00E54660" w:rsidRPr="00834EF4" w14:paraId="7C786612" w14:textId="77777777" w:rsidTr="00AB140B">
        <w:tc>
          <w:tcPr>
            <w:tcW w:w="3969" w:type="dxa"/>
            <w:shd w:val="clear" w:color="auto" w:fill="auto"/>
          </w:tcPr>
          <w:p w14:paraId="1426612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 6 - </w:t>
            </w:r>
            <w:proofErr w:type="spellStart"/>
            <w:r w:rsidRPr="00E54660">
              <w:rPr>
                <w:sz w:val="20"/>
                <w:szCs w:val="20"/>
              </w:rPr>
              <w:t>Glatiramer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acetate</w:t>
            </w:r>
            <w:proofErr w:type="spellEnd"/>
            <w:r w:rsidRPr="00E54660">
              <w:rPr>
                <w:sz w:val="20"/>
                <w:szCs w:val="20"/>
              </w:rPr>
              <w:t xml:space="preserve"> II*</w:t>
            </w:r>
          </w:p>
        </w:tc>
        <w:tc>
          <w:tcPr>
            <w:tcW w:w="3686" w:type="dxa"/>
            <w:shd w:val="clear" w:color="auto" w:fill="auto"/>
          </w:tcPr>
          <w:p w14:paraId="1F694EAA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5FB8628" w14:textId="3889E907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Kazimierzowska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46/48/35</w:t>
            </w:r>
          </w:p>
          <w:p w14:paraId="3D56816D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AB004B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- 485.80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B1E3AF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485,80</w:t>
            </w:r>
          </w:p>
        </w:tc>
      </w:tr>
      <w:tr w:rsidR="00E54660" w:rsidRPr="00834EF4" w14:paraId="053DE562" w14:textId="77777777" w:rsidTr="00AB140B">
        <w:tc>
          <w:tcPr>
            <w:tcW w:w="3969" w:type="dxa"/>
            <w:shd w:val="clear" w:color="auto" w:fill="auto"/>
          </w:tcPr>
          <w:p w14:paraId="31F0B4E7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 6 - </w:t>
            </w:r>
            <w:proofErr w:type="spellStart"/>
            <w:r w:rsidRPr="00E54660">
              <w:rPr>
                <w:sz w:val="20"/>
                <w:szCs w:val="20"/>
              </w:rPr>
              <w:t>Glatiramer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acetate</w:t>
            </w:r>
            <w:proofErr w:type="spellEnd"/>
            <w:r w:rsidRPr="00E54660">
              <w:rPr>
                <w:sz w:val="20"/>
                <w:szCs w:val="20"/>
              </w:rPr>
              <w:t xml:space="preserve"> II*</w:t>
            </w:r>
          </w:p>
        </w:tc>
        <w:tc>
          <w:tcPr>
            <w:tcW w:w="3686" w:type="dxa"/>
            <w:shd w:val="clear" w:color="auto" w:fill="auto"/>
          </w:tcPr>
          <w:p w14:paraId="7A58DF33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E77AD33" w14:textId="1DBD774E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103C592B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76357FB7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- 481.25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71790D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481,25</w:t>
            </w:r>
          </w:p>
        </w:tc>
      </w:tr>
      <w:tr w:rsidR="00E54660" w:rsidRPr="00834EF4" w14:paraId="51161F9E" w14:textId="77777777" w:rsidTr="00AB140B">
        <w:tc>
          <w:tcPr>
            <w:tcW w:w="3969" w:type="dxa"/>
            <w:shd w:val="clear" w:color="auto" w:fill="auto"/>
          </w:tcPr>
          <w:p w14:paraId="3295853E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 6 - </w:t>
            </w:r>
            <w:proofErr w:type="spellStart"/>
            <w:r w:rsidRPr="00E54660">
              <w:rPr>
                <w:sz w:val="20"/>
                <w:szCs w:val="20"/>
              </w:rPr>
              <w:t>Glatiramer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acetate</w:t>
            </w:r>
            <w:proofErr w:type="spellEnd"/>
            <w:r w:rsidRPr="00E54660">
              <w:rPr>
                <w:sz w:val="20"/>
                <w:szCs w:val="20"/>
              </w:rPr>
              <w:t xml:space="preserve"> II*</w:t>
            </w:r>
          </w:p>
        </w:tc>
        <w:tc>
          <w:tcPr>
            <w:tcW w:w="3686" w:type="dxa"/>
            <w:shd w:val="clear" w:color="auto" w:fill="auto"/>
          </w:tcPr>
          <w:p w14:paraId="2D256E8C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00EAE3B" w14:textId="0896A2F0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E54660" w:rsidRPr="00E54660">
              <w:rPr>
                <w:sz w:val="20"/>
                <w:szCs w:val="20"/>
              </w:rPr>
              <w:t>Hubska</w:t>
            </w:r>
            <w:proofErr w:type="spellEnd"/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44</w:t>
            </w:r>
          </w:p>
          <w:p w14:paraId="1E3EB7D8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671FABF6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- 481.15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4FC0C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481,15</w:t>
            </w:r>
          </w:p>
        </w:tc>
      </w:tr>
      <w:tr w:rsidR="00E54660" w:rsidRPr="00834EF4" w14:paraId="26045FF7" w14:textId="77777777" w:rsidTr="00AB140B">
        <w:tc>
          <w:tcPr>
            <w:tcW w:w="3969" w:type="dxa"/>
            <w:shd w:val="clear" w:color="auto" w:fill="auto"/>
          </w:tcPr>
          <w:p w14:paraId="58C7C04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8  – Płyny infuzyjne I</w:t>
            </w:r>
          </w:p>
        </w:tc>
        <w:tc>
          <w:tcPr>
            <w:tcW w:w="3686" w:type="dxa"/>
            <w:shd w:val="clear" w:color="auto" w:fill="auto"/>
          </w:tcPr>
          <w:p w14:paraId="02280909" w14:textId="21D6D596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r w:rsidR="00AB140B">
              <w:rPr>
                <w:b/>
                <w:bCs/>
                <w:sz w:val="20"/>
                <w:szCs w:val="20"/>
              </w:rPr>
              <w:t>Sp. z o.o.</w:t>
            </w:r>
          </w:p>
          <w:p w14:paraId="54EF5C4F" w14:textId="49CC9C28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Tysiąclecia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14</w:t>
            </w:r>
          </w:p>
          <w:p w14:paraId="7DB52BD3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2A5F286D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EB14B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43D10671" w14:textId="77777777" w:rsidTr="00AB140B">
        <w:tc>
          <w:tcPr>
            <w:tcW w:w="3969" w:type="dxa"/>
            <w:shd w:val="clear" w:color="auto" w:fill="auto"/>
          </w:tcPr>
          <w:p w14:paraId="10E258C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9 – Płyny</w:t>
            </w:r>
          </w:p>
        </w:tc>
        <w:tc>
          <w:tcPr>
            <w:tcW w:w="3686" w:type="dxa"/>
            <w:shd w:val="clear" w:color="auto" w:fill="auto"/>
          </w:tcPr>
          <w:p w14:paraId="5674A029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33124E0" w14:textId="498F7B01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Kazimierzowska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46/48/35</w:t>
            </w:r>
          </w:p>
          <w:p w14:paraId="1F60995E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57E8658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8B65E7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1EA1048A" w14:textId="77777777" w:rsidTr="00AB140B">
        <w:tc>
          <w:tcPr>
            <w:tcW w:w="3969" w:type="dxa"/>
            <w:shd w:val="clear" w:color="auto" w:fill="auto"/>
          </w:tcPr>
          <w:p w14:paraId="44F0E761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10 – Gąbka lecznicza</w:t>
            </w:r>
          </w:p>
        </w:tc>
        <w:tc>
          <w:tcPr>
            <w:tcW w:w="3686" w:type="dxa"/>
            <w:shd w:val="clear" w:color="auto" w:fill="auto"/>
          </w:tcPr>
          <w:p w14:paraId="68E95545" w14:textId="1EE3B6A0" w:rsidR="00E54660" w:rsidRPr="00211A34" w:rsidRDefault="00AB140B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Centrala Farmaceutyczna Cefarm S</w:t>
            </w:r>
            <w:r>
              <w:rPr>
                <w:b/>
                <w:bCs/>
                <w:sz w:val="20"/>
                <w:szCs w:val="20"/>
              </w:rPr>
              <w:t>.A.</w:t>
            </w:r>
          </w:p>
          <w:p w14:paraId="5A791A85" w14:textId="283E449D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E54660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16</w:t>
            </w:r>
          </w:p>
          <w:p w14:paraId="72FB5414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2ED5757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07DC73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75953D25" w14:textId="77777777" w:rsidTr="00AB140B">
        <w:tc>
          <w:tcPr>
            <w:tcW w:w="3969" w:type="dxa"/>
            <w:shd w:val="clear" w:color="auto" w:fill="auto"/>
          </w:tcPr>
          <w:p w14:paraId="2237F707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10 – Gąbka lecznicza</w:t>
            </w:r>
          </w:p>
        </w:tc>
        <w:tc>
          <w:tcPr>
            <w:tcW w:w="3686" w:type="dxa"/>
            <w:shd w:val="clear" w:color="auto" w:fill="auto"/>
          </w:tcPr>
          <w:p w14:paraId="580C99AA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66FEB97" w14:textId="77DAFD92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3EAE0215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492ADC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- 480.30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19670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480,30</w:t>
            </w:r>
          </w:p>
        </w:tc>
      </w:tr>
      <w:tr w:rsidR="00E54660" w:rsidRPr="00834EF4" w14:paraId="32384468" w14:textId="77777777" w:rsidTr="00AB140B">
        <w:tc>
          <w:tcPr>
            <w:tcW w:w="3969" w:type="dxa"/>
            <w:shd w:val="clear" w:color="auto" w:fill="auto"/>
          </w:tcPr>
          <w:p w14:paraId="7957BB6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11 - </w:t>
            </w:r>
            <w:proofErr w:type="spellStart"/>
            <w:r w:rsidRPr="00E54660">
              <w:rPr>
                <w:sz w:val="20"/>
                <w:szCs w:val="20"/>
              </w:rPr>
              <w:t>Nadroparin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35BCA40D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0EE4D88" w14:textId="273EAF45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Kazimierzowska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46/48/35</w:t>
            </w:r>
          </w:p>
          <w:p w14:paraId="712126D5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FDB9DB6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E0AFC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0929A7AD" w14:textId="77777777" w:rsidTr="00AB140B">
        <w:tc>
          <w:tcPr>
            <w:tcW w:w="3969" w:type="dxa"/>
            <w:shd w:val="clear" w:color="auto" w:fill="auto"/>
          </w:tcPr>
          <w:p w14:paraId="33A521F9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12 – </w:t>
            </w:r>
            <w:proofErr w:type="spellStart"/>
            <w:r w:rsidRPr="00E54660">
              <w:rPr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61151F47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25DCE20" w14:textId="2AD6ACD4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63B9413E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508DA6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F0A44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4CAC2596" w14:textId="77777777" w:rsidTr="00AB140B">
        <w:tc>
          <w:tcPr>
            <w:tcW w:w="3969" w:type="dxa"/>
            <w:shd w:val="clear" w:color="auto" w:fill="auto"/>
          </w:tcPr>
          <w:p w14:paraId="1E124A9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15 - Leki II</w:t>
            </w:r>
          </w:p>
        </w:tc>
        <w:tc>
          <w:tcPr>
            <w:tcW w:w="3686" w:type="dxa"/>
            <w:shd w:val="clear" w:color="auto" w:fill="auto"/>
          </w:tcPr>
          <w:p w14:paraId="3EC3C21E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6FAD522" w14:textId="08B114CA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Szopienicka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77</w:t>
            </w:r>
          </w:p>
          <w:p w14:paraId="0FCF6A32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329C8E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0DC786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4F8B712B" w14:textId="77777777" w:rsidTr="00AB140B">
        <w:tc>
          <w:tcPr>
            <w:tcW w:w="3969" w:type="dxa"/>
            <w:shd w:val="clear" w:color="auto" w:fill="auto"/>
          </w:tcPr>
          <w:p w14:paraId="032AD76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15 - Leki II</w:t>
            </w:r>
          </w:p>
        </w:tc>
        <w:tc>
          <w:tcPr>
            <w:tcW w:w="3686" w:type="dxa"/>
            <w:shd w:val="clear" w:color="auto" w:fill="auto"/>
          </w:tcPr>
          <w:p w14:paraId="1D95E063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9CDED44" w14:textId="0C773FB6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0C141622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9A1D450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- 483.30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B0995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483,30</w:t>
            </w:r>
          </w:p>
        </w:tc>
      </w:tr>
      <w:tr w:rsidR="00E54660" w:rsidRPr="00834EF4" w14:paraId="1362ED99" w14:textId="77777777" w:rsidTr="00AB140B">
        <w:tc>
          <w:tcPr>
            <w:tcW w:w="3969" w:type="dxa"/>
            <w:shd w:val="clear" w:color="auto" w:fill="auto"/>
          </w:tcPr>
          <w:p w14:paraId="338168DF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16-Leki III</w:t>
            </w:r>
          </w:p>
        </w:tc>
        <w:tc>
          <w:tcPr>
            <w:tcW w:w="3686" w:type="dxa"/>
            <w:shd w:val="clear" w:color="auto" w:fill="auto"/>
          </w:tcPr>
          <w:p w14:paraId="06A0FC38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8F8B593" w14:textId="55D3D0AE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285AC250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CDD3ED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0BEC3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22797F0C" w14:textId="77777777" w:rsidTr="00AB140B">
        <w:tc>
          <w:tcPr>
            <w:tcW w:w="3969" w:type="dxa"/>
            <w:shd w:val="clear" w:color="auto" w:fill="auto"/>
          </w:tcPr>
          <w:p w14:paraId="5541C73F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17 - </w:t>
            </w:r>
            <w:proofErr w:type="spellStart"/>
            <w:r w:rsidRPr="00E54660">
              <w:rPr>
                <w:sz w:val="20"/>
                <w:szCs w:val="20"/>
              </w:rPr>
              <w:t>Ibuprofen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57858C5C" w14:textId="6C7C56AA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</w:t>
            </w:r>
            <w:r w:rsidR="00AB140B">
              <w:rPr>
                <w:b/>
                <w:bCs/>
                <w:sz w:val="20"/>
                <w:szCs w:val="20"/>
              </w:rPr>
              <w:t>p. z o.o.</w:t>
            </w:r>
          </w:p>
          <w:p w14:paraId="39668269" w14:textId="7915A659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Tysiąclecia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14</w:t>
            </w:r>
          </w:p>
          <w:p w14:paraId="2CA5B995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6CCD4EE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8386D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7FD83234" w14:textId="77777777" w:rsidTr="00AB140B">
        <w:tc>
          <w:tcPr>
            <w:tcW w:w="3969" w:type="dxa"/>
            <w:shd w:val="clear" w:color="auto" w:fill="auto"/>
          </w:tcPr>
          <w:p w14:paraId="2A0BB3D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19 - Sterylny roztwór glukozy</w:t>
            </w:r>
          </w:p>
        </w:tc>
        <w:tc>
          <w:tcPr>
            <w:tcW w:w="3686" w:type="dxa"/>
            <w:shd w:val="clear" w:color="auto" w:fill="auto"/>
          </w:tcPr>
          <w:p w14:paraId="1DFF400F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NOBIPHARM Sp. z o.o.</w:t>
            </w:r>
          </w:p>
          <w:p w14:paraId="64494A13" w14:textId="449966CB" w:rsidR="00E54660" w:rsidRPr="00211A34" w:rsidRDefault="00E54660" w:rsidP="00F06BFB">
            <w:pPr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L.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8</w:t>
            </w:r>
          </w:p>
          <w:p w14:paraId="6AABB7CE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58B7522B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D830E3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1048AC0D" w14:textId="77777777" w:rsidTr="00AB140B">
        <w:tc>
          <w:tcPr>
            <w:tcW w:w="3969" w:type="dxa"/>
            <w:shd w:val="clear" w:color="auto" w:fill="auto"/>
          </w:tcPr>
          <w:p w14:paraId="240AE88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20  – Leki IV</w:t>
            </w:r>
          </w:p>
        </w:tc>
        <w:tc>
          <w:tcPr>
            <w:tcW w:w="3686" w:type="dxa"/>
            <w:shd w:val="clear" w:color="auto" w:fill="auto"/>
          </w:tcPr>
          <w:p w14:paraId="51868131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01716F5" w14:textId="4C0943A0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00D88CE6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EA2098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36B4F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5E1342F9" w14:textId="77777777" w:rsidTr="00AB140B">
        <w:tc>
          <w:tcPr>
            <w:tcW w:w="3969" w:type="dxa"/>
            <w:shd w:val="clear" w:color="auto" w:fill="auto"/>
          </w:tcPr>
          <w:p w14:paraId="4EFD31A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21-  </w:t>
            </w:r>
            <w:proofErr w:type="spellStart"/>
            <w:r w:rsidRPr="00E54660">
              <w:rPr>
                <w:sz w:val="20"/>
                <w:szCs w:val="20"/>
              </w:rPr>
              <w:t>Methotrexat</w:t>
            </w:r>
            <w:proofErr w:type="spellEnd"/>
            <w:r w:rsidRPr="00E54660">
              <w:rPr>
                <w:sz w:val="20"/>
                <w:szCs w:val="20"/>
              </w:rPr>
              <w:t>*</w:t>
            </w:r>
          </w:p>
        </w:tc>
        <w:tc>
          <w:tcPr>
            <w:tcW w:w="3686" w:type="dxa"/>
            <w:shd w:val="clear" w:color="auto" w:fill="auto"/>
          </w:tcPr>
          <w:p w14:paraId="6265F58E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C8A4364" w14:textId="1A742EB7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5F48485D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730D0D7F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CBA8B0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64923463" w14:textId="77777777" w:rsidTr="00AB140B">
        <w:tc>
          <w:tcPr>
            <w:tcW w:w="3969" w:type="dxa"/>
            <w:shd w:val="clear" w:color="auto" w:fill="auto"/>
          </w:tcPr>
          <w:p w14:paraId="23FD3EE6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21-  </w:t>
            </w:r>
            <w:proofErr w:type="spellStart"/>
            <w:r w:rsidRPr="00E54660">
              <w:rPr>
                <w:sz w:val="20"/>
                <w:szCs w:val="20"/>
              </w:rPr>
              <w:t>Methotrexat</w:t>
            </w:r>
            <w:proofErr w:type="spellEnd"/>
            <w:r w:rsidRPr="00E54660">
              <w:rPr>
                <w:sz w:val="20"/>
                <w:szCs w:val="20"/>
              </w:rPr>
              <w:t>*</w:t>
            </w:r>
          </w:p>
        </w:tc>
        <w:tc>
          <w:tcPr>
            <w:tcW w:w="3686" w:type="dxa"/>
            <w:shd w:val="clear" w:color="auto" w:fill="auto"/>
          </w:tcPr>
          <w:p w14:paraId="4562BB5F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7BAFFBA" w14:textId="7630D0EF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5BF18911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C242CD0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- 453.55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D80705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453,55</w:t>
            </w:r>
          </w:p>
        </w:tc>
      </w:tr>
      <w:tr w:rsidR="00E54660" w:rsidRPr="00834EF4" w14:paraId="7D2DA131" w14:textId="77777777" w:rsidTr="00AB140B">
        <w:tc>
          <w:tcPr>
            <w:tcW w:w="3969" w:type="dxa"/>
            <w:shd w:val="clear" w:color="auto" w:fill="auto"/>
          </w:tcPr>
          <w:p w14:paraId="57F0B79E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21-  </w:t>
            </w:r>
            <w:proofErr w:type="spellStart"/>
            <w:r w:rsidRPr="00E54660">
              <w:rPr>
                <w:sz w:val="20"/>
                <w:szCs w:val="20"/>
              </w:rPr>
              <w:t>Methotrexat</w:t>
            </w:r>
            <w:proofErr w:type="spellEnd"/>
            <w:r w:rsidRPr="00E54660">
              <w:rPr>
                <w:sz w:val="20"/>
                <w:szCs w:val="20"/>
              </w:rPr>
              <w:t>*</w:t>
            </w:r>
          </w:p>
        </w:tc>
        <w:tc>
          <w:tcPr>
            <w:tcW w:w="3686" w:type="dxa"/>
            <w:shd w:val="clear" w:color="auto" w:fill="auto"/>
          </w:tcPr>
          <w:p w14:paraId="48C119B1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303675B" w14:textId="49CC5257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Kazimierzowska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46/48/35</w:t>
            </w:r>
          </w:p>
          <w:p w14:paraId="24A0CF8C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4846FE4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- 452.65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94FFFE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452,65</w:t>
            </w:r>
          </w:p>
        </w:tc>
      </w:tr>
      <w:tr w:rsidR="00E54660" w:rsidRPr="00834EF4" w14:paraId="7434AAE1" w14:textId="77777777" w:rsidTr="00AB140B">
        <w:tc>
          <w:tcPr>
            <w:tcW w:w="3969" w:type="dxa"/>
            <w:shd w:val="clear" w:color="auto" w:fill="auto"/>
          </w:tcPr>
          <w:p w14:paraId="58B04B9D" w14:textId="77777777" w:rsidR="00EE34D5" w:rsidRDefault="00EE34D5" w:rsidP="00F06BFB">
            <w:pPr>
              <w:spacing w:before="40" w:after="40"/>
              <w:rPr>
                <w:sz w:val="20"/>
                <w:szCs w:val="20"/>
              </w:rPr>
            </w:pPr>
          </w:p>
          <w:p w14:paraId="5A8DC08C" w14:textId="11DFFB1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22 - </w:t>
            </w:r>
            <w:proofErr w:type="spellStart"/>
            <w:r w:rsidRPr="00E54660">
              <w:rPr>
                <w:sz w:val="20"/>
                <w:szCs w:val="20"/>
              </w:rPr>
              <w:t>Etomidate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484988F2" w14:textId="77777777" w:rsidR="00EE34D5" w:rsidRDefault="00EE34D5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0B209C7F" w14:textId="25C9C2F9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lastRenderedPageBreak/>
              <w:t>Delfarma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D205B3F" w14:textId="77777777" w:rsidR="00E54660" w:rsidRPr="00211A34" w:rsidRDefault="00E54660" w:rsidP="00F06BFB">
            <w:pPr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111</w:t>
            </w:r>
          </w:p>
          <w:p w14:paraId="5D59790B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4C41AE74" w14:textId="77777777" w:rsidR="00EE34D5" w:rsidRDefault="00EE34D5" w:rsidP="00F06BFB">
            <w:pPr>
              <w:spacing w:before="40" w:after="40"/>
              <w:rPr>
                <w:sz w:val="20"/>
                <w:szCs w:val="20"/>
              </w:rPr>
            </w:pPr>
          </w:p>
          <w:p w14:paraId="4C859042" w14:textId="4817987C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AF310" w14:textId="77777777" w:rsidR="00EE34D5" w:rsidRDefault="00EE34D5" w:rsidP="00F06BFB">
            <w:pPr>
              <w:jc w:val="center"/>
              <w:rPr>
                <w:sz w:val="20"/>
                <w:szCs w:val="20"/>
              </w:rPr>
            </w:pPr>
          </w:p>
          <w:p w14:paraId="3AFC1815" w14:textId="0ECE7714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 xml:space="preserve">  500,00</w:t>
            </w:r>
          </w:p>
        </w:tc>
      </w:tr>
      <w:tr w:rsidR="00E54660" w:rsidRPr="00834EF4" w14:paraId="57AAB6DF" w14:textId="77777777" w:rsidTr="00AB140B">
        <w:tc>
          <w:tcPr>
            <w:tcW w:w="3969" w:type="dxa"/>
            <w:shd w:val="clear" w:color="auto" w:fill="auto"/>
          </w:tcPr>
          <w:p w14:paraId="238C5DFF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22 - </w:t>
            </w:r>
            <w:proofErr w:type="spellStart"/>
            <w:r w:rsidRPr="00E54660">
              <w:rPr>
                <w:sz w:val="20"/>
                <w:szCs w:val="20"/>
              </w:rPr>
              <w:t>Etomidate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5AFEB49C" w14:textId="60E26C63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</w:t>
            </w:r>
            <w:r w:rsidR="00AB140B">
              <w:rPr>
                <w:b/>
                <w:bCs/>
                <w:sz w:val="20"/>
                <w:szCs w:val="20"/>
              </w:rPr>
              <w:t>. z o.o.</w:t>
            </w:r>
          </w:p>
          <w:p w14:paraId="7863AE9E" w14:textId="696508F3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Tysiąclecia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14</w:t>
            </w:r>
          </w:p>
          <w:p w14:paraId="232EDD75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57F2A74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- 386.35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08E7A1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386,35</w:t>
            </w:r>
          </w:p>
        </w:tc>
      </w:tr>
      <w:tr w:rsidR="00E54660" w:rsidRPr="00834EF4" w14:paraId="3AFB9B3A" w14:textId="77777777" w:rsidTr="00AB140B">
        <w:tc>
          <w:tcPr>
            <w:tcW w:w="3969" w:type="dxa"/>
            <w:shd w:val="clear" w:color="auto" w:fill="auto"/>
          </w:tcPr>
          <w:p w14:paraId="4B36695F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23– Leki V</w:t>
            </w:r>
          </w:p>
        </w:tc>
        <w:tc>
          <w:tcPr>
            <w:tcW w:w="3686" w:type="dxa"/>
            <w:shd w:val="clear" w:color="auto" w:fill="auto"/>
          </w:tcPr>
          <w:p w14:paraId="01752B9F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7171888" w14:textId="64153D33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Szopienicka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77</w:t>
            </w:r>
          </w:p>
          <w:p w14:paraId="1C14BB81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269F547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F389D6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4FAFD532" w14:textId="77777777" w:rsidTr="00AB140B">
        <w:tc>
          <w:tcPr>
            <w:tcW w:w="3969" w:type="dxa"/>
            <w:shd w:val="clear" w:color="auto" w:fill="auto"/>
          </w:tcPr>
          <w:p w14:paraId="617EDAA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23– Leki V</w:t>
            </w:r>
          </w:p>
        </w:tc>
        <w:tc>
          <w:tcPr>
            <w:tcW w:w="3686" w:type="dxa"/>
            <w:shd w:val="clear" w:color="auto" w:fill="auto"/>
          </w:tcPr>
          <w:p w14:paraId="5A975006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9E5CCB8" w14:textId="1DD9AF16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7FEBA72D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E795EC3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- 498.50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352A97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498,50</w:t>
            </w:r>
          </w:p>
        </w:tc>
      </w:tr>
      <w:tr w:rsidR="00E54660" w:rsidRPr="00834EF4" w14:paraId="5A9E57BB" w14:textId="77777777" w:rsidTr="00AB140B">
        <w:tc>
          <w:tcPr>
            <w:tcW w:w="3969" w:type="dxa"/>
            <w:shd w:val="clear" w:color="auto" w:fill="auto"/>
          </w:tcPr>
          <w:p w14:paraId="2792C00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23– Leki V</w:t>
            </w:r>
          </w:p>
        </w:tc>
        <w:tc>
          <w:tcPr>
            <w:tcW w:w="3686" w:type="dxa"/>
            <w:shd w:val="clear" w:color="auto" w:fill="auto"/>
          </w:tcPr>
          <w:p w14:paraId="43DE60E1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5376D62" w14:textId="431EA580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7A6C13AD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F3BD43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- 495.65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88836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495,65</w:t>
            </w:r>
          </w:p>
        </w:tc>
      </w:tr>
      <w:tr w:rsidR="00E54660" w:rsidRPr="00834EF4" w14:paraId="1E111235" w14:textId="77777777" w:rsidTr="00AB140B">
        <w:tc>
          <w:tcPr>
            <w:tcW w:w="3969" w:type="dxa"/>
            <w:shd w:val="clear" w:color="auto" w:fill="auto"/>
          </w:tcPr>
          <w:p w14:paraId="07989227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24 – </w:t>
            </w:r>
            <w:proofErr w:type="spellStart"/>
            <w:r w:rsidRPr="00E54660">
              <w:rPr>
                <w:sz w:val="20"/>
                <w:szCs w:val="20"/>
              </w:rPr>
              <w:t>Enoxaparin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032BA742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CBC2E39" w14:textId="09BFF66C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Bonifraterska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17</w:t>
            </w:r>
          </w:p>
          <w:p w14:paraId="1A4610BC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0CFCC67B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7096A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7706BC67" w14:textId="77777777" w:rsidTr="00AB140B">
        <w:tc>
          <w:tcPr>
            <w:tcW w:w="3969" w:type="dxa"/>
            <w:shd w:val="clear" w:color="auto" w:fill="auto"/>
          </w:tcPr>
          <w:p w14:paraId="0FF447E9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24 – </w:t>
            </w:r>
            <w:proofErr w:type="spellStart"/>
            <w:r w:rsidRPr="00E54660">
              <w:rPr>
                <w:sz w:val="20"/>
                <w:szCs w:val="20"/>
              </w:rPr>
              <w:t>Enoxaparin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29776227" w14:textId="0AE2BE8E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 xml:space="preserve">PROFARM PS </w:t>
            </w:r>
            <w:r w:rsidR="00AB140B">
              <w:rPr>
                <w:b/>
                <w:bCs/>
                <w:sz w:val="20"/>
                <w:szCs w:val="20"/>
              </w:rPr>
              <w:t>Sp. z o.o.</w:t>
            </w:r>
          </w:p>
          <w:p w14:paraId="63FD47F6" w14:textId="77777777" w:rsidR="00E54660" w:rsidRPr="00211A34" w:rsidRDefault="00E54660" w:rsidP="00F06BFB">
            <w:pPr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96</w:t>
            </w:r>
          </w:p>
          <w:p w14:paraId="06BE8163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Stara Iwiczna</w:t>
            </w:r>
          </w:p>
        </w:tc>
        <w:tc>
          <w:tcPr>
            <w:tcW w:w="1701" w:type="dxa"/>
            <w:shd w:val="clear" w:color="auto" w:fill="auto"/>
          </w:tcPr>
          <w:p w14:paraId="55765E59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- 461.15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E5CB1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461,15</w:t>
            </w:r>
          </w:p>
        </w:tc>
      </w:tr>
      <w:tr w:rsidR="00E54660" w:rsidRPr="00834EF4" w14:paraId="79A22E81" w14:textId="77777777" w:rsidTr="00AB140B">
        <w:tc>
          <w:tcPr>
            <w:tcW w:w="3969" w:type="dxa"/>
            <w:shd w:val="clear" w:color="auto" w:fill="auto"/>
          </w:tcPr>
          <w:p w14:paraId="5876ADE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25-  Kontrasty</w:t>
            </w:r>
          </w:p>
        </w:tc>
        <w:tc>
          <w:tcPr>
            <w:tcW w:w="3686" w:type="dxa"/>
            <w:shd w:val="clear" w:color="auto" w:fill="auto"/>
          </w:tcPr>
          <w:p w14:paraId="5BFA8C19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DD8DB9" w14:textId="37B5076E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0F92C89A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D267FF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89754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7E1B0E45" w14:textId="77777777" w:rsidTr="00AB140B">
        <w:tc>
          <w:tcPr>
            <w:tcW w:w="3969" w:type="dxa"/>
            <w:shd w:val="clear" w:color="auto" w:fill="auto"/>
          </w:tcPr>
          <w:p w14:paraId="5DDF058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26 - </w:t>
            </w:r>
            <w:proofErr w:type="spellStart"/>
            <w:r w:rsidRPr="00E54660">
              <w:rPr>
                <w:sz w:val="20"/>
                <w:szCs w:val="20"/>
              </w:rPr>
              <w:t>Doxorubicin</w:t>
            </w:r>
            <w:proofErr w:type="spellEnd"/>
            <w:r w:rsidRPr="00E54660">
              <w:rPr>
                <w:sz w:val="20"/>
                <w:szCs w:val="20"/>
              </w:rPr>
              <w:t>*</w:t>
            </w:r>
          </w:p>
        </w:tc>
        <w:tc>
          <w:tcPr>
            <w:tcW w:w="3686" w:type="dxa"/>
            <w:shd w:val="clear" w:color="auto" w:fill="auto"/>
          </w:tcPr>
          <w:p w14:paraId="4FE3A67E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B770E2E" w14:textId="36EAE97E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Kazimierzowska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46/48/35</w:t>
            </w:r>
          </w:p>
          <w:p w14:paraId="5167F5D1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C4E3D8D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C0FE9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02C571B5" w14:textId="77777777" w:rsidTr="00AB140B">
        <w:tc>
          <w:tcPr>
            <w:tcW w:w="3969" w:type="dxa"/>
            <w:shd w:val="clear" w:color="auto" w:fill="auto"/>
          </w:tcPr>
          <w:p w14:paraId="6EFF68D9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26 - </w:t>
            </w:r>
            <w:proofErr w:type="spellStart"/>
            <w:r w:rsidRPr="00E54660">
              <w:rPr>
                <w:sz w:val="20"/>
                <w:szCs w:val="20"/>
              </w:rPr>
              <w:t>Doxorubicin</w:t>
            </w:r>
            <w:proofErr w:type="spellEnd"/>
            <w:r w:rsidRPr="00E54660">
              <w:rPr>
                <w:sz w:val="20"/>
                <w:szCs w:val="20"/>
              </w:rPr>
              <w:t>*</w:t>
            </w:r>
          </w:p>
        </w:tc>
        <w:tc>
          <w:tcPr>
            <w:tcW w:w="3686" w:type="dxa"/>
            <w:shd w:val="clear" w:color="auto" w:fill="auto"/>
          </w:tcPr>
          <w:p w14:paraId="576634E8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7088DAA" w14:textId="6D0C5B24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6E2F5D04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A104D61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- 463.45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753D82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463,45</w:t>
            </w:r>
          </w:p>
        </w:tc>
      </w:tr>
      <w:tr w:rsidR="00E54660" w:rsidRPr="00834EF4" w14:paraId="5FF64D15" w14:textId="77777777" w:rsidTr="00AB140B">
        <w:tc>
          <w:tcPr>
            <w:tcW w:w="3969" w:type="dxa"/>
            <w:shd w:val="clear" w:color="auto" w:fill="auto"/>
          </w:tcPr>
          <w:p w14:paraId="6BA7D92F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27 - </w:t>
            </w:r>
            <w:proofErr w:type="spellStart"/>
            <w:r w:rsidRPr="00E54660">
              <w:rPr>
                <w:sz w:val="20"/>
                <w:szCs w:val="20"/>
              </w:rPr>
              <w:t>Ondansetron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2143D544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2595F8E" w14:textId="77777777" w:rsidR="00E54660" w:rsidRPr="00211A34" w:rsidRDefault="00E54660" w:rsidP="00F06BFB">
            <w:pPr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134</w:t>
            </w:r>
          </w:p>
          <w:p w14:paraId="79B399DB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7A226D80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FCCF3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2ADA5FCE" w14:textId="77777777" w:rsidTr="00AB140B">
        <w:tc>
          <w:tcPr>
            <w:tcW w:w="3969" w:type="dxa"/>
            <w:shd w:val="clear" w:color="auto" w:fill="auto"/>
          </w:tcPr>
          <w:p w14:paraId="06F8116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28 - </w:t>
            </w:r>
            <w:proofErr w:type="spellStart"/>
            <w:r w:rsidRPr="00E54660">
              <w:rPr>
                <w:sz w:val="20"/>
                <w:szCs w:val="20"/>
              </w:rPr>
              <w:t>Acidum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75C11A32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C16F8B0" w14:textId="0E116227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Kazimierzowska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46/48/35</w:t>
            </w:r>
          </w:p>
          <w:p w14:paraId="684F299D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FFC5649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6F7B9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2B743F1D" w14:textId="77777777" w:rsidTr="00AB140B">
        <w:tc>
          <w:tcPr>
            <w:tcW w:w="3969" w:type="dxa"/>
            <w:shd w:val="clear" w:color="auto" w:fill="auto"/>
          </w:tcPr>
          <w:p w14:paraId="169A356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28 - </w:t>
            </w:r>
            <w:proofErr w:type="spellStart"/>
            <w:r w:rsidRPr="00E54660">
              <w:rPr>
                <w:sz w:val="20"/>
                <w:szCs w:val="20"/>
              </w:rPr>
              <w:t>Acidum</w:t>
            </w:r>
            <w:proofErr w:type="spellEnd"/>
            <w:r w:rsidRPr="00E54660">
              <w:rPr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34FEB862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AF461E4" w14:textId="4BEF1F33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7C5C3CF1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799AF6F0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- 447.30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04C19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447,30</w:t>
            </w:r>
          </w:p>
        </w:tc>
      </w:tr>
      <w:tr w:rsidR="00E54660" w:rsidRPr="00834EF4" w14:paraId="6921364E" w14:textId="77777777" w:rsidTr="00AB140B">
        <w:tc>
          <w:tcPr>
            <w:tcW w:w="3969" w:type="dxa"/>
            <w:shd w:val="clear" w:color="auto" w:fill="auto"/>
          </w:tcPr>
          <w:p w14:paraId="25A601D2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29 – Płyny infuzyjne II</w:t>
            </w:r>
          </w:p>
        </w:tc>
        <w:tc>
          <w:tcPr>
            <w:tcW w:w="3686" w:type="dxa"/>
            <w:shd w:val="clear" w:color="auto" w:fill="auto"/>
          </w:tcPr>
          <w:p w14:paraId="6CA0974C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7D93FC9" w14:textId="77777777" w:rsidR="00E54660" w:rsidRPr="00211A34" w:rsidRDefault="00E54660" w:rsidP="00F06BFB">
            <w:pPr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134</w:t>
            </w:r>
          </w:p>
          <w:p w14:paraId="1470E18E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4989CEC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CE084C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431072A2" w14:textId="77777777" w:rsidTr="00AB140B">
        <w:tc>
          <w:tcPr>
            <w:tcW w:w="3969" w:type="dxa"/>
            <w:shd w:val="clear" w:color="auto" w:fill="auto"/>
          </w:tcPr>
          <w:p w14:paraId="3A2D415A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29 – Płyny infuzyjne II</w:t>
            </w:r>
          </w:p>
        </w:tc>
        <w:tc>
          <w:tcPr>
            <w:tcW w:w="3686" w:type="dxa"/>
            <w:shd w:val="clear" w:color="auto" w:fill="auto"/>
          </w:tcPr>
          <w:p w14:paraId="7530EC90" w14:textId="39846740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</w:t>
            </w:r>
            <w:r w:rsidR="00AB140B">
              <w:rPr>
                <w:b/>
                <w:bCs/>
                <w:sz w:val="20"/>
                <w:szCs w:val="20"/>
              </w:rPr>
              <w:t>. z o.o.</w:t>
            </w:r>
          </w:p>
          <w:p w14:paraId="70F04C77" w14:textId="2779C430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Tysiąclecia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14</w:t>
            </w:r>
          </w:p>
          <w:p w14:paraId="4DB270AF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5199C25D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- 414.15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24CFE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414,15</w:t>
            </w:r>
          </w:p>
        </w:tc>
      </w:tr>
      <w:tr w:rsidR="00E54660" w:rsidRPr="00834EF4" w14:paraId="6B4280C7" w14:textId="77777777" w:rsidTr="00AB140B">
        <w:tc>
          <w:tcPr>
            <w:tcW w:w="3969" w:type="dxa"/>
            <w:shd w:val="clear" w:color="auto" w:fill="auto"/>
          </w:tcPr>
          <w:p w14:paraId="690A79D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30 - </w:t>
            </w:r>
            <w:proofErr w:type="spellStart"/>
            <w:r w:rsidRPr="00E54660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51F0B712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AAC0D73" w14:textId="05683949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Szopienicka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77</w:t>
            </w:r>
          </w:p>
          <w:p w14:paraId="558CBB6F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2FF762E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6588EB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57021C58" w14:textId="77777777" w:rsidTr="00AB140B">
        <w:tc>
          <w:tcPr>
            <w:tcW w:w="3969" w:type="dxa"/>
            <w:shd w:val="clear" w:color="auto" w:fill="auto"/>
          </w:tcPr>
          <w:p w14:paraId="71533139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30 - </w:t>
            </w:r>
            <w:proofErr w:type="spellStart"/>
            <w:r w:rsidRPr="00E54660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1F945D4E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9CC4E15" w14:textId="0A6A62D1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4DDC3FD0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1588F3A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- 498.05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F7B5B1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498,05</w:t>
            </w:r>
          </w:p>
        </w:tc>
      </w:tr>
      <w:tr w:rsidR="00E54660" w:rsidRPr="00834EF4" w14:paraId="37718606" w14:textId="77777777" w:rsidTr="00AB140B">
        <w:tc>
          <w:tcPr>
            <w:tcW w:w="3969" w:type="dxa"/>
            <w:shd w:val="clear" w:color="auto" w:fill="auto"/>
          </w:tcPr>
          <w:p w14:paraId="7F67DB49" w14:textId="77777777" w:rsidR="00EE34D5" w:rsidRDefault="00EE34D5" w:rsidP="00F06BFB">
            <w:pPr>
              <w:spacing w:before="40" w:after="40"/>
              <w:rPr>
                <w:sz w:val="20"/>
                <w:szCs w:val="20"/>
              </w:rPr>
            </w:pPr>
          </w:p>
          <w:p w14:paraId="07063C08" w14:textId="1C0B7A84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30 - </w:t>
            </w:r>
            <w:proofErr w:type="spellStart"/>
            <w:r w:rsidRPr="00E54660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1CF39417" w14:textId="77777777" w:rsidR="00EE34D5" w:rsidRDefault="00EE34D5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1539AD24" w14:textId="4E548EB5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lastRenderedPageBreak/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0B3F453" w14:textId="2E5D8F5E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72B10178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4FC54A8" w14:textId="77777777" w:rsidR="00EE34D5" w:rsidRDefault="00EE34D5" w:rsidP="00F06BFB">
            <w:pPr>
              <w:spacing w:before="40" w:after="40"/>
              <w:rPr>
                <w:sz w:val="20"/>
                <w:szCs w:val="20"/>
              </w:rPr>
            </w:pPr>
          </w:p>
          <w:p w14:paraId="0B925953" w14:textId="47850422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1 - Cena - 491.35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52BEE" w14:textId="77777777" w:rsidR="00EE34D5" w:rsidRDefault="00E54660" w:rsidP="00AB140B">
            <w:pPr>
              <w:jc w:val="center"/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 xml:space="preserve"> </w:t>
            </w:r>
          </w:p>
          <w:p w14:paraId="08797B08" w14:textId="6F4895BB" w:rsidR="00E54660" w:rsidRPr="00AB140B" w:rsidRDefault="00E54660" w:rsidP="00AB140B">
            <w:pPr>
              <w:jc w:val="center"/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491,35</w:t>
            </w:r>
          </w:p>
        </w:tc>
      </w:tr>
      <w:tr w:rsidR="00E54660" w:rsidRPr="00834EF4" w14:paraId="3ACD3336" w14:textId="77777777" w:rsidTr="00AB140B">
        <w:tc>
          <w:tcPr>
            <w:tcW w:w="3969" w:type="dxa"/>
            <w:shd w:val="clear" w:color="auto" w:fill="auto"/>
          </w:tcPr>
          <w:p w14:paraId="192F5CCA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lastRenderedPageBreak/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30 - </w:t>
            </w:r>
            <w:proofErr w:type="spellStart"/>
            <w:r w:rsidRPr="00E54660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4907653C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BC37CF3" w14:textId="5651DFC4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Kazimierzowska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46/48/35</w:t>
            </w:r>
          </w:p>
          <w:p w14:paraId="559D3B0F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0BEFA4EA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- 476.70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65F28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476,70</w:t>
            </w:r>
          </w:p>
        </w:tc>
      </w:tr>
      <w:tr w:rsidR="00E54660" w:rsidRPr="00834EF4" w14:paraId="5049C5C9" w14:textId="77777777" w:rsidTr="00AB140B">
        <w:tc>
          <w:tcPr>
            <w:tcW w:w="3969" w:type="dxa"/>
            <w:shd w:val="clear" w:color="auto" w:fill="auto"/>
          </w:tcPr>
          <w:p w14:paraId="6D326280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31 –  </w:t>
            </w:r>
            <w:proofErr w:type="spellStart"/>
            <w:r w:rsidRPr="00E54660">
              <w:rPr>
                <w:sz w:val="20"/>
                <w:szCs w:val="20"/>
              </w:rPr>
              <w:t>Teriflunomide</w:t>
            </w:r>
            <w:proofErr w:type="spellEnd"/>
            <w:r w:rsidRPr="00E54660">
              <w:rPr>
                <w:sz w:val="20"/>
                <w:szCs w:val="20"/>
              </w:rPr>
              <w:t xml:space="preserve"> *</w:t>
            </w:r>
          </w:p>
        </w:tc>
        <w:tc>
          <w:tcPr>
            <w:tcW w:w="3686" w:type="dxa"/>
            <w:shd w:val="clear" w:color="auto" w:fill="auto"/>
          </w:tcPr>
          <w:p w14:paraId="40F9B812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7174FD9" w14:textId="1E023B25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Bonifraterska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17</w:t>
            </w:r>
          </w:p>
          <w:p w14:paraId="645F1258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2E4FA3FE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5321F0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1855EF71" w14:textId="77777777" w:rsidTr="00AB140B">
        <w:tc>
          <w:tcPr>
            <w:tcW w:w="3969" w:type="dxa"/>
            <w:shd w:val="clear" w:color="auto" w:fill="auto"/>
          </w:tcPr>
          <w:p w14:paraId="39358271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32 – </w:t>
            </w:r>
            <w:proofErr w:type="spellStart"/>
            <w:r w:rsidRPr="00E54660">
              <w:rPr>
                <w:sz w:val="20"/>
                <w:szCs w:val="20"/>
              </w:rPr>
              <w:t>Aztreonam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54D9FB65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98E436F" w14:textId="56A3C538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Pułaskiego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9</w:t>
            </w:r>
          </w:p>
          <w:p w14:paraId="71BDC8D2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8CE15C8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645F1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7831CA36" w14:textId="77777777" w:rsidTr="00AB140B">
        <w:tc>
          <w:tcPr>
            <w:tcW w:w="3969" w:type="dxa"/>
            <w:shd w:val="clear" w:color="auto" w:fill="auto"/>
          </w:tcPr>
          <w:p w14:paraId="33CF8111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32 – </w:t>
            </w:r>
            <w:proofErr w:type="spellStart"/>
            <w:r w:rsidRPr="00E54660">
              <w:rPr>
                <w:sz w:val="20"/>
                <w:szCs w:val="20"/>
              </w:rPr>
              <w:t>Aztreonam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3A9739CD" w14:textId="45A5A840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 xml:space="preserve">GENESIS PHARM Sp. z o. o. Sp. </w:t>
            </w:r>
            <w:r w:rsidR="00AB140B">
              <w:rPr>
                <w:b/>
                <w:bCs/>
                <w:sz w:val="20"/>
                <w:szCs w:val="20"/>
              </w:rPr>
              <w:t>k</w:t>
            </w:r>
            <w:r w:rsidRPr="00E54660">
              <w:rPr>
                <w:b/>
                <w:bCs/>
                <w:sz w:val="20"/>
                <w:szCs w:val="20"/>
              </w:rPr>
              <w:t>.</w:t>
            </w:r>
          </w:p>
          <w:p w14:paraId="56913208" w14:textId="63D1D9D2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Obywatelska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128/152</w:t>
            </w:r>
          </w:p>
          <w:p w14:paraId="1B393E77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7E1E21B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- 428.55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012693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428,55</w:t>
            </w:r>
          </w:p>
        </w:tc>
      </w:tr>
      <w:tr w:rsidR="00E54660" w:rsidRPr="00834EF4" w14:paraId="2BCE6BEB" w14:textId="77777777" w:rsidTr="00AB140B">
        <w:tc>
          <w:tcPr>
            <w:tcW w:w="3969" w:type="dxa"/>
            <w:shd w:val="clear" w:color="auto" w:fill="auto"/>
          </w:tcPr>
          <w:p w14:paraId="292780A4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32 – </w:t>
            </w:r>
            <w:proofErr w:type="spellStart"/>
            <w:r w:rsidRPr="00E54660">
              <w:rPr>
                <w:sz w:val="20"/>
                <w:szCs w:val="20"/>
              </w:rPr>
              <w:t>Aztreonam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6B7ED357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B7EA08C" w14:textId="7F347C4F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43E20316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509D2FF1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- 326.10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51F4C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326,10</w:t>
            </w:r>
          </w:p>
        </w:tc>
      </w:tr>
      <w:tr w:rsidR="00E54660" w:rsidRPr="00834EF4" w14:paraId="793D1EE8" w14:textId="77777777" w:rsidTr="00AB140B">
        <w:tc>
          <w:tcPr>
            <w:tcW w:w="3969" w:type="dxa"/>
            <w:shd w:val="clear" w:color="auto" w:fill="auto"/>
          </w:tcPr>
          <w:p w14:paraId="290EF0E3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33- </w:t>
            </w:r>
            <w:proofErr w:type="spellStart"/>
            <w:r w:rsidRPr="00E54660">
              <w:rPr>
                <w:sz w:val="20"/>
                <w:szCs w:val="20"/>
              </w:rPr>
              <w:t>Ofatumumabum</w:t>
            </w:r>
            <w:proofErr w:type="spellEnd"/>
            <w:r w:rsidRPr="00E54660">
              <w:rPr>
                <w:sz w:val="20"/>
                <w:szCs w:val="20"/>
              </w:rPr>
              <w:t>*</w:t>
            </w:r>
          </w:p>
        </w:tc>
        <w:tc>
          <w:tcPr>
            <w:tcW w:w="3686" w:type="dxa"/>
            <w:shd w:val="clear" w:color="auto" w:fill="auto"/>
          </w:tcPr>
          <w:p w14:paraId="3D3BF820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0AABE4A" w14:textId="1B91D378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Szopienicka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77</w:t>
            </w:r>
          </w:p>
          <w:p w14:paraId="7152EE7A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593B71C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E45927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450FDBC3" w14:textId="77777777" w:rsidTr="00AB140B">
        <w:tc>
          <w:tcPr>
            <w:tcW w:w="3969" w:type="dxa"/>
            <w:shd w:val="clear" w:color="auto" w:fill="auto"/>
          </w:tcPr>
          <w:p w14:paraId="38D7A02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34 - </w:t>
            </w:r>
            <w:proofErr w:type="spellStart"/>
            <w:r w:rsidRPr="00E54660">
              <w:rPr>
                <w:sz w:val="20"/>
                <w:szCs w:val="20"/>
              </w:rPr>
              <w:t>Cladribinum</w:t>
            </w:r>
            <w:proofErr w:type="spellEnd"/>
            <w:r w:rsidRPr="00E54660">
              <w:rPr>
                <w:sz w:val="20"/>
                <w:szCs w:val="20"/>
              </w:rPr>
              <w:t xml:space="preserve"> *</w:t>
            </w:r>
          </w:p>
        </w:tc>
        <w:tc>
          <w:tcPr>
            <w:tcW w:w="3686" w:type="dxa"/>
            <w:shd w:val="clear" w:color="auto" w:fill="auto"/>
          </w:tcPr>
          <w:p w14:paraId="43277AA4" w14:textId="192A43B6" w:rsidR="00E54660" w:rsidRPr="00211A34" w:rsidRDefault="00AB140B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4660">
              <w:rPr>
                <w:b/>
                <w:bCs/>
                <w:sz w:val="20"/>
                <w:szCs w:val="20"/>
              </w:rPr>
              <w:t>Centrala Farmaceutyczna Cefarm S</w:t>
            </w:r>
            <w:r>
              <w:rPr>
                <w:b/>
                <w:bCs/>
                <w:sz w:val="20"/>
                <w:szCs w:val="20"/>
              </w:rPr>
              <w:t>.A.</w:t>
            </w:r>
          </w:p>
          <w:p w14:paraId="5C98BF31" w14:textId="081A85AF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E54660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16</w:t>
            </w:r>
          </w:p>
          <w:p w14:paraId="6AEB9DEE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6C169936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00A03B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4B638362" w14:textId="77777777" w:rsidTr="00AB140B">
        <w:tc>
          <w:tcPr>
            <w:tcW w:w="3969" w:type="dxa"/>
            <w:shd w:val="clear" w:color="auto" w:fill="auto"/>
          </w:tcPr>
          <w:p w14:paraId="0C6EAA00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 xml:space="preserve">Pakiet 34 - </w:t>
            </w:r>
            <w:proofErr w:type="spellStart"/>
            <w:r w:rsidRPr="00E54660">
              <w:rPr>
                <w:sz w:val="20"/>
                <w:szCs w:val="20"/>
              </w:rPr>
              <w:t>Cladribinum</w:t>
            </w:r>
            <w:proofErr w:type="spellEnd"/>
            <w:r w:rsidRPr="00E54660">
              <w:rPr>
                <w:sz w:val="20"/>
                <w:szCs w:val="20"/>
              </w:rPr>
              <w:t xml:space="preserve"> *</w:t>
            </w:r>
          </w:p>
        </w:tc>
        <w:tc>
          <w:tcPr>
            <w:tcW w:w="3686" w:type="dxa"/>
            <w:shd w:val="clear" w:color="auto" w:fill="auto"/>
          </w:tcPr>
          <w:p w14:paraId="0C7C7388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D68DE5B" w14:textId="7C873EB9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Krzemieniecka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120</w:t>
            </w:r>
          </w:p>
          <w:p w14:paraId="5B271A81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630B1B7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- 478.10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1E6DB5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478,10</w:t>
            </w:r>
          </w:p>
        </w:tc>
      </w:tr>
      <w:tr w:rsidR="00E54660" w:rsidRPr="00834EF4" w14:paraId="537CB694" w14:textId="77777777" w:rsidTr="00AB140B">
        <w:tc>
          <w:tcPr>
            <w:tcW w:w="3969" w:type="dxa"/>
            <w:shd w:val="clear" w:color="auto" w:fill="auto"/>
          </w:tcPr>
          <w:p w14:paraId="43B41D2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35* – Diety dojelitowe i doustne</w:t>
            </w:r>
          </w:p>
        </w:tc>
        <w:tc>
          <w:tcPr>
            <w:tcW w:w="3686" w:type="dxa"/>
            <w:shd w:val="clear" w:color="auto" w:fill="auto"/>
          </w:tcPr>
          <w:p w14:paraId="6FCEE669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4660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F6A3F68" w14:textId="77777777" w:rsidR="00E54660" w:rsidRPr="00211A34" w:rsidRDefault="00E54660" w:rsidP="00F06BFB">
            <w:pPr>
              <w:rPr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134</w:t>
            </w:r>
          </w:p>
          <w:p w14:paraId="5A0F5CF6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A6E1DAA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74C380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  <w:tr w:rsidR="00E54660" w:rsidRPr="00834EF4" w14:paraId="5BEBB9BE" w14:textId="77777777" w:rsidTr="00AB140B">
        <w:tc>
          <w:tcPr>
            <w:tcW w:w="3969" w:type="dxa"/>
            <w:shd w:val="clear" w:color="auto" w:fill="auto"/>
          </w:tcPr>
          <w:p w14:paraId="727524A1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4660">
              <w:rPr>
                <w:sz w:val="20"/>
                <w:szCs w:val="20"/>
              </w:rPr>
              <w:t>Pakiet 36  -</w:t>
            </w:r>
            <w:proofErr w:type="spellStart"/>
            <w:r w:rsidRPr="00E54660">
              <w:rPr>
                <w:sz w:val="20"/>
                <w:szCs w:val="20"/>
              </w:rPr>
              <w:t>Erythromycin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14:paraId="130B1EAA" w14:textId="77777777" w:rsidR="00E54660" w:rsidRPr="00211A34" w:rsidRDefault="00E54660" w:rsidP="00F06BF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4660">
              <w:rPr>
                <w:b/>
                <w:bCs/>
                <w:sz w:val="20"/>
                <w:szCs w:val="20"/>
              </w:rPr>
              <w:t>Inpharm</w:t>
            </w:r>
            <w:proofErr w:type="spellEnd"/>
            <w:r w:rsidRPr="00E5466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CA42212" w14:textId="6B7E293A" w:rsidR="00E54660" w:rsidRPr="00211A34" w:rsidRDefault="00AB140B" w:rsidP="00F06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4660" w:rsidRPr="00E54660">
              <w:rPr>
                <w:sz w:val="20"/>
                <w:szCs w:val="20"/>
              </w:rPr>
              <w:t>Strumykowa</w:t>
            </w:r>
            <w:r w:rsidR="00E54660" w:rsidRPr="00211A34">
              <w:rPr>
                <w:sz w:val="20"/>
                <w:szCs w:val="20"/>
              </w:rPr>
              <w:t xml:space="preserve"> </w:t>
            </w:r>
            <w:r w:rsidR="00E54660" w:rsidRPr="00E54660">
              <w:rPr>
                <w:sz w:val="20"/>
                <w:szCs w:val="20"/>
              </w:rPr>
              <w:t>28/11</w:t>
            </w:r>
          </w:p>
          <w:p w14:paraId="2FBBDCDD" w14:textId="77777777" w:rsidR="00E54660" w:rsidRPr="00211A34" w:rsidRDefault="00E54660" w:rsidP="00F06BFB">
            <w:pPr>
              <w:spacing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4660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5514D955" w14:textId="77777777" w:rsidR="00E54660" w:rsidRPr="00211A34" w:rsidRDefault="00E54660" w:rsidP="00F06BF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E283EC" w14:textId="77777777" w:rsidR="00E54660" w:rsidRPr="00211A34" w:rsidRDefault="00E54660" w:rsidP="00F06BFB">
            <w:pPr>
              <w:jc w:val="center"/>
              <w:rPr>
                <w:color w:val="000000"/>
                <w:sz w:val="20"/>
                <w:szCs w:val="20"/>
              </w:rPr>
            </w:pPr>
            <w:r w:rsidRPr="00E54660">
              <w:rPr>
                <w:sz w:val="20"/>
                <w:szCs w:val="20"/>
              </w:rPr>
              <w:t xml:space="preserve">  500,00</w:t>
            </w:r>
          </w:p>
        </w:tc>
      </w:tr>
    </w:tbl>
    <w:p w14:paraId="7D41930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48864" w14:textId="77777777" w:rsidR="00F86AD0" w:rsidRDefault="00F86AD0">
      <w:r>
        <w:separator/>
      </w:r>
    </w:p>
  </w:endnote>
  <w:endnote w:type="continuationSeparator" w:id="0">
    <w:p w14:paraId="37AE9345" w14:textId="77777777" w:rsidR="00F86AD0" w:rsidRDefault="00F8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8EB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A70F8" w14:textId="64810696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B8F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B0A03" w14:textId="77777777" w:rsidR="00F86AD0" w:rsidRDefault="00F86AD0">
      <w:r>
        <w:separator/>
      </w:r>
    </w:p>
  </w:footnote>
  <w:footnote w:type="continuationSeparator" w:id="0">
    <w:p w14:paraId="66FA23CB" w14:textId="77777777" w:rsidR="00F86AD0" w:rsidRDefault="00F8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2D67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6985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C5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AD0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46BD0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140B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4660"/>
    <w:rsid w:val="00E62859"/>
    <w:rsid w:val="00E85D70"/>
    <w:rsid w:val="00EE34D5"/>
    <w:rsid w:val="00F33C66"/>
    <w:rsid w:val="00F86AD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779A2"/>
  <w15:chartTrackingRefBased/>
  <w15:docId w15:val="{BAC5241C-620A-49C5-B59D-8ECDC257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8</Pages>
  <Words>2020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1899-12-31T23:00:00Z</cp:lastPrinted>
  <dcterms:created xsi:type="dcterms:W3CDTF">2023-07-26T08:41:00Z</dcterms:created>
  <dcterms:modified xsi:type="dcterms:W3CDTF">2023-07-31T07:13:00Z</dcterms:modified>
</cp:coreProperties>
</file>