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AC8B4A" w14:textId="7A1439C7" w:rsidR="007E331F" w:rsidRDefault="007E331F" w:rsidP="00CC4D4F">
      <w:pPr>
        <w:pStyle w:val="Nagwek4"/>
        <w:spacing w:before="0" w:after="0"/>
        <w:jc w:val="right"/>
        <w:rPr>
          <w:rFonts w:ascii="Times New Roman" w:hAnsi="Times New Roman"/>
          <w:b w:val="0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1D2B20" w:rsidRPr="00736C1E">
        <w:rPr>
          <w:rFonts w:ascii="Times New Roman" w:hAnsi="Times New Roman"/>
          <w:b w:val="0"/>
          <w:bCs w:val="0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74F976DC" w14:textId="77777777" w:rsidR="003A71B8" w:rsidRPr="003A71B8" w:rsidRDefault="003A71B8" w:rsidP="003A71B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F31EAC" w:rsidRPr="005844F6" w14:paraId="75C4052C" w14:textId="77777777" w:rsidTr="00AB4B2C">
        <w:tc>
          <w:tcPr>
            <w:tcW w:w="8954" w:type="dxa"/>
            <w:shd w:val="clear" w:color="auto" w:fill="F2F2F2"/>
          </w:tcPr>
          <w:p w14:paraId="4F07FC8F" w14:textId="77777777" w:rsidR="003A71B8" w:rsidRDefault="003A71B8" w:rsidP="00CC4D4F">
            <w:pPr>
              <w:pStyle w:val="Nagwek2"/>
              <w:widowControl/>
              <w:rPr>
                <w:bCs/>
                <w:sz w:val="28"/>
              </w:rPr>
            </w:pPr>
          </w:p>
          <w:p w14:paraId="587CBECE" w14:textId="44B0D5D4" w:rsidR="00F31EAC" w:rsidRDefault="00F31EAC" w:rsidP="00CC4D4F">
            <w:pPr>
              <w:pStyle w:val="Nagwek2"/>
              <w:widowControl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  <w:p w14:paraId="23E07A64" w14:textId="2151C199" w:rsidR="003A71B8" w:rsidRPr="003A71B8" w:rsidRDefault="003A71B8" w:rsidP="003A71B8"/>
        </w:tc>
      </w:tr>
    </w:tbl>
    <w:p w14:paraId="7C0767AF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4321AAC5" w14:textId="476938E3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E16837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334611">
        <w:rPr>
          <w:sz w:val="22"/>
          <w:szCs w:val="22"/>
        </w:rPr>
        <w:t>podstawowym bez negocjacji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6892A7CF" w14:textId="7C9BA88B" w:rsidR="009577A7" w:rsidRDefault="00B73D9F" w:rsidP="00AA2BEC">
      <w:pPr>
        <w:spacing w:line="276" w:lineRule="auto"/>
        <w:jc w:val="center"/>
        <w:rPr>
          <w:b/>
          <w:sz w:val="28"/>
          <w:szCs w:val="28"/>
        </w:rPr>
      </w:pPr>
      <w:r w:rsidRPr="00B73D9F">
        <w:rPr>
          <w:b/>
          <w:sz w:val="28"/>
          <w:szCs w:val="28"/>
        </w:rPr>
        <w:t>Modernizacja pomieszczeń budynku byłej apteki w Filii nr 2 Szpitala Wojewódzkiego w Poznaniu z przeznaczeniem na Dzienny Oddział Rehabilitacji Ogólnoustrojowej</w:t>
      </w:r>
    </w:p>
    <w:p w14:paraId="12822F4C" w14:textId="77777777" w:rsidR="00B73D9F" w:rsidRPr="003E3810" w:rsidRDefault="00B73D9F" w:rsidP="00AA2BEC">
      <w:pPr>
        <w:spacing w:line="276" w:lineRule="auto"/>
        <w:jc w:val="center"/>
        <w:rPr>
          <w:b/>
          <w:sz w:val="28"/>
          <w:szCs w:val="28"/>
        </w:rPr>
      </w:pPr>
    </w:p>
    <w:p w14:paraId="320D43A1" w14:textId="3E81B7E7" w:rsidR="00AA39D6" w:rsidRPr="00525EFF" w:rsidRDefault="00AA39D6" w:rsidP="009577A7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</w:t>
      </w:r>
      <w:r w:rsidR="009577A7">
        <w:rPr>
          <w:sz w:val="22"/>
          <w:szCs w:val="22"/>
        </w:rPr>
        <w:t xml:space="preserve"> </w:t>
      </w:r>
      <w:r w:rsidR="003B769C" w:rsidRPr="00525EFF">
        <w:rPr>
          <w:sz w:val="22"/>
          <w:szCs w:val="22"/>
        </w:rPr>
        <w:t>d</w:t>
      </w:r>
      <w:r w:rsidRPr="00525EFF">
        <w:rPr>
          <w:sz w:val="22"/>
          <w:szCs w:val="22"/>
        </w:rPr>
        <w:t>ziałając w imieniu i na rzecz:</w:t>
      </w:r>
    </w:p>
    <w:p w14:paraId="41E838E7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AE2ACB" w:rsidRPr="007677F8" w14:paraId="644E5023" w14:textId="77777777" w:rsidTr="00AC470C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14:paraId="04DBBF5A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14:paraId="7D48937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655A0D85" w14:textId="77777777" w:rsidTr="00AC470C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01BA30C6" w14:textId="65D72832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20997">
              <w:t xml:space="preserve">Adres </w:t>
            </w:r>
            <w:r>
              <w:br/>
            </w:r>
            <w:r w:rsidRPr="00220997">
              <w:t>(województwo, powiat)</w:t>
            </w:r>
          </w:p>
        </w:tc>
        <w:tc>
          <w:tcPr>
            <w:tcW w:w="6140" w:type="dxa"/>
            <w:shd w:val="clear" w:color="auto" w:fill="auto"/>
          </w:tcPr>
          <w:p w14:paraId="5EEDD6E6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53297F1" w14:textId="77777777" w:rsidTr="00AC470C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4AC5A199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1AD555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7351188" w14:textId="77777777" w:rsidTr="00AC470C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0FBA92F" w14:textId="0E8F363F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51961F21" w14:textId="2720B8C6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31433F00" w14:textId="77777777" w:rsidTr="00AC470C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71C7A36F" w14:textId="27F8013D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  <w:shd w:val="clear" w:color="auto" w:fill="auto"/>
          </w:tcPr>
          <w:p w14:paraId="12D5DB1A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71B12E11" w14:textId="77777777" w:rsidTr="00AC470C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6A3DD7E4" w14:textId="05C24467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14:paraId="61902390" w14:textId="637C1AB6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0E8BAE39" w14:textId="77777777" w:rsidTr="003F1887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2B1EB74A" w14:textId="05D7DA05" w:rsidR="00AC470C" w:rsidRPr="007677F8" w:rsidRDefault="00594233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>
              <w:rPr>
                <w:rFonts w:eastAsia="Calibri"/>
                <w:sz w:val="22"/>
                <w:szCs w:val="22"/>
              </w:rPr>
              <w:t xml:space="preserve">Osoba uprawniona </w:t>
            </w:r>
            <w:r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14:paraId="546A56AB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bookmarkEnd w:id="1"/>
      <w:tr w:rsidR="00594233" w:rsidRPr="007677F8" w14:paraId="41A1490C" w14:textId="77777777" w:rsidTr="003F1887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1FA77ADB" w14:textId="0BD3EF43" w:rsidR="00594233" w:rsidRPr="007677F8" w:rsidRDefault="00594233" w:rsidP="0059423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14:paraId="0DCEDA0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538EDD5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</w:t>
            </w:r>
          </w:p>
          <w:p w14:paraId="7720D53C" w14:textId="2ACE1F2F" w:rsidR="00594233" w:rsidRPr="007677F8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tel.                                          e-mail:</w:t>
            </w:r>
          </w:p>
        </w:tc>
      </w:tr>
    </w:tbl>
    <w:p w14:paraId="19EE3380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623A659A" w14:textId="7D4B21C2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bookmarkStart w:id="2" w:name="_Hlk65827479"/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p w14:paraId="7B429807" w14:textId="44CF2EF1" w:rsidR="005F6505" w:rsidRDefault="005F6505" w:rsidP="005F6505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</w:p>
    <w:bookmarkEnd w:id="2"/>
    <w:p w14:paraId="70AD3D7E" w14:textId="726B7B1B" w:rsidR="00E401EB" w:rsidRDefault="00E401EB" w:rsidP="00A14961">
      <w:pPr>
        <w:pStyle w:val="Akapitzlist"/>
        <w:spacing w:line="360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</w:t>
      </w:r>
      <w:r w:rsidR="00D5331F">
        <w:rPr>
          <w:bCs/>
          <w:sz w:val="22"/>
        </w:rPr>
        <w:t>…</w:t>
      </w:r>
      <w:r w:rsidR="00A14961">
        <w:rPr>
          <w:bCs/>
          <w:sz w:val="22"/>
        </w:rPr>
        <w:t>…….</w:t>
      </w:r>
      <w:r>
        <w:rPr>
          <w:bCs/>
          <w:sz w:val="22"/>
        </w:rPr>
        <w:t>…… zł</w:t>
      </w:r>
    </w:p>
    <w:p w14:paraId="0975F8C0" w14:textId="562F8DF6" w:rsidR="00A14961" w:rsidRPr="006435BF" w:rsidRDefault="00AC2D4F" w:rsidP="00A14961">
      <w:pPr>
        <w:spacing w:line="360" w:lineRule="auto"/>
        <w:ind w:left="709" w:hanging="284"/>
        <w:jc w:val="both"/>
        <w:rPr>
          <w:sz w:val="22"/>
          <w:szCs w:val="22"/>
        </w:rPr>
      </w:pPr>
      <w:r w:rsidRPr="006679F4">
        <w:t xml:space="preserve">     </w:t>
      </w:r>
      <w:r w:rsidRPr="006435BF">
        <w:rPr>
          <w:sz w:val="22"/>
          <w:szCs w:val="22"/>
        </w:rPr>
        <w:t>stawka  podatku VAT wynosi  ......%</w:t>
      </w:r>
      <w:r w:rsidR="00A14961" w:rsidRPr="006435BF">
        <w:rPr>
          <w:sz w:val="22"/>
          <w:szCs w:val="22"/>
        </w:rPr>
        <w:t xml:space="preserve">, </w:t>
      </w:r>
      <w:r w:rsidRPr="006435BF">
        <w:rPr>
          <w:sz w:val="22"/>
          <w:szCs w:val="22"/>
        </w:rPr>
        <w:t>kwota podatku VAT wynosi ......................... zł</w:t>
      </w:r>
    </w:p>
    <w:p w14:paraId="411CF8FE" w14:textId="38936427" w:rsidR="00E401EB" w:rsidRPr="00E401EB" w:rsidRDefault="00E401EB" w:rsidP="00A14961">
      <w:pPr>
        <w:spacing w:line="360" w:lineRule="auto"/>
        <w:ind w:left="567" w:hanging="284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6B0E6CDE" w14:textId="77777777" w:rsidR="00A14961" w:rsidRDefault="00E401EB" w:rsidP="00A14961">
      <w:pPr>
        <w:pStyle w:val="Akapitzlist"/>
        <w:spacing w:line="360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</w:t>
      </w:r>
      <w:r w:rsidR="00D5331F">
        <w:rPr>
          <w:bCs/>
          <w:sz w:val="22"/>
        </w:rPr>
        <w:t>…..</w:t>
      </w:r>
      <w:r>
        <w:rPr>
          <w:bCs/>
          <w:sz w:val="22"/>
        </w:rPr>
        <w:t>……………………………………… zł)</w:t>
      </w:r>
      <w:r w:rsidR="00063162">
        <w:rPr>
          <w:bCs/>
          <w:sz w:val="22"/>
        </w:rPr>
        <w:t xml:space="preserve">, </w:t>
      </w:r>
    </w:p>
    <w:p w14:paraId="5C2B1264" w14:textId="6601D0B7" w:rsidR="00CC4D4F" w:rsidRDefault="00CC4D4F" w:rsidP="00CC4D4F">
      <w:pPr>
        <w:spacing w:line="276" w:lineRule="auto"/>
        <w:ind w:left="426" w:hanging="284"/>
        <w:jc w:val="both"/>
      </w:pPr>
      <w:r w:rsidRPr="00575F75">
        <w:t xml:space="preserve"> </w:t>
      </w:r>
    </w:p>
    <w:p w14:paraId="7B6D6C01" w14:textId="180B5E15" w:rsidR="00CC4D4F" w:rsidRPr="00575F75" w:rsidRDefault="00CC4D4F" w:rsidP="00334611">
      <w:pPr>
        <w:pStyle w:val="Tekstpodstawowy"/>
        <w:spacing w:line="276" w:lineRule="auto"/>
        <w:ind w:left="284"/>
        <w:jc w:val="both"/>
      </w:pPr>
      <w:r w:rsidRPr="004868D2">
        <w:rPr>
          <w:b/>
          <w:bCs/>
          <w:lang w:val="pl-PL"/>
        </w:rPr>
        <w:t>O</w:t>
      </w:r>
      <w:r w:rsidRPr="004868D2">
        <w:rPr>
          <w:b/>
          <w:bCs/>
        </w:rPr>
        <w:t>kres gwarancji</w:t>
      </w:r>
      <w:r w:rsidRPr="00575F75">
        <w:t xml:space="preserve"> -  </w:t>
      </w:r>
      <w:r w:rsidRPr="00D9650A">
        <w:rPr>
          <w:lang w:val="pl-PL"/>
        </w:rPr>
        <w:t xml:space="preserve">…….… </w:t>
      </w:r>
      <w:r w:rsidR="004276D9" w:rsidRPr="00D9650A">
        <w:rPr>
          <w:lang w:val="pl-PL"/>
        </w:rPr>
        <w:t>lat</w:t>
      </w:r>
      <w:r w:rsidRPr="00D9650A">
        <w:rPr>
          <w:lang w:val="pl-PL"/>
        </w:rPr>
        <w:t xml:space="preserve"> (min. </w:t>
      </w:r>
      <w:r w:rsidR="00B73D9F">
        <w:rPr>
          <w:lang w:val="pl-PL"/>
        </w:rPr>
        <w:t>5 lat</w:t>
      </w:r>
      <w:r w:rsidRPr="00D9650A">
        <w:rPr>
          <w:lang w:val="pl-PL"/>
        </w:rPr>
        <w:t xml:space="preserve">) </w:t>
      </w:r>
      <w:r w:rsidR="004276D9">
        <w:rPr>
          <w:lang w:val="pl-PL"/>
        </w:rPr>
        <w:t>– II kryterium punktowane</w:t>
      </w:r>
    </w:p>
    <w:p w14:paraId="70283F40" w14:textId="31A07D61" w:rsidR="00970D05" w:rsidRDefault="004868D2" w:rsidP="00334611">
      <w:pPr>
        <w:pStyle w:val="Akapitzlist"/>
        <w:spacing w:after="120" w:line="276" w:lineRule="auto"/>
        <w:ind w:left="284" w:hanging="142"/>
        <w:jc w:val="both"/>
        <w:rPr>
          <w:bCs/>
          <w:sz w:val="22"/>
        </w:rPr>
      </w:pPr>
      <w:r w:rsidRPr="00950E21">
        <w:rPr>
          <w:b/>
          <w:sz w:val="22"/>
        </w:rPr>
        <w:t xml:space="preserve">  </w:t>
      </w:r>
      <w:r w:rsidR="00D9650A">
        <w:rPr>
          <w:b/>
          <w:sz w:val="22"/>
        </w:rPr>
        <w:t>Termin wykonania</w:t>
      </w:r>
      <w:r w:rsidR="00970D05">
        <w:rPr>
          <w:bCs/>
          <w:sz w:val="22"/>
        </w:rPr>
        <w:t xml:space="preserve">: ……………… tygodni </w:t>
      </w:r>
      <w:r w:rsidR="004C5162">
        <w:rPr>
          <w:bCs/>
          <w:sz w:val="22"/>
        </w:rPr>
        <w:t>(</w:t>
      </w:r>
      <w:r w:rsidR="00BA20CD">
        <w:rPr>
          <w:bCs/>
          <w:sz w:val="22"/>
        </w:rPr>
        <w:t xml:space="preserve">możliwość skrócenia </w:t>
      </w:r>
      <w:r w:rsidR="004C5162">
        <w:rPr>
          <w:bCs/>
          <w:sz w:val="22"/>
        </w:rPr>
        <w:t xml:space="preserve">od 1 do </w:t>
      </w:r>
      <w:r w:rsidR="00B73D9F">
        <w:rPr>
          <w:bCs/>
          <w:sz w:val="22"/>
        </w:rPr>
        <w:t>3</w:t>
      </w:r>
      <w:r w:rsidR="00B15F4E">
        <w:rPr>
          <w:bCs/>
          <w:sz w:val="22"/>
        </w:rPr>
        <w:t xml:space="preserve"> tygodni) </w:t>
      </w:r>
      <w:r w:rsidR="00970D05">
        <w:rPr>
          <w:bCs/>
          <w:sz w:val="22"/>
        </w:rPr>
        <w:t xml:space="preserve">– III kryterium </w:t>
      </w:r>
      <w:r w:rsidR="00B15F4E">
        <w:rPr>
          <w:bCs/>
          <w:sz w:val="22"/>
        </w:rPr>
        <w:t xml:space="preserve">  </w:t>
      </w:r>
      <w:r w:rsidR="00970D05">
        <w:rPr>
          <w:bCs/>
          <w:sz w:val="22"/>
        </w:rPr>
        <w:t>punktowane</w:t>
      </w:r>
    </w:p>
    <w:p w14:paraId="3FD7661E" w14:textId="74F6B572" w:rsidR="00A17239" w:rsidRPr="00B6407A" w:rsidRDefault="00970D05" w:rsidP="00BA20CD">
      <w:pPr>
        <w:pStyle w:val="Akapitzlist"/>
        <w:spacing w:after="120" w:line="276" w:lineRule="auto"/>
        <w:ind w:left="284" w:hanging="142"/>
        <w:jc w:val="both"/>
        <w:rPr>
          <w:bCs/>
          <w:sz w:val="22"/>
        </w:rPr>
      </w:pPr>
      <w:r>
        <w:rPr>
          <w:bCs/>
          <w:sz w:val="22"/>
        </w:rPr>
        <w:t xml:space="preserve">  </w:t>
      </w:r>
      <w:r w:rsidR="00E401EB" w:rsidRPr="00B6407A">
        <w:rPr>
          <w:bCs/>
          <w:sz w:val="22"/>
        </w:rPr>
        <w:t xml:space="preserve">Termin wykonania umowy: </w:t>
      </w:r>
      <w:r w:rsidR="00BA20CD">
        <w:rPr>
          <w:bCs/>
          <w:sz w:val="22"/>
        </w:rPr>
        <w:t xml:space="preserve">max </w:t>
      </w:r>
      <w:r w:rsidR="00B73D9F">
        <w:rPr>
          <w:bCs/>
          <w:sz w:val="22"/>
        </w:rPr>
        <w:t>12</w:t>
      </w:r>
      <w:r w:rsidR="00BA20CD">
        <w:rPr>
          <w:bCs/>
          <w:sz w:val="22"/>
        </w:rPr>
        <w:t xml:space="preserve"> tygodni </w:t>
      </w:r>
      <w:r w:rsidR="006435BF" w:rsidRPr="006435BF">
        <w:rPr>
          <w:bCs/>
          <w:sz w:val="22"/>
        </w:rPr>
        <w:t>od daty zawarcia umowy</w:t>
      </w:r>
      <w:r w:rsidR="00BA20CD">
        <w:rPr>
          <w:bCs/>
          <w:sz w:val="22"/>
        </w:rPr>
        <w:t xml:space="preserve"> (skrócenie tego terminu uzależnione jest od przedstawionej oferty)</w:t>
      </w:r>
    </w:p>
    <w:p w14:paraId="0FFCD447" w14:textId="5817C39B" w:rsidR="00E401EB" w:rsidRPr="00B6407A" w:rsidRDefault="004868D2" w:rsidP="00334611">
      <w:pPr>
        <w:pStyle w:val="Akapitzlist"/>
        <w:spacing w:after="120" w:line="276" w:lineRule="auto"/>
        <w:ind w:left="142"/>
        <w:jc w:val="both"/>
        <w:rPr>
          <w:bCs/>
          <w:sz w:val="22"/>
        </w:rPr>
      </w:pPr>
      <w:r>
        <w:rPr>
          <w:bCs/>
          <w:sz w:val="22"/>
        </w:rPr>
        <w:t xml:space="preserve">   </w:t>
      </w:r>
      <w:r w:rsidR="00E401EB" w:rsidRPr="00B6407A">
        <w:rPr>
          <w:bCs/>
          <w:sz w:val="22"/>
        </w:rPr>
        <w:t xml:space="preserve">Warunki płatności: </w:t>
      </w:r>
      <w:r w:rsidR="00781D83">
        <w:rPr>
          <w:bCs/>
          <w:sz w:val="22"/>
        </w:rPr>
        <w:t>6</w:t>
      </w:r>
      <w:r w:rsidR="00D971D1" w:rsidRPr="00B6407A">
        <w:rPr>
          <w:bCs/>
          <w:sz w:val="22"/>
        </w:rPr>
        <w:t>0 dni</w:t>
      </w:r>
    </w:p>
    <w:p w14:paraId="445E8A60" w14:textId="77777777" w:rsidR="00AE2ACB" w:rsidRDefault="00AE2ACB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12E8CD95" w14:textId="77777777" w:rsidR="0082550F" w:rsidRDefault="0082550F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54FB2CA0" w14:textId="77777777" w:rsidR="0082550F" w:rsidRDefault="0082550F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7843AE0D" w14:textId="77777777" w:rsidR="0082550F" w:rsidRPr="00AF4AC3" w:rsidRDefault="0082550F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79EF54BF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bookmarkStart w:id="3" w:name="_Hlk65827728"/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6D93155A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3EA7022D" w14:textId="4E963501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737C3BCE" w14:textId="2EA355E4" w:rsidR="009577A7" w:rsidRDefault="009577A7" w:rsidP="009577A7">
      <w:pPr>
        <w:numPr>
          <w:ilvl w:val="0"/>
          <w:numId w:val="3"/>
        </w:numPr>
        <w:jc w:val="both"/>
      </w:pPr>
      <w:r w:rsidRPr="001F5BB3">
        <w:t xml:space="preserve">zapoznaliśmy się ze </w:t>
      </w:r>
      <w:r w:rsidR="00B1572A">
        <w:t>wzor</w:t>
      </w:r>
      <w:r w:rsidRPr="001F5BB3">
        <w:t xml:space="preserve">em umowy, który jest załącznikiem nr </w:t>
      </w:r>
      <w:r w:rsidR="00334611">
        <w:t>3</w:t>
      </w:r>
      <w:r w:rsidRPr="001F5BB3">
        <w:t xml:space="preserve"> do Specyfikacji Warunków Zamówienia i zobowiązujemy się w przypadku wyboru naszej oferty do zawarcia umowy na zawartych tam warunkach w miejscu i terminie wyznaczonym przez Zamawiającego</w:t>
      </w:r>
      <w:r w:rsidR="004276D9">
        <w:t>;</w:t>
      </w:r>
    </w:p>
    <w:p w14:paraId="5C7AE58D" w14:textId="145B4606" w:rsidR="00C42D34" w:rsidRPr="00C42D34" w:rsidRDefault="00C42D34" w:rsidP="00C42D34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bCs/>
        </w:rPr>
      </w:pPr>
      <w:r w:rsidRPr="00C42D34">
        <w:rPr>
          <w:bCs/>
        </w:rPr>
        <w:t xml:space="preserve">osoby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z </w:t>
      </w:r>
      <w:proofErr w:type="spellStart"/>
      <w:r w:rsidRPr="00C42D34">
        <w:rPr>
          <w:bCs/>
        </w:rPr>
        <w:t>późn</w:t>
      </w:r>
      <w:proofErr w:type="spellEnd"/>
      <w:r w:rsidRPr="00C42D34">
        <w:rPr>
          <w:bCs/>
        </w:rPr>
        <w:t>. zm.);</w:t>
      </w:r>
    </w:p>
    <w:p w14:paraId="280B4227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 w:rsidRPr="004D017E">
        <w:rPr>
          <w:sz w:val="22"/>
        </w:rPr>
        <w:t xml:space="preserve">zamierzamy / nie zamierzamy powierzyć realizację następujących części zamówienia </w:t>
      </w:r>
      <w:r w:rsidRPr="00DE55E6">
        <w:rPr>
          <w:sz w:val="22"/>
        </w:rPr>
        <w:t>podwykonawcom*:</w:t>
      </w:r>
    </w:p>
    <w:p w14:paraId="52F5A8C9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574C6DE1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558FFF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2604B2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332FAEEC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7565D77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FDF2935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02DCD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9DBE1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5086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5559633D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CCA65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D4D0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FB75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5BF30CE" w14:textId="77777777"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22C01F6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3F80D68E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4CB3EB43" w14:textId="581E084A" w:rsidR="00CE3AE6" w:rsidRDefault="00E449B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267D1F" w:rsidRPr="00CE3AE6">
        <w:rPr>
          <w:b/>
          <w:sz w:val="22"/>
          <w:szCs w:val="22"/>
          <w:u w:val="single"/>
        </w:rPr>
        <w:t>nie będzie</w:t>
      </w:r>
      <w:r w:rsidR="00267D1F"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="00CE3AE6">
        <w:rPr>
          <w:bCs/>
          <w:sz w:val="22"/>
          <w:szCs w:val="22"/>
        </w:rPr>
        <w:t>t.j</w:t>
      </w:r>
      <w:proofErr w:type="spellEnd"/>
      <w:r w:rsidR="00CE3AE6">
        <w:rPr>
          <w:bCs/>
          <w:sz w:val="22"/>
          <w:szCs w:val="22"/>
        </w:rPr>
        <w:t xml:space="preserve">. </w:t>
      </w:r>
      <w:r w:rsidR="00267D1F"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="00267D1F"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="00267D1F" w:rsidRPr="00CE3AE6">
        <w:rPr>
          <w:bCs/>
          <w:sz w:val="22"/>
          <w:szCs w:val="22"/>
        </w:rPr>
        <w:t>)</w:t>
      </w:r>
    </w:p>
    <w:p w14:paraId="2D5555D6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3DCACD2E" w14:textId="3BC6636E" w:rsidR="00CE3AE6" w:rsidRDefault="00E449BF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CE3AE6" w:rsidRPr="00CE3AE6">
        <w:rPr>
          <w:b/>
          <w:sz w:val="22"/>
          <w:szCs w:val="22"/>
          <w:u w:val="single"/>
        </w:rPr>
        <w:t>będzie prowadzić</w:t>
      </w:r>
      <w:r w:rsidR="00CE3AE6" w:rsidRPr="00CE3AE6"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</w:r>
      <w:r w:rsidR="00CE3AE6" w:rsidRPr="00CE3AE6">
        <w:rPr>
          <w:bCs/>
          <w:sz w:val="22"/>
          <w:szCs w:val="22"/>
        </w:rPr>
        <w:t>z dnia 11 marca 2014 r. o podatku od towarów i usług (</w:t>
      </w:r>
      <w:proofErr w:type="spellStart"/>
      <w:r w:rsidR="00CE3AE6" w:rsidRPr="00CE3AE6">
        <w:rPr>
          <w:bCs/>
          <w:sz w:val="22"/>
          <w:szCs w:val="22"/>
        </w:rPr>
        <w:t>t.j</w:t>
      </w:r>
      <w:proofErr w:type="spellEnd"/>
      <w:r w:rsidR="00CE3AE6" w:rsidRPr="00CE3AE6">
        <w:rPr>
          <w:bCs/>
          <w:sz w:val="22"/>
          <w:szCs w:val="22"/>
        </w:rPr>
        <w:t>. Dz. U. z 2020r. poz. 106)</w:t>
      </w:r>
      <w:r w:rsidR="00CE3AE6">
        <w:rPr>
          <w:bCs/>
          <w:sz w:val="22"/>
          <w:szCs w:val="22"/>
        </w:rPr>
        <w:t xml:space="preserve">, wobec czego </w:t>
      </w:r>
      <w:r w:rsidR="00CE3AE6"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 w:rsidR="00CE3AE6"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25D0DE33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82E40C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1777DFE" w14:textId="05482B35" w:rsidR="00CE3AE6" w:rsidRPr="00CE3AE6" w:rsidRDefault="00CE3AE6" w:rsidP="00085C92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</w:t>
            </w:r>
            <w:r w:rsidR="00085C92">
              <w:rPr>
                <w:sz w:val="20"/>
                <w:szCs w:val="20"/>
              </w:rPr>
              <w:t xml:space="preserve"> </w:t>
            </w:r>
            <w:r w:rsidRPr="00CE3AE6">
              <w:rPr>
                <w:sz w:val="20"/>
                <w:szCs w:val="20"/>
              </w:rPr>
              <w:t>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029242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5C024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6A157676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9140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2580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754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2153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0608C3A0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E7AA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39D0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BD8E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CFB1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E7A22CD" w14:textId="204E8451" w:rsidR="00525EFF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</w:t>
      </w:r>
      <w:r w:rsidR="00E449BF">
        <w:rPr>
          <w:sz w:val="22"/>
          <w:szCs w:val="22"/>
        </w:rPr>
        <w:t xml:space="preserve">w związku ze złożoną ofertą </w:t>
      </w:r>
      <w:r w:rsidRPr="0097776D">
        <w:rPr>
          <w:sz w:val="22"/>
          <w:szCs w:val="22"/>
        </w:rPr>
        <w:t>należy kierować do:</w:t>
      </w:r>
    </w:p>
    <w:p w14:paraId="2B3A3660" w14:textId="77777777" w:rsidR="00491624" w:rsidRDefault="00491624" w:rsidP="00491624">
      <w:pPr>
        <w:spacing w:before="240" w:line="360" w:lineRule="auto"/>
        <w:jc w:val="both"/>
        <w:rPr>
          <w:sz w:val="22"/>
          <w:szCs w:val="22"/>
        </w:rPr>
      </w:pPr>
    </w:p>
    <w:p w14:paraId="3012B85A" w14:textId="77777777" w:rsidR="00491624" w:rsidRPr="00491624" w:rsidRDefault="00491624" w:rsidP="00491624">
      <w:pPr>
        <w:spacing w:before="240" w:line="360" w:lineRule="auto"/>
        <w:jc w:val="both"/>
        <w:rPr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AE2ACB" w:rsidRPr="00AE2ACB" w14:paraId="633BB5B5" w14:textId="77777777" w:rsidTr="00085C92">
        <w:tc>
          <w:tcPr>
            <w:tcW w:w="2521" w:type="dxa"/>
            <w:shd w:val="clear" w:color="auto" w:fill="auto"/>
            <w:vAlign w:val="center"/>
          </w:tcPr>
          <w:p w14:paraId="1E95DA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EB698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546B139" w14:textId="77777777" w:rsidTr="00085C92">
        <w:tc>
          <w:tcPr>
            <w:tcW w:w="2521" w:type="dxa"/>
            <w:shd w:val="clear" w:color="auto" w:fill="auto"/>
            <w:vAlign w:val="center"/>
          </w:tcPr>
          <w:p w14:paraId="04B6C8F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7349120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11D6EBA7" w14:textId="77777777" w:rsidTr="00085C92">
        <w:tc>
          <w:tcPr>
            <w:tcW w:w="2521" w:type="dxa"/>
            <w:shd w:val="clear" w:color="auto" w:fill="auto"/>
            <w:vAlign w:val="center"/>
          </w:tcPr>
          <w:p w14:paraId="1409C794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563A338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750FA2E" w14:textId="77777777" w:rsidTr="00085C92">
        <w:tc>
          <w:tcPr>
            <w:tcW w:w="2521" w:type="dxa"/>
            <w:shd w:val="clear" w:color="auto" w:fill="auto"/>
            <w:vAlign w:val="center"/>
          </w:tcPr>
          <w:p w14:paraId="7D1B2EF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16E4EC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63010CFE" w14:textId="77777777" w:rsidR="00235BA0" w:rsidRPr="00235BA0" w:rsidRDefault="00235BA0" w:rsidP="00235BA0">
      <w:pPr>
        <w:pStyle w:val="Akapitzlist"/>
        <w:spacing w:line="360" w:lineRule="auto"/>
        <w:rPr>
          <w:rFonts w:ascii="Arial" w:eastAsia="Calibri" w:hAnsi="Arial" w:cs="Arial"/>
          <w:sz w:val="22"/>
          <w:szCs w:val="22"/>
          <w:lang w:val="en-US" w:eastAsia="en-US"/>
        </w:rPr>
      </w:pPr>
    </w:p>
    <w:p w14:paraId="6D1B5BA0" w14:textId="3FBA23ED" w:rsidR="00085C92" w:rsidRPr="00085C92" w:rsidRDefault="00AE26EA" w:rsidP="00085C92">
      <w:pPr>
        <w:pStyle w:val="Akapitzlist"/>
        <w:numPr>
          <w:ilvl w:val="0"/>
          <w:numId w:val="1"/>
        </w:numPr>
        <w:spacing w:line="360" w:lineRule="auto"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4D96EE5A" w14:textId="0F509850" w:rsidR="00085C92" w:rsidRPr="00085C92" w:rsidRDefault="00AE26EA" w:rsidP="00085C92">
      <w:pPr>
        <w:spacing w:line="360" w:lineRule="auto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</w:t>
      </w:r>
      <w:r w:rsidR="00085C92" w:rsidRPr="00085C92">
        <w:rPr>
          <w:rFonts w:eastAsia="Calibri"/>
          <w:lang w:eastAsia="en-US"/>
        </w:rPr>
        <w:t>Czy Wykonawca jest mikroprzedsiębiorstwem bądź małym lub średnim przedsiębiorstwem ?</w:t>
      </w:r>
    </w:p>
    <w:p w14:paraId="3242DBD2" w14:textId="77777777" w:rsidR="00085C92" w:rsidRPr="00085C92" w:rsidRDefault="00085C92" w:rsidP="00085C92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085C92">
        <w:rPr>
          <w:rFonts w:eastAsia="Calibri"/>
          <w:u w:val="single"/>
          <w:lang w:eastAsia="en-US"/>
        </w:rPr>
        <w:t>Odpowiedź Wykonawcy:</w:t>
      </w:r>
    </w:p>
    <w:p w14:paraId="49F7DB0F" w14:textId="77777777" w:rsidR="00085C92" w:rsidRPr="00085C92" w:rsidRDefault="00085C92" w:rsidP="00085C92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085C92">
        <w:rPr>
          <w:rFonts w:eastAsia="Calibri"/>
          <w:lang w:eastAsia="en-US"/>
        </w:rPr>
        <w:t xml:space="preserve">Wykonawca jest: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449BAB23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mikroprzedsiębiorstwem</w:t>
      </w:r>
    </w:p>
    <w:p w14:paraId="23012BA4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małym przedsiębiorstwem</w:t>
      </w:r>
    </w:p>
    <w:p w14:paraId="7EF408D1" w14:textId="77777777" w:rsid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średnim przedsiębiorstwem</w:t>
      </w:r>
    </w:p>
    <w:p w14:paraId="34FE2F92" w14:textId="1D566315" w:rsidR="00491624" w:rsidRPr="00085C92" w:rsidRDefault="00491624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</w:t>
      </w:r>
    </w:p>
    <w:p w14:paraId="73033CBF" w14:textId="77777777" w:rsidR="00085C92" w:rsidRPr="00085C92" w:rsidRDefault="00085C92" w:rsidP="00085C92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5E3E7148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1C8CC7C7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5FD8D0FE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356D12C" w14:textId="1C34409C" w:rsidR="00AF4AC3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B9F526D" w14:textId="4A29EA73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45142939" w14:textId="317E5BAE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578FF23C" w14:textId="77777777" w:rsidR="003E4CC6" w:rsidRPr="007D475B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4A37BF9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5ED7C404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1687AF03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  <w:bookmarkEnd w:id="3"/>
    </w:p>
    <w:sectPr w:rsidR="0097776D" w:rsidRPr="0097776D" w:rsidSect="003A71B8">
      <w:headerReference w:type="default" r:id="rId8"/>
      <w:pgSz w:w="11906" w:h="16838"/>
      <w:pgMar w:top="851" w:right="1418" w:bottom="284" w:left="1418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E70BAB" w14:textId="77777777" w:rsidR="004308CF" w:rsidRDefault="004308CF" w:rsidP="00FF57EE">
      <w:r>
        <w:separator/>
      </w:r>
    </w:p>
  </w:endnote>
  <w:endnote w:type="continuationSeparator" w:id="0">
    <w:p w14:paraId="6ADC3038" w14:textId="77777777" w:rsidR="004308CF" w:rsidRDefault="004308CF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02608C" w14:textId="77777777" w:rsidR="004308CF" w:rsidRDefault="004308CF" w:rsidP="00FF57EE">
      <w:r>
        <w:separator/>
      </w:r>
    </w:p>
  </w:footnote>
  <w:footnote w:type="continuationSeparator" w:id="0">
    <w:p w14:paraId="56E97CBE" w14:textId="77777777" w:rsidR="004308CF" w:rsidRDefault="004308CF" w:rsidP="00FF57EE">
      <w:r>
        <w:continuationSeparator/>
      </w:r>
    </w:p>
  </w:footnote>
  <w:footnote w:id="1">
    <w:p w14:paraId="518C6C2C" w14:textId="77777777" w:rsidR="00BC4F99" w:rsidRPr="00173016" w:rsidRDefault="00BC4F99" w:rsidP="00BC4F99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131EBD90" w14:textId="77777777" w:rsidR="00AE2ACB" w:rsidRPr="00173016" w:rsidRDefault="00AE2ACB" w:rsidP="00AE2ACB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1D5AEE2B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446FAB95" w14:textId="77777777" w:rsidR="00FF57EE" w:rsidRPr="00173016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0B16434E" w14:textId="0688058D" w:rsidR="00FF57EE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  <w:p w14:paraId="2B49A254" w14:textId="7AB851B6" w:rsidR="003E52C7" w:rsidRPr="00173016" w:rsidRDefault="003E52C7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bookmarkStart w:id="4" w:name="_Hlk68765825"/>
      <w:r w:rsidRPr="00A17239">
        <w:rPr>
          <w:rFonts w:ascii="Arial" w:hAnsi="Arial" w:cs="Arial"/>
          <w:sz w:val="16"/>
          <w:szCs w:val="16"/>
        </w:rPr>
        <w:t>** w uzasadnionej sytuacji kryzysowej Zamawiający ma prawo do zamówienia towaru w trybie awaryjnym w dni wolne od pracy</w:t>
      </w:r>
      <w:bookmarkEnd w:id="4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0DA2D" w14:textId="1A1A19CD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1D2B20">
      <w:rPr>
        <w:sz w:val="20"/>
        <w:szCs w:val="20"/>
      </w:rPr>
      <w:t>SZW/DZP/</w:t>
    </w:r>
    <w:r w:rsidR="00334611">
      <w:rPr>
        <w:sz w:val="20"/>
        <w:szCs w:val="20"/>
      </w:rPr>
      <w:t>8</w:t>
    </w:r>
    <w:r w:rsidR="00B73D9F">
      <w:rPr>
        <w:sz w:val="20"/>
        <w:szCs w:val="20"/>
      </w:rPr>
      <w:t>8</w:t>
    </w:r>
    <w:r w:rsidR="001D2B20">
      <w:rPr>
        <w:sz w:val="20"/>
        <w:szCs w:val="20"/>
      </w:rPr>
      <w:t>/202</w:t>
    </w:r>
    <w:r w:rsidR="00334611">
      <w:rPr>
        <w:sz w:val="20"/>
        <w:szCs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95ABD"/>
    <w:multiLevelType w:val="hybridMultilevel"/>
    <w:tmpl w:val="53E87FAA"/>
    <w:lvl w:ilvl="0" w:tplc="477497D2">
      <w:start w:val="1"/>
      <w:numFmt w:val="decimal"/>
      <w:lvlText w:val="%1)"/>
      <w:lvlJc w:val="left"/>
      <w:pPr>
        <w:ind w:left="28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" w15:restartNumberingAfterBreak="0">
    <w:nsid w:val="0B5622E9"/>
    <w:multiLevelType w:val="hybridMultilevel"/>
    <w:tmpl w:val="101A2BC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133589D"/>
    <w:multiLevelType w:val="multilevel"/>
    <w:tmpl w:val="74B823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298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1753EEB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CE50A5"/>
    <w:multiLevelType w:val="hybridMultilevel"/>
    <w:tmpl w:val="C3901338"/>
    <w:lvl w:ilvl="0" w:tplc="022A3F5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136685204">
    <w:abstractNumId w:val="7"/>
  </w:num>
  <w:num w:numId="2" w16cid:durableId="418211218">
    <w:abstractNumId w:val="5"/>
  </w:num>
  <w:num w:numId="3" w16cid:durableId="538781837">
    <w:abstractNumId w:val="6"/>
  </w:num>
  <w:num w:numId="4" w16cid:durableId="21713370">
    <w:abstractNumId w:val="9"/>
  </w:num>
  <w:num w:numId="5" w16cid:durableId="363332401">
    <w:abstractNumId w:val="3"/>
  </w:num>
  <w:num w:numId="6" w16cid:durableId="1436904808">
    <w:abstractNumId w:val="4"/>
  </w:num>
  <w:num w:numId="7" w16cid:durableId="193077581">
    <w:abstractNumId w:val="1"/>
  </w:num>
  <w:num w:numId="8" w16cid:durableId="2097436657">
    <w:abstractNumId w:val="8"/>
  </w:num>
  <w:num w:numId="9" w16cid:durableId="118769154">
    <w:abstractNumId w:val="0"/>
  </w:num>
  <w:num w:numId="10" w16cid:durableId="17942543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992"/>
    <w:rsid w:val="00063162"/>
    <w:rsid w:val="00085C92"/>
    <w:rsid w:val="001028C4"/>
    <w:rsid w:val="001063D3"/>
    <w:rsid w:val="001202D6"/>
    <w:rsid w:val="00173016"/>
    <w:rsid w:val="00177EB4"/>
    <w:rsid w:val="001C7D84"/>
    <w:rsid w:val="001D2B20"/>
    <w:rsid w:val="002214DB"/>
    <w:rsid w:val="00235BA0"/>
    <w:rsid w:val="00267D1F"/>
    <w:rsid w:val="002B3F5F"/>
    <w:rsid w:val="002E612D"/>
    <w:rsid w:val="00334611"/>
    <w:rsid w:val="003A71B8"/>
    <w:rsid w:val="003B769C"/>
    <w:rsid w:val="003C32DC"/>
    <w:rsid w:val="003E3810"/>
    <w:rsid w:val="003E4CC6"/>
    <w:rsid w:val="003E52C7"/>
    <w:rsid w:val="004276D9"/>
    <w:rsid w:val="004308CF"/>
    <w:rsid w:val="004868D2"/>
    <w:rsid w:val="00491624"/>
    <w:rsid w:val="004C5162"/>
    <w:rsid w:val="004D017E"/>
    <w:rsid w:val="004D5A42"/>
    <w:rsid w:val="00503104"/>
    <w:rsid w:val="00525EFF"/>
    <w:rsid w:val="005844F6"/>
    <w:rsid w:val="00594233"/>
    <w:rsid w:val="005F6505"/>
    <w:rsid w:val="005F6F5F"/>
    <w:rsid w:val="006435BF"/>
    <w:rsid w:val="006A049D"/>
    <w:rsid w:val="006B63D6"/>
    <w:rsid w:val="006C641D"/>
    <w:rsid w:val="006D09E0"/>
    <w:rsid w:val="00736C1E"/>
    <w:rsid w:val="00781D83"/>
    <w:rsid w:val="007D475B"/>
    <w:rsid w:val="007E331F"/>
    <w:rsid w:val="008174DB"/>
    <w:rsid w:val="0082550F"/>
    <w:rsid w:val="00870992"/>
    <w:rsid w:val="00880797"/>
    <w:rsid w:val="008B3C3C"/>
    <w:rsid w:val="008C082A"/>
    <w:rsid w:val="009312B4"/>
    <w:rsid w:val="00950E21"/>
    <w:rsid w:val="009577A7"/>
    <w:rsid w:val="00970D05"/>
    <w:rsid w:val="0097776D"/>
    <w:rsid w:val="00983D1D"/>
    <w:rsid w:val="009D75A8"/>
    <w:rsid w:val="009E4C67"/>
    <w:rsid w:val="00A14961"/>
    <w:rsid w:val="00A17239"/>
    <w:rsid w:val="00A50E18"/>
    <w:rsid w:val="00AA2BEC"/>
    <w:rsid w:val="00AA39D6"/>
    <w:rsid w:val="00AB4B2C"/>
    <w:rsid w:val="00AC2D4F"/>
    <w:rsid w:val="00AC470C"/>
    <w:rsid w:val="00AE26EA"/>
    <w:rsid w:val="00AE2ACB"/>
    <w:rsid w:val="00AF4AC3"/>
    <w:rsid w:val="00B1572A"/>
    <w:rsid w:val="00B15F4E"/>
    <w:rsid w:val="00B47637"/>
    <w:rsid w:val="00B6407A"/>
    <w:rsid w:val="00B73D9F"/>
    <w:rsid w:val="00B9086B"/>
    <w:rsid w:val="00BA20CD"/>
    <w:rsid w:val="00BC00BF"/>
    <w:rsid w:val="00BC4F99"/>
    <w:rsid w:val="00C22F7D"/>
    <w:rsid w:val="00C42D34"/>
    <w:rsid w:val="00CA332A"/>
    <w:rsid w:val="00CA63AF"/>
    <w:rsid w:val="00CC4D4F"/>
    <w:rsid w:val="00CE3AE6"/>
    <w:rsid w:val="00D05F27"/>
    <w:rsid w:val="00D5331F"/>
    <w:rsid w:val="00D554C7"/>
    <w:rsid w:val="00D9650A"/>
    <w:rsid w:val="00D971D1"/>
    <w:rsid w:val="00DC336F"/>
    <w:rsid w:val="00DF7CE6"/>
    <w:rsid w:val="00E16837"/>
    <w:rsid w:val="00E401EB"/>
    <w:rsid w:val="00E449BF"/>
    <w:rsid w:val="00E976D5"/>
    <w:rsid w:val="00EF7FC6"/>
    <w:rsid w:val="00F134D5"/>
    <w:rsid w:val="00F2703F"/>
    <w:rsid w:val="00F31EAC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60B21249"/>
  <w15:chartTrackingRefBased/>
  <w15:docId w15:val="{839FD4B0-6AE4-4994-A818-EE1BA21BE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781D83"/>
    <w:rPr>
      <w:rFonts w:eastAsia="Times New Roman"/>
      <w:sz w:val="21"/>
      <w:szCs w:val="21"/>
      <w:lang w:val="en-US" w:eastAsia="en-US"/>
    </w:rPr>
  </w:style>
  <w:style w:type="paragraph" w:styleId="Tekstpodstawowy">
    <w:name w:val="Body Text"/>
    <w:basedOn w:val="Normalny"/>
    <w:link w:val="TekstpodstawowyZnak"/>
    <w:rsid w:val="00CC4D4F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CC4D4F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Tytu">
    <w:name w:val="Title"/>
    <w:basedOn w:val="Normalny"/>
    <w:link w:val="TytuZnak"/>
    <w:qFormat/>
    <w:rsid w:val="00503104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503104"/>
    <w:rPr>
      <w:rFonts w:ascii="Times New Roman" w:eastAsia="Times New Roman" w:hAnsi="Times New Roman"/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4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86</TotalTime>
  <Pages>3</Pages>
  <Words>689</Words>
  <Characters>4137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MS Lutycka</cp:lastModifiedBy>
  <cp:revision>20</cp:revision>
  <dcterms:created xsi:type="dcterms:W3CDTF">2021-04-01T08:50:00Z</dcterms:created>
  <dcterms:modified xsi:type="dcterms:W3CDTF">2023-07-28T05:23:00Z</dcterms:modified>
</cp:coreProperties>
</file>