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5CBE" w14:textId="4D500037" w:rsidR="00025386" w:rsidRDefault="003213D5" w:rsidP="00025386">
      <w:pPr>
        <w:pStyle w:val="Nagwek4"/>
        <w:rPr>
          <w:b/>
          <w:i w:val="0"/>
        </w:rPr>
      </w:pPr>
      <w:r>
        <w:rPr>
          <w:b/>
          <w:i w:val="0"/>
        </w:rPr>
        <w:t>z</w:t>
      </w:r>
      <w:r w:rsidR="00025386">
        <w:rPr>
          <w:b/>
          <w:i w:val="0"/>
        </w:rPr>
        <w:t xml:space="preserve">ałącznik nr </w:t>
      </w:r>
      <w:r>
        <w:rPr>
          <w:b/>
          <w:i w:val="0"/>
          <w:iCs/>
        </w:rPr>
        <w:t>4 do SWZ</w:t>
      </w:r>
    </w:p>
    <w:p w14:paraId="408EC0F6" w14:textId="5FB5906B" w:rsidR="00025386" w:rsidRDefault="003213D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B210107" wp14:editId="06ED7BDD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08A99" w14:textId="77777777" w:rsidR="00025386" w:rsidRDefault="00025386" w:rsidP="00025386"/>
                          <w:p w14:paraId="2A0207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9712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765210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C36FD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A592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EFFD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8D2C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1C3FE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10107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5FF08A99" w14:textId="77777777" w:rsidR="00025386" w:rsidRDefault="00025386" w:rsidP="00025386"/>
                    <w:p w14:paraId="2A0207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F9712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765210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C36FD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4A5926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EEFFD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1D8D2CF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1C3FE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F8D7256" w14:textId="77777777" w:rsidR="00025386" w:rsidRPr="00025386" w:rsidRDefault="00025386" w:rsidP="00025386"/>
    <w:p w14:paraId="30682655" w14:textId="77777777" w:rsidR="00025386" w:rsidRPr="00025386" w:rsidRDefault="00025386" w:rsidP="00025386"/>
    <w:p w14:paraId="2693639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F609A7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81244F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FED404E" w14:textId="798F80C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SZW/DZP/8</w:t>
      </w:r>
      <w:r w:rsidR="00460B9D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3BC8B220" w14:textId="77777777" w:rsidR="00025386" w:rsidRPr="00025386" w:rsidRDefault="00025386" w:rsidP="00025386"/>
    <w:p w14:paraId="1D663B89" w14:textId="77777777" w:rsidR="00025386" w:rsidRDefault="00025386" w:rsidP="00025386"/>
    <w:p w14:paraId="7606BC4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B72C56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7D0B6B0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1727A5" w14:textId="5A84FD21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3213D5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B28F9B3" w14:textId="77777777" w:rsidR="00460B9D" w:rsidRPr="00A56A6F" w:rsidRDefault="00460B9D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63A6BBF" w14:textId="5E001880" w:rsidR="00A56A6F" w:rsidRDefault="00460B9D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60B9D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pomieszczeń budynku byłej apteki w Filii nr 2 Szpitala Wojewódzkiego w Poznaniu z przeznaczeniem na Dzienny Oddział Rehabilitacji Ogólnoustrojowej</w:t>
      </w:r>
    </w:p>
    <w:p w14:paraId="7F3055D8" w14:textId="77777777" w:rsidR="00460B9D" w:rsidRPr="00A56A6F" w:rsidRDefault="00460B9D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A444F16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99ACA85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2582DC0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1BE00BFF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D39090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01C581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6D331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4CE78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35BAD91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1E66F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C621DE1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6EC1B" w14:textId="77777777" w:rsidR="00205A6D" w:rsidRDefault="00205A6D" w:rsidP="00025386">
      <w:pPr>
        <w:spacing w:after="0" w:line="240" w:lineRule="auto"/>
      </w:pPr>
      <w:r>
        <w:separator/>
      </w:r>
    </w:p>
  </w:endnote>
  <w:endnote w:type="continuationSeparator" w:id="0">
    <w:p w14:paraId="40488C34" w14:textId="77777777" w:rsidR="00205A6D" w:rsidRDefault="00205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6B4A" w14:textId="77777777" w:rsidR="00C65603" w:rsidRDefault="00C65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0686" w14:textId="48DE2B53" w:rsidR="00025386" w:rsidRDefault="003213D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61546B" wp14:editId="17F5B9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4E64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9A43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15E9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913E" w14:textId="77777777" w:rsidR="00C65603" w:rsidRDefault="00C65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A25D" w14:textId="77777777" w:rsidR="00205A6D" w:rsidRDefault="00205A6D" w:rsidP="00025386">
      <w:pPr>
        <w:spacing w:after="0" w:line="240" w:lineRule="auto"/>
      </w:pPr>
      <w:r>
        <w:separator/>
      </w:r>
    </w:p>
  </w:footnote>
  <w:footnote w:type="continuationSeparator" w:id="0">
    <w:p w14:paraId="704DACB2" w14:textId="77777777" w:rsidR="00205A6D" w:rsidRDefault="00205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4603" w14:textId="77777777" w:rsidR="00C65603" w:rsidRDefault="00C65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072E7" w14:textId="77777777" w:rsidR="00C65603" w:rsidRDefault="00C65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44FE" w14:textId="77777777" w:rsidR="00C65603" w:rsidRDefault="00C65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6D"/>
    <w:rsid w:val="00025386"/>
    <w:rsid w:val="001C2314"/>
    <w:rsid w:val="00205A6D"/>
    <w:rsid w:val="003213D5"/>
    <w:rsid w:val="004202B7"/>
    <w:rsid w:val="00460B9D"/>
    <w:rsid w:val="005624D8"/>
    <w:rsid w:val="007A69F8"/>
    <w:rsid w:val="00833E3D"/>
    <w:rsid w:val="008F2498"/>
    <w:rsid w:val="00A56A6F"/>
    <w:rsid w:val="00AE62F2"/>
    <w:rsid w:val="00C65603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56D67"/>
  <w15:chartTrackingRefBased/>
  <w15:docId w15:val="{A9BA4D16-11D8-4508-BDE4-2C782F9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3</cp:revision>
  <dcterms:created xsi:type="dcterms:W3CDTF">2023-07-21T08:59:00Z</dcterms:created>
  <dcterms:modified xsi:type="dcterms:W3CDTF">2023-07-28T05:24:00Z</dcterms:modified>
</cp:coreProperties>
</file>