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E9CBAB" w14:textId="2503141F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6E71FA">
        <w:rPr>
          <w:rFonts w:ascii="Arial" w:hAnsi="Arial" w:cs="Arial"/>
          <w:bCs/>
          <w:i w:val="0"/>
          <w:szCs w:val="24"/>
        </w:rPr>
        <w:t>2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4137270D" w14:textId="77777777"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7BE205F2" w14:textId="77777777" w:rsidR="006676AE" w:rsidRPr="0012157F" w:rsidRDefault="009B5454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9B5454">
        <w:rPr>
          <w:rFonts w:ascii="Arial" w:hAnsi="Arial" w:cs="Arial"/>
        </w:rPr>
        <w:t>SZPITAL WOJEWÓDZKI W POZNANIU</w:t>
      </w:r>
    </w:p>
    <w:p w14:paraId="290B0828" w14:textId="77777777" w:rsidR="006676AE" w:rsidRPr="0012157F" w:rsidRDefault="009B5454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9B5454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9B5454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2744A818" w14:textId="77777777" w:rsidR="00F90CD1" w:rsidRDefault="009B545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9B5454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9B5454">
        <w:rPr>
          <w:rFonts w:ascii="Arial" w:hAnsi="Arial" w:cs="Arial"/>
        </w:rPr>
        <w:t>Poznań</w:t>
      </w:r>
    </w:p>
    <w:p w14:paraId="0FF17817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3D98B5E4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2686B3C3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18AB01B4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736D2344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3CEECF7B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309A6B31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2F0EF18C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6B554AEB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9B5454" w:rsidRPr="0012157F" w14:paraId="51278282" w14:textId="77777777" w:rsidTr="00B31429">
        <w:tc>
          <w:tcPr>
            <w:tcW w:w="9104" w:type="dxa"/>
            <w:shd w:val="clear" w:color="auto" w:fill="D9D9D9"/>
          </w:tcPr>
          <w:p w14:paraId="42280904" w14:textId="77777777" w:rsidR="009B5454" w:rsidRPr="0012157F" w:rsidRDefault="009B5454" w:rsidP="00B31429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14EEAACF" w14:textId="77777777" w:rsidR="009B5454" w:rsidRPr="0012157F" w:rsidRDefault="009B5454" w:rsidP="00B3142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9B5454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9B5454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B5454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231B7E33" w14:textId="77777777" w:rsidR="009B5454" w:rsidRPr="00612283" w:rsidRDefault="009B5454" w:rsidP="00B31429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70C52A70" w14:textId="77777777" w:rsidR="009B5454" w:rsidRPr="00612283" w:rsidRDefault="009B5454" w:rsidP="00B31429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56FA0891" w14:textId="77777777" w:rsidR="009B5454" w:rsidRPr="0012157F" w:rsidRDefault="009B5454" w:rsidP="00B3142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73C69B47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253FDBC5" w14:textId="77777777" w:rsidR="00E50194" w:rsidRDefault="009B5454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9B5454">
        <w:rPr>
          <w:rFonts w:ascii="Arial" w:hAnsi="Arial" w:cs="Arial"/>
          <w:b/>
          <w:sz w:val="24"/>
          <w:szCs w:val="24"/>
        </w:rPr>
        <w:t>Modernizacja pomieszczeń budynku byłej apteki w Filii nr 2 Szpitala Wojewódzkiego w Poznaniu z przeznaczeniem na Dzienny Oddział Rehabilitacji Ogólnoustrojowej.</w:t>
      </w:r>
    </w:p>
    <w:p w14:paraId="1DDEDA7A" w14:textId="77777777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9B5454" w:rsidRPr="009B5454">
        <w:rPr>
          <w:rFonts w:ascii="Arial" w:hAnsi="Arial" w:cs="Arial"/>
          <w:b/>
          <w:sz w:val="24"/>
          <w:szCs w:val="24"/>
        </w:rPr>
        <w:t>SZW/DZP/88/2023</w:t>
      </w:r>
    </w:p>
    <w:p w14:paraId="09703FDC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B5454" w:rsidRPr="009B5454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0835CDB3" w14:textId="77777777" w:rsidTr="00650D6C">
        <w:tc>
          <w:tcPr>
            <w:tcW w:w="9104" w:type="dxa"/>
            <w:shd w:val="clear" w:color="auto" w:fill="D9D9D9"/>
          </w:tcPr>
          <w:p w14:paraId="324E7D9D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13210174" w14:textId="77777777"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7441862B" w14:textId="77777777"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10C52752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76822677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A0A8D7A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01E2710B" w14:textId="77777777"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67175FE0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06C60D04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24A2AA6B" w14:textId="77777777" w:rsidTr="00CD4DD1">
        <w:tc>
          <w:tcPr>
            <w:tcW w:w="9104" w:type="dxa"/>
            <w:shd w:val="clear" w:color="auto" w:fill="D9D9D9"/>
          </w:tcPr>
          <w:p w14:paraId="76EE0780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0F709A86" w14:textId="77777777"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2D8607A8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4BD60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1FCA4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9B5454" w:rsidRPr="0012157F" w14:paraId="0B9B245F" w14:textId="77777777" w:rsidTr="00B3142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0770D" w14:textId="77777777" w:rsidR="009B5454" w:rsidRPr="0012157F" w:rsidRDefault="009B5454" w:rsidP="00B31429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545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3D7FC" w14:textId="77777777" w:rsidR="009B5454" w:rsidRPr="0012157F" w:rsidRDefault="009B5454" w:rsidP="00B31429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B5454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5CC1A31B" w14:textId="77777777" w:rsidR="009B5454" w:rsidRPr="0012157F" w:rsidRDefault="009B5454" w:rsidP="00B3142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5454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9B5454" w:rsidRPr="0012157F" w14:paraId="37E05412" w14:textId="77777777" w:rsidTr="00B3142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F07A8" w14:textId="77777777" w:rsidR="009B5454" w:rsidRPr="0012157F" w:rsidRDefault="009B5454" w:rsidP="00B31429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545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5AC3E" w14:textId="77777777" w:rsidR="009B5454" w:rsidRPr="0012157F" w:rsidRDefault="009B5454" w:rsidP="00B31429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B5454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358DBC29" w14:textId="77777777" w:rsidR="009B5454" w:rsidRPr="009B5454" w:rsidRDefault="009B5454" w:rsidP="00B3142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5454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</w:t>
            </w:r>
          </w:p>
          <w:p w14:paraId="197851A1" w14:textId="77777777" w:rsidR="009B5454" w:rsidRPr="0012157F" w:rsidRDefault="009B5454" w:rsidP="00B3142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5454">
              <w:rPr>
                <w:rFonts w:ascii="Arial" w:hAnsi="Arial" w:cs="Arial"/>
                <w:sz w:val="24"/>
                <w:szCs w:val="24"/>
              </w:rPr>
              <w:t>Ocena spełniania warunków udziału w postępowaniu będzie dokonana na zasadzie spełnia/nie spełnia w II etapie oceny badania ofert w którym Zamawiający żądać będzie przedstawienia dokumentów wyszczególnionych w rozdziale 9 ust. 9.2 SWZ (na podstawie art. 274 ust. 1)</w:t>
            </w:r>
          </w:p>
        </w:tc>
      </w:tr>
      <w:tr w:rsidR="009B5454" w:rsidRPr="0012157F" w14:paraId="55234071" w14:textId="77777777" w:rsidTr="00B3142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6146D" w14:textId="77777777" w:rsidR="009B5454" w:rsidRPr="0012157F" w:rsidRDefault="009B5454" w:rsidP="00B31429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545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A63ED" w14:textId="77777777" w:rsidR="009B5454" w:rsidRPr="0012157F" w:rsidRDefault="009B5454" w:rsidP="00B31429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B5454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08E85C22" w14:textId="77777777" w:rsidR="009B5454" w:rsidRPr="0012157F" w:rsidRDefault="009B5454" w:rsidP="00B3142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5454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9B5454" w:rsidRPr="0012157F" w14:paraId="0C4BEE37" w14:textId="77777777" w:rsidTr="00B3142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C22D1" w14:textId="77777777" w:rsidR="009B5454" w:rsidRPr="0012157F" w:rsidRDefault="009B5454" w:rsidP="00B31429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5454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077C2" w14:textId="77777777" w:rsidR="009B5454" w:rsidRPr="0012157F" w:rsidRDefault="009B5454" w:rsidP="00B31429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B5454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727EFA0E" w14:textId="77777777" w:rsidR="009B5454" w:rsidRPr="0012157F" w:rsidRDefault="009B5454" w:rsidP="00B3142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5454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</w:tbl>
    <w:p w14:paraId="57FE62A9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551BCD74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26A5AFBD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3D539BE9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4B91009A" w14:textId="77777777"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lastRenderedPageBreak/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14D0EE50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2E5328CA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475089ED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77C819F1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52983261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33D18895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07EF4424" w14:textId="77777777" w:rsidTr="00CD4DD1">
        <w:tc>
          <w:tcPr>
            <w:tcW w:w="9104" w:type="dxa"/>
            <w:shd w:val="clear" w:color="auto" w:fill="D9D9D9"/>
          </w:tcPr>
          <w:p w14:paraId="087191B3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0115D0D4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39969223" w14:textId="77777777" w:rsidTr="00847232">
        <w:tc>
          <w:tcPr>
            <w:tcW w:w="9104" w:type="dxa"/>
            <w:shd w:val="clear" w:color="auto" w:fill="D9D9D9"/>
          </w:tcPr>
          <w:p w14:paraId="3CF90DE3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60711165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CB530DF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7E20CB67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B2819F1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C77FF33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28640C4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36F4EA1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02875DF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B3EAE78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2EB83638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6C04C94C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0EAB6957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AE9CB3" w14:textId="77777777" w:rsidR="0038400A" w:rsidRDefault="0038400A" w:rsidP="0038231F">
      <w:pPr>
        <w:spacing w:after="0" w:line="240" w:lineRule="auto"/>
      </w:pPr>
      <w:r>
        <w:separator/>
      </w:r>
    </w:p>
  </w:endnote>
  <w:endnote w:type="continuationSeparator" w:id="0">
    <w:p w14:paraId="161A9942" w14:textId="77777777" w:rsidR="0038400A" w:rsidRDefault="0038400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656FD4" w14:textId="77777777" w:rsidR="009B5454" w:rsidRDefault="009B54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AC93F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2B60B8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41A493" w14:textId="77777777" w:rsidR="009B5454" w:rsidRDefault="009B54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0BEC6B" w14:textId="77777777" w:rsidR="0038400A" w:rsidRDefault="0038400A" w:rsidP="0038231F">
      <w:pPr>
        <w:spacing w:after="0" w:line="240" w:lineRule="auto"/>
      </w:pPr>
      <w:r>
        <w:separator/>
      </w:r>
    </w:p>
  </w:footnote>
  <w:footnote w:type="continuationSeparator" w:id="0">
    <w:p w14:paraId="52FB0492" w14:textId="77777777" w:rsidR="0038400A" w:rsidRDefault="0038400A" w:rsidP="0038231F">
      <w:pPr>
        <w:spacing w:after="0" w:line="240" w:lineRule="auto"/>
      </w:pPr>
      <w:r>
        <w:continuationSeparator/>
      </w:r>
    </w:p>
  </w:footnote>
  <w:footnote w:id="1">
    <w:p w14:paraId="658A4238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41B558F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7AE020D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99181EA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4610C5" w14:textId="77777777" w:rsidR="009B5454" w:rsidRDefault="009B54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5DEA9B" w14:textId="77777777" w:rsidR="009B5454" w:rsidRDefault="009B54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96138" w14:textId="77777777" w:rsidR="009B5454" w:rsidRDefault="009B54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9443113">
    <w:abstractNumId w:val="11"/>
  </w:num>
  <w:num w:numId="2" w16cid:durableId="1111587477">
    <w:abstractNumId w:val="0"/>
  </w:num>
  <w:num w:numId="3" w16cid:durableId="1779135997">
    <w:abstractNumId w:val="10"/>
  </w:num>
  <w:num w:numId="4" w16cid:durableId="1264455250">
    <w:abstractNumId w:val="13"/>
  </w:num>
  <w:num w:numId="5" w16cid:durableId="169874236">
    <w:abstractNumId w:val="12"/>
  </w:num>
  <w:num w:numId="6" w16cid:durableId="282617248">
    <w:abstractNumId w:val="9"/>
  </w:num>
  <w:num w:numId="7" w16cid:durableId="2089617101">
    <w:abstractNumId w:val="1"/>
  </w:num>
  <w:num w:numId="8" w16cid:durableId="392311794">
    <w:abstractNumId w:val="6"/>
  </w:num>
  <w:num w:numId="9" w16cid:durableId="2064594056">
    <w:abstractNumId w:val="4"/>
  </w:num>
  <w:num w:numId="10" w16cid:durableId="308749528">
    <w:abstractNumId w:val="7"/>
  </w:num>
  <w:num w:numId="11" w16cid:durableId="741607353">
    <w:abstractNumId w:val="5"/>
  </w:num>
  <w:num w:numId="12" w16cid:durableId="1900440694">
    <w:abstractNumId w:val="8"/>
  </w:num>
  <w:num w:numId="13" w16cid:durableId="825785228">
    <w:abstractNumId w:val="3"/>
  </w:num>
  <w:num w:numId="14" w16cid:durableId="20142633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400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8400A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E71FA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5454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59EFD8"/>
  <w15:docId w15:val="{3F3F0CE2-6188-4998-B77A-F1615239D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784</Words>
  <Characters>4710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MS Lutycka</cp:lastModifiedBy>
  <cp:revision>2</cp:revision>
  <cp:lastPrinted>2016-07-26T10:32:00Z</cp:lastPrinted>
  <dcterms:created xsi:type="dcterms:W3CDTF">2023-08-01T11:24:00Z</dcterms:created>
  <dcterms:modified xsi:type="dcterms:W3CDTF">2023-08-01T11:24:00Z</dcterms:modified>
</cp:coreProperties>
</file>