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A7E62" w14:textId="77777777" w:rsidR="00FB7F50" w:rsidRPr="002245BE" w:rsidRDefault="000D31A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D31A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D31A3">
        <w:rPr>
          <w:sz w:val="22"/>
          <w:szCs w:val="22"/>
        </w:rPr>
        <w:t>2023-08-01</w:t>
      </w:r>
    </w:p>
    <w:p w14:paraId="4AEF38E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663AA6" w14:textId="77777777" w:rsidR="000D31A3" w:rsidRPr="000D31A3" w:rsidRDefault="000D31A3" w:rsidP="00FB7F50">
      <w:pPr>
        <w:spacing w:after="40"/>
        <w:rPr>
          <w:b/>
          <w:bCs/>
          <w:sz w:val="22"/>
          <w:szCs w:val="22"/>
        </w:rPr>
      </w:pPr>
      <w:r w:rsidRPr="000D31A3">
        <w:rPr>
          <w:b/>
          <w:bCs/>
          <w:sz w:val="22"/>
          <w:szCs w:val="22"/>
        </w:rPr>
        <w:t>Akademia Górniczo - Hutnicza</w:t>
      </w:r>
    </w:p>
    <w:p w14:paraId="2AE4D882" w14:textId="77777777" w:rsidR="000D31A3" w:rsidRPr="000D31A3" w:rsidRDefault="000D31A3" w:rsidP="00FB7F50">
      <w:pPr>
        <w:spacing w:after="40"/>
        <w:rPr>
          <w:b/>
          <w:bCs/>
          <w:sz w:val="22"/>
          <w:szCs w:val="22"/>
        </w:rPr>
      </w:pPr>
      <w:r w:rsidRPr="000D31A3">
        <w:rPr>
          <w:b/>
          <w:bCs/>
          <w:sz w:val="22"/>
          <w:szCs w:val="22"/>
        </w:rPr>
        <w:t>im. Stanisława Staszica w Krakowie</w:t>
      </w:r>
    </w:p>
    <w:p w14:paraId="2852C3C7" w14:textId="77777777" w:rsidR="00FB7F50" w:rsidRPr="002245BE" w:rsidRDefault="000D31A3" w:rsidP="00FB7F50">
      <w:pPr>
        <w:spacing w:after="40"/>
        <w:rPr>
          <w:b/>
          <w:bCs/>
          <w:sz w:val="22"/>
          <w:szCs w:val="22"/>
        </w:rPr>
      </w:pPr>
      <w:r w:rsidRPr="000D31A3">
        <w:rPr>
          <w:b/>
          <w:bCs/>
          <w:sz w:val="22"/>
          <w:szCs w:val="22"/>
        </w:rPr>
        <w:t>Dział Zamówień Publicznych</w:t>
      </w:r>
    </w:p>
    <w:p w14:paraId="0A2D66E3" w14:textId="77777777" w:rsidR="00FB7F50" w:rsidRPr="002245BE" w:rsidRDefault="000D31A3" w:rsidP="00FB7F50">
      <w:pPr>
        <w:rPr>
          <w:sz w:val="22"/>
          <w:szCs w:val="22"/>
        </w:rPr>
      </w:pPr>
      <w:r w:rsidRPr="000D31A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D31A3">
        <w:rPr>
          <w:sz w:val="22"/>
          <w:szCs w:val="22"/>
        </w:rPr>
        <w:t>30</w:t>
      </w:r>
    </w:p>
    <w:p w14:paraId="0AD0D1C8" w14:textId="77777777" w:rsidR="00FB7F50" w:rsidRPr="002245BE" w:rsidRDefault="000D31A3" w:rsidP="00FB7F50">
      <w:pPr>
        <w:rPr>
          <w:sz w:val="22"/>
          <w:szCs w:val="22"/>
        </w:rPr>
      </w:pPr>
      <w:r w:rsidRPr="000D31A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D31A3">
        <w:rPr>
          <w:sz w:val="22"/>
          <w:szCs w:val="22"/>
        </w:rPr>
        <w:t>Kraków</w:t>
      </w:r>
    </w:p>
    <w:p w14:paraId="080CABCB" w14:textId="73397AE7" w:rsidR="008642B3" w:rsidRDefault="00DF1246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69273ED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D31A3" w:rsidRPr="00607F9B" w14:paraId="1BEB7C57" w14:textId="77777777" w:rsidTr="00BA59DA">
        <w:trPr>
          <w:trHeight w:val="638"/>
        </w:trPr>
        <w:tc>
          <w:tcPr>
            <w:tcW w:w="959" w:type="dxa"/>
            <w:shd w:val="clear" w:color="auto" w:fill="auto"/>
          </w:tcPr>
          <w:p w14:paraId="21A1E159" w14:textId="77777777" w:rsidR="000D31A3" w:rsidRPr="00607F9B" w:rsidRDefault="000D31A3" w:rsidP="00BA59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4ECBC0" w14:textId="4E86BF13" w:rsidR="000D31A3" w:rsidRPr="00607F9B" w:rsidRDefault="000D31A3" w:rsidP="00BA59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D31A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D31A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31A3">
              <w:rPr>
                <w:b/>
                <w:bCs/>
                <w:sz w:val="22"/>
                <w:szCs w:val="22"/>
              </w:rPr>
              <w:t>Dostaw</w:t>
            </w:r>
            <w:r w:rsidR="00DF1246">
              <w:rPr>
                <w:b/>
                <w:bCs/>
                <w:sz w:val="22"/>
                <w:szCs w:val="22"/>
              </w:rPr>
              <w:t>ę</w:t>
            </w:r>
            <w:r w:rsidRPr="000D31A3">
              <w:rPr>
                <w:b/>
                <w:bCs/>
                <w:sz w:val="22"/>
                <w:szCs w:val="22"/>
              </w:rPr>
              <w:t xml:space="preserve"> środków czystości dla potrzeb AGH - KC-</w:t>
            </w:r>
            <w:proofErr w:type="spellStart"/>
            <w:r w:rsidRPr="000D31A3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0D31A3">
              <w:rPr>
                <w:b/>
                <w:bCs/>
                <w:sz w:val="22"/>
                <w:szCs w:val="22"/>
              </w:rPr>
              <w:t>. 272-357/23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31A3">
              <w:rPr>
                <w:b/>
                <w:sz w:val="22"/>
                <w:szCs w:val="22"/>
              </w:rPr>
              <w:t>KC-</w:t>
            </w:r>
            <w:proofErr w:type="spellStart"/>
            <w:r w:rsidRPr="000D31A3">
              <w:rPr>
                <w:b/>
                <w:sz w:val="22"/>
                <w:szCs w:val="22"/>
              </w:rPr>
              <w:t>zp</w:t>
            </w:r>
            <w:proofErr w:type="spellEnd"/>
            <w:r w:rsidRPr="000D31A3">
              <w:rPr>
                <w:b/>
                <w:sz w:val="22"/>
                <w:szCs w:val="22"/>
              </w:rPr>
              <w:t>. 272-357/23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0DC53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31A3" w14:paraId="0875C6F2" w14:textId="77777777" w:rsidTr="00BA59DA">
        <w:trPr>
          <w:cantSplit/>
        </w:trPr>
        <w:tc>
          <w:tcPr>
            <w:tcW w:w="10150" w:type="dxa"/>
          </w:tcPr>
          <w:p w14:paraId="0F528307" w14:textId="77777777" w:rsidR="000D31A3" w:rsidRPr="00D26ED6" w:rsidRDefault="000D31A3" w:rsidP="00BA59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31A3">
              <w:rPr>
                <w:b/>
                <w:sz w:val="22"/>
                <w:szCs w:val="22"/>
              </w:rPr>
              <w:t>Firma Handlowa PRIMA</w:t>
            </w:r>
          </w:p>
          <w:p w14:paraId="6B796D0C" w14:textId="17131224" w:rsidR="000D31A3" w:rsidRPr="009F0E5C" w:rsidRDefault="00DF1246" w:rsidP="00BA59D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D31A3" w:rsidRPr="000D31A3">
              <w:rPr>
                <w:bCs/>
                <w:sz w:val="22"/>
                <w:szCs w:val="22"/>
              </w:rPr>
              <w:t>Półłanki</w:t>
            </w:r>
            <w:r w:rsidR="000D31A3" w:rsidRPr="009F0E5C">
              <w:rPr>
                <w:bCs/>
                <w:sz w:val="22"/>
                <w:szCs w:val="22"/>
              </w:rPr>
              <w:t xml:space="preserve"> </w:t>
            </w:r>
            <w:r w:rsidR="000D31A3" w:rsidRPr="000D31A3">
              <w:rPr>
                <w:bCs/>
                <w:sz w:val="22"/>
                <w:szCs w:val="22"/>
              </w:rPr>
              <w:t>31G</w:t>
            </w:r>
            <w:r w:rsidR="000D31A3">
              <w:rPr>
                <w:bCs/>
                <w:sz w:val="22"/>
                <w:szCs w:val="22"/>
              </w:rPr>
              <w:t xml:space="preserve"> </w:t>
            </w:r>
          </w:p>
          <w:p w14:paraId="2C594678" w14:textId="77777777" w:rsidR="000D31A3" w:rsidRPr="009F0E5C" w:rsidRDefault="000D31A3" w:rsidP="00BA59DA">
            <w:pPr>
              <w:jc w:val="both"/>
              <w:rPr>
                <w:bCs/>
                <w:sz w:val="22"/>
                <w:szCs w:val="22"/>
              </w:rPr>
            </w:pPr>
            <w:r w:rsidRPr="000D31A3">
              <w:rPr>
                <w:bCs/>
                <w:sz w:val="22"/>
                <w:szCs w:val="22"/>
              </w:rPr>
              <w:t>30-740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31A3">
              <w:rPr>
                <w:bCs/>
                <w:sz w:val="22"/>
                <w:szCs w:val="22"/>
              </w:rPr>
              <w:t>Kraków</w:t>
            </w:r>
          </w:p>
          <w:p w14:paraId="7A4AF24F" w14:textId="67D7669F" w:rsidR="000D31A3" w:rsidRPr="00D26ED6" w:rsidRDefault="000D31A3" w:rsidP="00DF1246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F1246">
              <w:rPr>
                <w:sz w:val="22"/>
                <w:szCs w:val="22"/>
              </w:rPr>
              <w:t xml:space="preserve"> </w:t>
            </w:r>
            <w:r w:rsidRPr="000D31A3">
              <w:rPr>
                <w:sz w:val="22"/>
                <w:szCs w:val="22"/>
              </w:rPr>
              <w:t>Dostaw</w:t>
            </w:r>
            <w:r w:rsidR="00DF1246">
              <w:rPr>
                <w:sz w:val="22"/>
                <w:szCs w:val="22"/>
              </w:rPr>
              <w:t>ę</w:t>
            </w:r>
            <w:r w:rsidRPr="000D31A3">
              <w:rPr>
                <w:sz w:val="22"/>
                <w:szCs w:val="22"/>
              </w:rPr>
              <w:t xml:space="preserve"> środków czystości dla potrzeb AGH - KC-</w:t>
            </w:r>
            <w:proofErr w:type="spellStart"/>
            <w:r w:rsidRPr="000D31A3">
              <w:rPr>
                <w:sz w:val="22"/>
                <w:szCs w:val="22"/>
              </w:rPr>
              <w:t>zp</w:t>
            </w:r>
            <w:proofErr w:type="spellEnd"/>
            <w:r w:rsidRPr="000D31A3">
              <w:rPr>
                <w:sz w:val="22"/>
                <w:szCs w:val="22"/>
              </w:rPr>
              <w:t>. 272-357/23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D31A3">
              <w:rPr>
                <w:b/>
                <w:sz w:val="22"/>
                <w:szCs w:val="22"/>
              </w:rPr>
              <w:t>861 522.93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83EB36B" w14:textId="00DE9ADD" w:rsidR="000D31A3" w:rsidRDefault="000D31A3" w:rsidP="00BA59D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DF1246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295DF8C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417"/>
        <w:gridCol w:w="1276"/>
      </w:tblGrid>
      <w:tr w:rsidR="00DF1246" w:rsidRPr="008567C7" w14:paraId="4D375971" w14:textId="77777777" w:rsidTr="00DF1246">
        <w:trPr>
          <w:trHeight w:val="510"/>
        </w:trPr>
        <w:tc>
          <w:tcPr>
            <w:tcW w:w="709" w:type="dxa"/>
            <w:vAlign w:val="center"/>
          </w:tcPr>
          <w:p w14:paraId="151E7D82" w14:textId="77777777" w:rsidR="00DF1246" w:rsidRPr="008567C7" w:rsidRDefault="00DF12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DC19E12" w14:textId="77777777" w:rsidR="00DF1246" w:rsidRPr="008567C7" w:rsidRDefault="00DF12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7D9FB13" w14:textId="77777777" w:rsidR="00DF1246" w:rsidRPr="008567C7" w:rsidRDefault="00DF12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2081B5E9" w14:textId="77777777" w:rsidR="00DF1246" w:rsidRPr="008567C7" w:rsidRDefault="00DF12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276" w:type="dxa"/>
            <w:vAlign w:val="center"/>
          </w:tcPr>
          <w:p w14:paraId="12D695A3" w14:textId="77777777" w:rsidR="00DF1246" w:rsidRPr="008567C7" w:rsidRDefault="00DF12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F1246" w:rsidRPr="008567C7" w14:paraId="6B2288F3" w14:textId="77777777" w:rsidTr="00DF1246">
        <w:tc>
          <w:tcPr>
            <w:tcW w:w="709" w:type="dxa"/>
            <w:vAlign w:val="center"/>
          </w:tcPr>
          <w:p w14:paraId="5F6F2BFA" w14:textId="77777777" w:rsidR="00DF1246" w:rsidRPr="008567C7" w:rsidRDefault="00DF1246" w:rsidP="00BA59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6F6ED30" w14:textId="77777777" w:rsidR="00DF1246" w:rsidRPr="002B6761" w:rsidRDefault="00DF1246" w:rsidP="00BA59D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PRIMA</w:t>
            </w:r>
          </w:p>
          <w:p w14:paraId="09F61C56" w14:textId="1A8D7425" w:rsidR="00DF1246" w:rsidRPr="008567C7" w:rsidRDefault="00DF1246" w:rsidP="00BA59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Półłanki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31G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1A9D72C" w14:textId="77777777" w:rsidR="00DF1246" w:rsidRPr="001B7815" w:rsidRDefault="00DF1246" w:rsidP="00BA59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30-740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BB09B36" w14:textId="77777777" w:rsidR="00DF1246" w:rsidRPr="008567C7" w:rsidRDefault="00DF1246" w:rsidP="00BA59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313F337F" w14:textId="77777777" w:rsidR="00DF1246" w:rsidRPr="008567C7" w:rsidRDefault="00DF1246" w:rsidP="00BA59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7FAB5681" w14:textId="77777777" w:rsidR="00DF1246" w:rsidRPr="008567C7" w:rsidRDefault="00DF1246" w:rsidP="00BA59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F1246" w:rsidRPr="008567C7" w14:paraId="037899D8" w14:textId="77777777" w:rsidTr="00DF1246">
        <w:tc>
          <w:tcPr>
            <w:tcW w:w="709" w:type="dxa"/>
            <w:vAlign w:val="center"/>
          </w:tcPr>
          <w:p w14:paraId="26ECB64F" w14:textId="77777777" w:rsidR="00DF1246" w:rsidRPr="008567C7" w:rsidRDefault="00DF1246" w:rsidP="00BA59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21ABB0E" w14:textId="6FFB592E" w:rsidR="00DF1246" w:rsidRPr="002B6761" w:rsidRDefault="00DF1246" w:rsidP="00BA59D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D31A3">
              <w:rPr>
                <w:rFonts w:ascii="Times New Roman" w:hAnsi="Times New Roman" w:cs="Times New Roman"/>
                <w:b/>
                <w:sz w:val="18"/>
                <w:szCs w:val="18"/>
              </w:rPr>
              <w:t>Matchem</w:t>
            </w:r>
            <w:proofErr w:type="spellEnd"/>
            <w:r w:rsidRPr="000D31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2000 Sp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z o.o.</w:t>
            </w:r>
          </w:p>
          <w:p w14:paraId="3686F76E" w14:textId="379473BF" w:rsidR="00DF1246" w:rsidRPr="008567C7" w:rsidRDefault="00DF1246" w:rsidP="00BA59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Hallerów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14b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2CF0DA6" w14:textId="77777777" w:rsidR="00DF1246" w:rsidRPr="001B7815" w:rsidRDefault="00DF1246" w:rsidP="00BA59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A3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134" w:type="dxa"/>
            <w:vAlign w:val="center"/>
          </w:tcPr>
          <w:p w14:paraId="0C4B9F94" w14:textId="77777777" w:rsidR="00DF1246" w:rsidRPr="008567C7" w:rsidRDefault="00DF1246" w:rsidP="00BA59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4C35B76C" w14:textId="77777777" w:rsidR="00DF1246" w:rsidRPr="008567C7" w:rsidRDefault="00DF1246" w:rsidP="00BA59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16097274" w14:textId="5E90CBB5" w:rsidR="00DF1246" w:rsidRPr="008567C7" w:rsidRDefault="00DF1246" w:rsidP="00BA59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="00A40DD4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44B2B4CE" w14:textId="7C9BD4E0" w:rsidR="00E85D70" w:rsidRDefault="00A40DD4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*oferta odrzucona</w:t>
      </w:r>
    </w:p>
    <w:p w14:paraId="16CF2BA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4CAD0A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9B968" w14:textId="77777777" w:rsidR="00C4186B" w:rsidRDefault="00C4186B">
      <w:r>
        <w:separator/>
      </w:r>
    </w:p>
  </w:endnote>
  <w:endnote w:type="continuationSeparator" w:id="0">
    <w:p w14:paraId="666D5FC5" w14:textId="77777777" w:rsidR="00C4186B" w:rsidRDefault="00C4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F86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E4B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988B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1DEDB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C295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09336" w14:textId="77777777" w:rsidR="00C4186B" w:rsidRDefault="00C4186B">
      <w:r>
        <w:separator/>
      </w:r>
    </w:p>
  </w:footnote>
  <w:footnote w:type="continuationSeparator" w:id="0">
    <w:p w14:paraId="3407FF3D" w14:textId="77777777" w:rsidR="00C4186B" w:rsidRDefault="00C41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050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A51C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3AB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86B"/>
    <w:rsid w:val="00005838"/>
    <w:rsid w:val="00022322"/>
    <w:rsid w:val="00042497"/>
    <w:rsid w:val="000C1E6F"/>
    <w:rsid w:val="000D31A3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0DD4"/>
    <w:rsid w:val="00AA02AC"/>
    <w:rsid w:val="00B32D12"/>
    <w:rsid w:val="00B464D3"/>
    <w:rsid w:val="00B8185B"/>
    <w:rsid w:val="00BD2174"/>
    <w:rsid w:val="00C4186B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F124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22A027"/>
  <w15:chartTrackingRefBased/>
  <w15:docId w15:val="{5CA27152-CECC-4308-8FB0-6F6A21B53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D31A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1899-12-31T23:00:00Z</cp:lastPrinted>
  <dcterms:created xsi:type="dcterms:W3CDTF">2023-08-01T10:31:00Z</dcterms:created>
  <dcterms:modified xsi:type="dcterms:W3CDTF">2023-08-01T10:31:00Z</dcterms:modified>
</cp:coreProperties>
</file>