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1113D" w:rsidRPr="00F1113D">
        <w:rPr>
          <w:b/>
        </w:rPr>
        <w:t>NZ/46/D/N/L/2023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1113D" w:rsidRPr="00F1113D">
        <w:rPr>
          <w:rFonts w:ascii="Arial Narrow" w:hAnsi="Arial Narrow"/>
          <w:b/>
        </w:rPr>
        <w:t>Dostawy rękawic nitrylowych dla zaopatrzenia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E96" w:rsidRDefault="00526E96" w:rsidP="0038231F">
      <w:pPr>
        <w:spacing w:after="0" w:line="240" w:lineRule="auto"/>
      </w:pPr>
      <w:r>
        <w:separator/>
      </w:r>
    </w:p>
  </w:endnote>
  <w:endnote w:type="continuationSeparator" w:id="0">
    <w:p w:rsidR="00526E96" w:rsidRDefault="00526E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13D" w:rsidRDefault="00F111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1113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1113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13D" w:rsidRDefault="00F111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E96" w:rsidRDefault="00526E96" w:rsidP="0038231F">
      <w:pPr>
        <w:spacing w:after="0" w:line="240" w:lineRule="auto"/>
      </w:pPr>
      <w:r>
        <w:separator/>
      </w:r>
    </w:p>
  </w:footnote>
  <w:footnote w:type="continuationSeparator" w:id="0">
    <w:p w:rsidR="00526E96" w:rsidRDefault="00526E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13D" w:rsidRDefault="00F111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13D" w:rsidRDefault="00F111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13D" w:rsidRDefault="00F111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E9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26E96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13D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3F9630-7784-4DF2-B4C8-46BE94B19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4483C-CA8D-49DE-9B2A-474E9F7ED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2023-07-28T08:49:00Z</dcterms:created>
  <dcterms:modified xsi:type="dcterms:W3CDTF">2023-07-28T08:49:00Z</dcterms:modified>
</cp:coreProperties>
</file>