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E3AC4" w:rsidRPr="00DE3AC4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E3AC4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DE3AC4">
        <w:rPr>
          <w:rFonts w:ascii="Arial" w:hAnsi="Arial" w:cs="Arial"/>
        </w:rPr>
        <w:t>Szpital Powiatowy w Limanowej Imienia Miłosierdzia Bożego</w:t>
      </w:r>
    </w:p>
    <w:p w:rsidR="006676AE" w:rsidRPr="0012157F" w:rsidRDefault="00DE3AC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E3AC4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DE3AC4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E3AC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DE3AC4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DE3AC4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E3AC4" w:rsidRPr="0012157F" w:rsidTr="00F03B2E">
        <w:tc>
          <w:tcPr>
            <w:tcW w:w="9104" w:type="dxa"/>
            <w:shd w:val="clear" w:color="auto" w:fill="D9D9D9"/>
          </w:tcPr>
          <w:p w:rsidR="00DE3AC4" w:rsidRPr="0012157F" w:rsidRDefault="00DE3AC4" w:rsidP="00F03B2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E3AC4" w:rsidRPr="00094F76" w:rsidRDefault="00DE3AC4" w:rsidP="00F03B2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E3AC4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DE3AC4" w:rsidRPr="004B5FB1" w:rsidRDefault="00DE3AC4" w:rsidP="00F03B2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DE3AC4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E3AC4">
        <w:rPr>
          <w:rFonts w:ascii="Arial" w:hAnsi="Arial" w:cs="Arial"/>
          <w:b/>
          <w:sz w:val="24"/>
          <w:szCs w:val="24"/>
        </w:rPr>
        <w:t>Dostawy rękawic nitrylowych dla zaopatrzenia Szpitala Powiatowego w Limanowej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DE3AC4" w:rsidRPr="00DE3AC4">
        <w:rPr>
          <w:rFonts w:ascii="Arial" w:hAnsi="Arial" w:cs="Arial"/>
          <w:b/>
          <w:sz w:val="24"/>
          <w:szCs w:val="24"/>
        </w:rPr>
        <w:t>NZ/46/D/N/L/2023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E3AC4" w:rsidRPr="00DE3AC4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6A7" w:rsidRDefault="001306A7" w:rsidP="0038231F">
      <w:pPr>
        <w:spacing w:after="0" w:line="240" w:lineRule="auto"/>
      </w:pPr>
      <w:r>
        <w:separator/>
      </w:r>
    </w:p>
  </w:endnote>
  <w:endnote w:type="continuationSeparator" w:id="0">
    <w:p w:rsidR="001306A7" w:rsidRDefault="001306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AC4" w:rsidRDefault="00DE3AC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E3AC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E3AC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AC4" w:rsidRDefault="00DE3A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6A7" w:rsidRDefault="001306A7" w:rsidP="0038231F">
      <w:pPr>
        <w:spacing w:after="0" w:line="240" w:lineRule="auto"/>
      </w:pPr>
      <w:r>
        <w:separator/>
      </w:r>
    </w:p>
  </w:footnote>
  <w:footnote w:type="continuationSeparator" w:id="0">
    <w:p w:rsidR="001306A7" w:rsidRDefault="001306A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AC4" w:rsidRDefault="00DE3AC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AC4" w:rsidRDefault="00DE3AC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AC4" w:rsidRDefault="00DE3A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06A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06A7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E3AC4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77F6D7A-876D-4EB2-BE89-8A273A5C2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6EB70-4F4E-4868-9FFD-BC2912FA7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2023-07-28T09:14:00Z</dcterms:created>
  <dcterms:modified xsi:type="dcterms:W3CDTF">2023-07-28T09:14:00Z</dcterms:modified>
</cp:coreProperties>
</file>