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424DC3" w14:textId="77777777" w:rsidR="00036CDE" w:rsidRPr="00707871" w:rsidRDefault="00036CDE" w:rsidP="00036CDE">
      <w:pPr>
        <w:pStyle w:val="Nagwek6"/>
        <w:jc w:val="right"/>
        <w:rPr>
          <w:rFonts w:ascii="Arial" w:hAnsi="Arial" w:cs="Arial"/>
          <w:b w:val="0"/>
          <w:sz w:val="20"/>
          <w:szCs w:val="22"/>
        </w:rPr>
      </w:pPr>
      <w:r w:rsidRPr="00707871">
        <w:rPr>
          <w:rFonts w:ascii="Arial" w:hAnsi="Arial" w:cs="Arial"/>
          <w:b w:val="0"/>
          <w:sz w:val="20"/>
          <w:szCs w:val="22"/>
        </w:rPr>
        <w:t xml:space="preserve">Załącznik nr </w:t>
      </w:r>
      <w:r w:rsidR="00312439" w:rsidRPr="00707871">
        <w:rPr>
          <w:rFonts w:ascii="Arial" w:hAnsi="Arial" w:cs="Arial"/>
          <w:b w:val="0"/>
          <w:sz w:val="20"/>
          <w:szCs w:val="22"/>
        </w:rPr>
        <w:t>1</w:t>
      </w:r>
      <w:r w:rsidRPr="00707871">
        <w:rPr>
          <w:rFonts w:ascii="Arial" w:hAnsi="Arial" w:cs="Arial"/>
          <w:b w:val="0"/>
          <w:sz w:val="20"/>
          <w:szCs w:val="22"/>
        </w:rPr>
        <w:t xml:space="preserve"> </w:t>
      </w:r>
    </w:p>
    <w:p w14:paraId="38ADE936" w14:textId="77777777" w:rsidR="00036CDE" w:rsidRPr="002937D5" w:rsidRDefault="00036CDE" w:rsidP="00036CDE">
      <w:pPr>
        <w:rPr>
          <w:rFonts w:ascii="Arial" w:hAnsi="Arial" w:cs="Arial"/>
          <w:sz w:val="20"/>
          <w:szCs w:val="20"/>
        </w:rPr>
      </w:pPr>
    </w:p>
    <w:p w14:paraId="02D89F60" w14:textId="77777777" w:rsidR="002937D5" w:rsidRPr="002937D5" w:rsidRDefault="002937D5" w:rsidP="00036CDE">
      <w:pPr>
        <w:rPr>
          <w:rFonts w:ascii="Arial" w:hAnsi="Arial" w:cs="Arial"/>
          <w:sz w:val="20"/>
          <w:szCs w:val="20"/>
        </w:rPr>
      </w:pPr>
    </w:p>
    <w:p w14:paraId="4B66E8C9" w14:textId="77777777" w:rsidR="00036CDE" w:rsidRPr="002937D5" w:rsidRDefault="00036CDE" w:rsidP="00036CDE">
      <w:pPr>
        <w:rPr>
          <w:rFonts w:ascii="Arial" w:hAnsi="Arial" w:cs="Arial"/>
          <w:sz w:val="20"/>
          <w:szCs w:val="20"/>
        </w:rPr>
      </w:pPr>
      <w:r w:rsidRPr="002937D5">
        <w:rPr>
          <w:rFonts w:ascii="Arial" w:hAnsi="Arial" w:cs="Arial"/>
          <w:sz w:val="20"/>
          <w:szCs w:val="20"/>
        </w:rPr>
        <w:t xml:space="preserve">………………………………………… </w:t>
      </w:r>
    </w:p>
    <w:p w14:paraId="45FD48BA" w14:textId="77777777" w:rsidR="00036CDE" w:rsidRPr="002937D5" w:rsidRDefault="00036CDE" w:rsidP="00036CDE">
      <w:pPr>
        <w:rPr>
          <w:rFonts w:ascii="Arial" w:hAnsi="Arial" w:cs="Arial"/>
          <w:sz w:val="18"/>
          <w:szCs w:val="18"/>
        </w:rPr>
      </w:pPr>
      <w:r w:rsidRPr="002937D5">
        <w:rPr>
          <w:rFonts w:ascii="Arial" w:hAnsi="Arial" w:cs="Arial"/>
          <w:sz w:val="18"/>
          <w:szCs w:val="18"/>
        </w:rPr>
        <w:t xml:space="preserve">             (pieczęć Wykonawcy)</w:t>
      </w:r>
    </w:p>
    <w:p w14:paraId="20DBF305" w14:textId="77777777" w:rsidR="00036CDE" w:rsidRPr="002937D5" w:rsidRDefault="00036CDE" w:rsidP="00036CDE">
      <w:pPr>
        <w:jc w:val="center"/>
        <w:rPr>
          <w:rFonts w:ascii="Arial" w:hAnsi="Arial" w:cs="Arial"/>
          <w:sz w:val="22"/>
          <w:szCs w:val="22"/>
        </w:rPr>
      </w:pPr>
    </w:p>
    <w:p w14:paraId="3106CC6D" w14:textId="77777777" w:rsidR="00036CDE" w:rsidRPr="002937D5" w:rsidRDefault="00036CDE" w:rsidP="00036CDE">
      <w:pPr>
        <w:jc w:val="center"/>
        <w:rPr>
          <w:rFonts w:ascii="Arial" w:hAnsi="Arial" w:cs="Arial"/>
          <w:sz w:val="22"/>
          <w:szCs w:val="22"/>
        </w:rPr>
      </w:pPr>
      <w:r w:rsidRPr="002937D5">
        <w:rPr>
          <w:rFonts w:ascii="Arial" w:hAnsi="Arial" w:cs="Arial"/>
          <w:sz w:val="22"/>
          <w:szCs w:val="22"/>
        </w:rPr>
        <w:t>/wzór/</w:t>
      </w:r>
    </w:p>
    <w:p w14:paraId="6CDD419E" w14:textId="77777777" w:rsidR="00036CDE" w:rsidRPr="002937D5" w:rsidRDefault="00036CDE" w:rsidP="00036CDE">
      <w:pPr>
        <w:jc w:val="center"/>
        <w:rPr>
          <w:rFonts w:ascii="Arial" w:hAnsi="Arial" w:cs="Arial"/>
          <w:b/>
          <w:sz w:val="32"/>
          <w:szCs w:val="32"/>
          <w:u w:val="single"/>
        </w:rPr>
      </w:pPr>
      <w:r w:rsidRPr="002937D5">
        <w:rPr>
          <w:rFonts w:ascii="Arial" w:hAnsi="Arial" w:cs="Arial"/>
          <w:b/>
          <w:sz w:val="32"/>
          <w:szCs w:val="32"/>
          <w:u w:val="single"/>
        </w:rPr>
        <w:t>FORMULARZ OFERTOWY</w:t>
      </w:r>
    </w:p>
    <w:p w14:paraId="7F2B4A4C" w14:textId="77777777" w:rsidR="00036CDE" w:rsidRPr="002937D5" w:rsidRDefault="00036CDE" w:rsidP="00036CDE">
      <w:pPr>
        <w:jc w:val="both"/>
        <w:rPr>
          <w:rFonts w:ascii="Arial" w:hAnsi="Arial" w:cs="Arial"/>
          <w:b/>
          <w:sz w:val="32"/>
          <w:szCs w:val="32"/>
          <w:u w:val="single"/>
        </w:rPr>
      </w:pPr>
      <w:bookmarkStart w:id="0" w:name="_GoBack"/>
      <w:bookmarkEnd w:id="0"/>
    </w:p>
    <w:p w14:paraId="3ACE4836" w14:textId="77777777" w:rsidR="00036CDE" w:rsidRPr="002937D5" w:rsidRDefault="00036CDE" w:rsidP="00036CDE">
      <w:pPr>
        <w:jc w:val="both"/>
        <w:rPr>
          <w:rFonts w:ascii="Arial" w:hAnsi="Arial" w:cs="Arial"/>
          <w:sz w:val="22"/>
          <w:szCs w:val="22"/>
        </w:rPr>
      </w:pPr>
      <w:r w:rsidRPr="002937D5">
        <w:rPr>
          <w:rFonts w:ascii="Arial" w:hAnsi="Arial" w:cs="Arial"/>
          <w:sz w:val="22"/>
          <w:szCs w:val="22"/>
        </w:rPr>
        <w:t xml:space="preserve">Nawiązując do ogłoszenia o postępowaniu prowadzonym w trybie zapytania ofertowego </w:t>
      </w:r>
      <w:r w:rsidRPr="002937D5">
        <w:rPr>
          <w:rFonts w:ascii="Arial" w:hAnsi="Arial" w:cs="Arial"/>
          <w:b/>
          <w:sz w:val="22"/>
          <w:szCs w:val="22"/>
        </w:rPr>
        <w:t xml:space="preserve">na </w:t>
      </w:r>
      <w:r w:rsidR="002937D5">
        <w:rPr>
          <w:rFonts w:ascii="Arial" w:hAnsi="Arial" w:cs="Arial"/>
          <w:b/>
          <w:sz w:val="22"/>
          <w:szCs w:val="22"/>
        </w:rPr>
        <w:t>u</w:t>
      </w:r>
      <w:r w:rsidR="00556910" w:rsidRPr="002937D5">
        <w:rPr>
          <w:rFonts w:ascii="Arial" w:hAnsi="Arial" w:cs="Arial"/>
          <w:b/>
          <w:sz w:val="22"/>
          <w:szCs w:val="22"/>
        </w:rPr>
        <w:t>sługi introligatorskie – oprawa książek oraz czasopism o rożnych formatach (zszywanie i oprawa z napisami) w płótno i inne tworzywa oraz wykonanie galanterii introligatorskiej na potrzeby bibliotek jednostek organizacyjnych Uniwersytetu im. Adama Mickiewicza w Poznaniu</w:t>
      </w:r>
      <w:r w:rsidR="00556910" w:rsidRPr="002937D5">
        <w:rPr>
          <w:rFonts w:ascii="Arial" w:hAnsi="Arial" w:cs="Arial"/>
          <w:sz w:val="22"/>
          <w:szCs w:val="22"/>
        </w:rPr>
        <w:t xml:space="preserve"> </w:t>
      </w:r>
      <w:r w:rsidRPr="002937D5">
        <w:rPr>
          <w:rFonts w:ascii="Arial" w:hAnsi="Arial" w:cs="Arial"/>
          <w:sz w:val="22"/>
          <w:szCs w:val="22"/>
        </w:rPr>
        <w:t>my niżej podpisani:</w:t>
      </w:r>
    </w:p>
    <w:p w14:paraId="3A54098F" w14:textId="77777777" w:rsidR="00036CDE" w:rsidRPr="002937D5" w:rsidRDefault="00036CDE" w:rsidP="00036CDE">
      <w:pPr>
        <w:pStyle w:val="Listownik"/>
        <w:rPr>
          <w:rFonts w:cs="Arial"/>
          <w:szCs w:val="24"/>
        </w:rPr>
      </w:pPr>
    </w:p>
    <w:p w14:paraId="44FF890B" w14:textId="77777777" w:rsidR="00036CDE" w:rsidRPr="002937D5" w:rsidRDefault="00036CDE" w:rsidP="00036CDE">
      <w:pPr>
        <w:pStyle w:val="Listownik"/>
        <w:rPr>
          <w:rFonts w:cs="Arial"/>
          <w:szCs w:val="24"/>
        </w:rPr>
      </w:pPr>
      <w:r w:rsidRPr="002937D5">
        <w:rPr>
          <w:rFonts w:cs="Arial"/>
          <w:szCs w:val="24"/>
        </w:rPr>
        <w:t>NAZWA WYKONAWCY: .........................................................................................................</w:t>
      </w:r>
    </w:p>
    <w:p w14:paraId="1A393986" w14:textId="77777777" w:rsidR="00036CDE" w:rsidRPr="002937D5" w:rsidRDefault="00036CDE" w:rsidP="00036CDE">
      <w:pPr>
        <w:rPr>
          <w:rFonts w:ascii="Arial" w:hAnsi="Arial" w:cs="Arial"/>
          <w:sz w:val="22"/>
        </w:rPr>
      </w:pPr>
    </w:p>
    <w:p w14:paraId="20608AF2" w14:textId="77777777" w:rsidR="00036CDE" w:rsidRPr="002937D5" w:rsidRDefault="00036CDE" w:rsidP="00036CDE">
      <w:pPr>
        <w:rPr>
          <w:rFonts w:ascii="Arial" w:hAnsi="Arial" w:cs="Arial"/>
          <w:sz w:val="22"/>
        </w:rPr>
      </w:pPr>
      <w:r w:rsidRPr="002937D5">
        <w:rPr>
          <w:rFonts w:ascii="Arial" w:hAnsi="Arial" w:cs="Arial"/>
          <w:sz w:val="22"/>
        </w:rPr>
        <w:t>ADRES WYKONAWCY: ..........................................................................................................</w:t>
      </w:r>
    </w:p>
    <w:p w14:paraId="32BF2169" w14:textId="77777777" w:rsidR="00036CDE" w:rsidRPr="002937D5" w:rsidRDefault="00036CDE" w:rsidP="00036CDE">
      <w:pPr>
        <w:rPr>
          <w:rFonts w:ascii="Arial" w:hAnsi="Arial" w:cs="Arial"/>
          <w:sz w:val="22"/>
        </w:rPr>
      </w:pPr>
    </w:p>
    <w:p w14:paraId="69717529" w14:textId="77777777" w:rsidR="00036CDE" w:rsidRPr="002937D5" w:rsidRDefault="00036CDE" w:rsidP="00036CDE">
      <w:pPr>
        <w:rPr>
          <w:rFonts w:ascii="Arial" w:hAnsi="Arial" w:cs="Arial"/>
          <w:sz w:val="22"/>
        </w:rPr>
      </w:pPr>
      <w:r w:rsidRPr="002937D5">
        <w:rPr>
          <w:rFonts w:ascii="Arial" w:hAnsi="Arial" w:cs="Arial"/>
          <w:sz w:val="22"/>
        </w:rPr>
        <w:t>NR TELEFONU: ........................................................FAX........................................................</w:t>
      </w:r>
    </w:p>
    <w:p w14:paraId="40A892B1" w14:textId="77777777" w:rsidR="00036CDE" w:rsidRPr="002937D5" w:rsidRDefault="00036CDE" w:rsidP="00036CDE">
      <w:pPr>
        <w:rPr>
          <w:rFonts w:ascii="Arial" w:hAnsi="Arial" w:cs="Arial"/>
          <w:sz w:val="22"/>
        </w:rPr>
      </w:pPr>
    </w:p>
    <w:p w14:paraId="1E106040" w14:textId="77777777" w:rsidR="00036CDE" w:rsidRPr="002937D5" w:rsidRDefault="00036CDE" w:rsidP="00036CDE">
      <w:pPr>
        <w:rPr>
          <w:rFonts w:ascii="Arial" w:hAnsi="Arial" w:cs="Arial"/>
          <w:sz w:val="22"/>
        </w:rPr>
      </w:pPr>
      <w:r w:rsidRPr="002937D5">
        <w:rPr>
          <w:rFonts w:ascii="Arial" w:hAnsi="Arial" w:cs="Arial"/>
          <w:sz w:val="22"/>
        </w:rPr>
        <w:t>E-MAIL …………………………………………………………………………………………………..</w:t>
      </w:r>
    </w:p>
    <w:p w14:paraId="754949D1" w14:textId="77777777" w:rsidR="00036CDE" w:rsidRPr="002937D5" w:rsidRDefault="00036CDE" w:rsidP="00036CDE">
      <w:pPr>
        <w:rPr>
          <w:rFonts w:ascii="Arial" w:hAnsi="Arial" w:cs="Arial"/>
          <w:sz w:val="22"/>
        </w:rPr>
      </w:pPr>
    </w:p>
    <w:p w14:paraId="17A1DD93" w14:textId="77777777" w:rsidR="00036CDE" w:rsidRPr="002937D5" w:rsidRDefault="00036CDE" w:rsidP="00036CDE">
      <w:pPr>
        <w:rPr>
          <w:rFonts w:ascii="Arial" w:hAnsi="Arial" w:cs="Arial"/>
          <w:sz w:val="22"/>
        </w:rPr>
      </w:pPr>
      <w:r w:rsidRPr="002937D5">
        <w:rPr>
          <w:rFonts w:ascii="Arial" w:hAnsi="Arial" w:cs="Arial"/>
          <w:sz w:val="22"/>
        </w:rPr>
        <w:t>NIP: ..........................................................REGON: .................................................................</w:t>
      </w:r>
    </w:p>
    <w:p w14:paraId="37BE139D" w14:textId="77777777" w:rsidR="00036CDE" w:rsidRPr="002937D5" w:rsidRDefault="00036CDE" w:rsidP="00036CDE">
      <w:pPr>
        <w:rPr>
          <w:rFonts w:ascii="Arial" w:hAnsi="Arial" w:cs="Arial"/>
          <w:spacing w:val="8"/>
          <w:sz w:val="18"/>
          <w:szCs w:val="20"/>
        </w:rPr>
      </w:pPr>
    </w:p>
    <w:p w14:paraId="12034541" w14:textId="77777777" w:rsidR="00036CDE" w:rsidRPr="002937D5" w:rsidRDefault="00036CDE" w:rsidP="00036CDE">
      <w:pPr>
        <w:pStyle w:val="Tekstpodstawowywcity"/>
        <w:ind w:left="284" w:firstLine="56"/>
        <w:rPr>
          <w:rFonts w:ascii="Arial" w:hAnsi="Arial" w:cs="Arial"/>
          <w:b/>
          <w:i/>
          <w:sz w:val="20"/>
        </w:rPr>
      </w:pPr>
    </w:p>
    <w:p w14:paraId="22849293" w14:textId="77777777" w:rsidR="00036CDE" w:rsidRPr="002937D5" w:rsidRDefault="00036CDE" w:rsidP="002937D5">
      <w:pPr>
        <w:numPr>
          <w:ilvl w:val="0"/>
          <w:numId w:val="11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2937D5">
        <w:rPr>
          <w:rFonts w:ascii="Arial" w:hAnsi="Arial" w:cs="Arial"/>
          <w:sz w:val="22"/>
          <w:szCs w:val="22"/>
        </w:rPr>
        <w:t>Oświadczamy, że oferujemy realizację przedmiotu zamówienia zgodnie z wymaganiami określonymi  w ogłoszeniu o zamówieniu za cenę brutto, wyliczon</w:t>
      </w:r>
      <w:r w:rsidR="002937D5">
        <w:rPr>
          <w:rFonts w:ascii="Arial" w:hAnsi="Arial" w:cs="Arial"/>
          <w:sz w:val="22"/>
          <w:szCs w:val="22"/>
        </w:rPr>
        <w:t>ą zgodnie z tabelą nr 1 poniżej</w:t>
      </w:r>
      <w:r w:rsidRPr="002937D5">
        <w:rPr>
          <w:rFonts w:ascii="Arial" w:hAnsi="Arial" w:cs="Arial"/>
          <w:sz w:val="22"/>
          <w:szCs w:val="22"/>
        </w:rPr>
        <w:t>:</w:t>
      </w:r>
      <w:r w:rsidRPr="002937D5">
        <w:rPr>
          <w:rFonts w:ascii="Arial" w:hAnsi="Arial" w:cs="Arial"/>
          <w:b/>
          <w:sz w:val="22"/>
          <w:szCs w:val="22"/>
        </w:rPr>
        <w:t xml:space="preserve"> </w:t>
      </w:r>
    </w:p>
    <w:p w14:paraId="52F7E193" w14:textId="77777777" w:rsidR="00036CDE" w:rsidRPr="00FE45D9" w:rsidRDefault="00036CDE" w:rsidP="00036CDE">
      <w:pPr>
        <w:pStyle w:val="Tekstpodstawowy"/>
        <w:tabs>
          <w:tab w:val="left" w:pos="360"/>
        </w:tabs>
        <w:rPr>
          <w:rFonts w:ascii="Arial" w:hAnsi="Arial" w:cs="Arial"/>
          <w:b/>
          <w:bCs/>
          <w:color w:val="FF0000"/>
        </w:rPr>
      </w:pPr>
    </w:p>
    <w:p w14:paraId="0A95ABE2" w14:textId="77777777" w:rsidR="00036CDE" w:rsidRPr="002937D5" w:rsidRDefault="00036CDE" w:rsidP="00036CDE">
      <w:pPr>
        <w:pStyle w:val="Tekstpodstawowy"/>
        <w:tabs>
          <w:tab w:val="left" w:pos="360"/>
        </w:tabs>
        <w:ind w:left="284"/>
        <w:rPr>
          <w:rFonts w:ascii="Arial" w:hAnsi="Arial" w:cs="Arial"/>
          <w:b/>
          <w:bCs/>
        </w:rPr>
      </w:pPr>
      <w:r w:rsidRPr="002937D5">
        <w:rPr>
          <w:rFonts w:ascii="Arial" w:hAnsi="Arial" w:cs="Arial"/>
          <w:b/>
          <w:bCs/>
        </w:rPr>
        <w:t xml:space="preserve">Wartość brutto  </w:t>
      </w:r>
      <w:r w:rsidRPr="002937D5">
        <w:rPr>
          <w:rFonts w:ascii="Arial" w:hAnsi="Arial" w:cs="Arial"/>
          <w:bCs/>
        </w:rPr>
        <w:t>…</w:t>
      </w:r>
      <w:r w:rsidR="002937D5" w:rsidRPr="002937D5">
        <w:rPr>
          <w:rFonts w:ascii="Arial" w:hAnsi="Arial" w:cs="Arial"/>
          <w:bCs/>
        </w:rPr>
        <w:t>……………..</w:t>
      </w:r>
      <w:r w:rsidRPr="002937D5">
        <w:rPr>
          <w:rFonts w:ascii="Arial" w:hAnsi="Arial" w:cs="Arial"/>
          <w:bCs/>
        </w:rPr>
        <w:t>……………………</w:t>
      </w:r>
      <w:r w:rsidRPr="002937D5">
        <w:rPr>
          <w:rFonts w:ascii="Arial" w:hAnsi="Arial" w:cs="Arial"/>
          <w:b/>
          <w:bCs/>
        </w:rPr>
        <w:t xml:space="preserve"> PLN</w:t>
      </w:r>
    </w:p>
    <w:p w14:paraId="4EF4362E" w14:textId="77777777" w:rsidR="00A62A16" w:rsidRDefault="00A62A16" w:rsidP="00A62A16">
      <w:pPr>
        <w:pStyle w:val="Tekstpodstawowy"/>
        <w:tabs>
          <w:tab w:val="left" w:pos="360"/>
        </w:tabs>
        <w:ind w:left="284"/>
        <w:rPr>
          <w:rFonts w:ascii="Arial" w:hAnsi="Arial" w:cs="Arial"/>
          <w:bCs/>
          <w:color w:val="000000" w:themeColor="text1"/>
          <w:sz w:val="20"/>
        </w:rPr>
      </w:pPr>
    </w:p>
    <w:p w14:paraId="0AF6364F" w14:textId="3EE76AAD" w:rsidR="00A62A16" w:rsidRPr="00A62A16" w:rsidRDefault="00036CDE" w:rsidP="00A62A16">
      <w:pPr>
        <w:pStyle w:val="Tekstpodstawowy"/>
        <w:tabs>
          <w:tab w:val="left" w:pos="360"/>
        </w:tabs>
        <w:ind w:left="284"/>
        <w:rPr>
          <w:rFonts w:ascii="Segoe UI" w:hAnsi="Segoe UI" w:cs="Segoe UI"/>
          <w:color w:val="000000" w:themeColor="text1"/>
          <w:sz w:val="18"/>
          <w:szCs w:val="18"/>
        </w:rPr>
      </w:pPr>
      <w:r w:rsidRPr="00A62A16">
        <w:rPr>
          <w:rFonts w:ascii="Arial" w:hAnsi="Arial" w:cs="Arial"/>
          <w:bCs/>
          <w:color w:val="000000" w:themeColor="text1"/>
          <w:sz w:val="20"/>
        </w:rPr>
        <w:t>Tabela nr 1</w:t>
      </w:r>
      <w:r w:rsidR="00A62A16" w:rsidRPr="00A62A16">
        <w:rPr>
          <w:rStyle w:val="eop"/>
          <w:rFonts w:ascii="Arial" w:hAnsi="Arial" w:cs="Arial"/>
          <w:color w:val="000000" w:themeColor="text1"/>
          <w:sz w:val="22"/>
          <w:szCs w:val="22"/>
        </w:rPr>
        <w:t> </w:t>
      </w:r>
    </w:p>
    <w:p w14:paraId="228E30A5" w14:textId="77777777" w:rsidR="00A62A16" w:rsidRDefault="00A62A16" w:rsidP="00A62A16">
      <w:pPr>
        <w:pStyle w:val="paragraph"/>
        <w:spacing w:before="0" w:beforeAutospacing="0" w:after="0" w:afterAutospacing="0"/>
        <w:ind w:left="33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  <w:sz w:val="22"/>
          <w:szCs w:val="22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26"/>
        <w:gridCol w:w="1425"/>
        <w:gridCol w:w="388"/>
        <w:gridCol w:w="1640"/>
        <w:gridCol w:w="726"/>
        <w:gridCol w:w="931"/>
        <w:gridCol w:w="1027"/>
        <w:gridCol w:w="866"/>
        <w:gridCol w:w="1257"/>
      </w:tblGrid>
      <w:tr w:rsidR="00A62A16" w14:paraId="7E7DA22F" w14:textId="77777777" w:rsidTr="00A62A16">
        <w:trPr>
          <w:trHeight w:val="1035"/>
        </w:trPr>
        <w:tc>
          <w:tcPr>
            <w:tcW w:w="15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3ECE968" w14:textId="77777777" w:rsidR="00A62A16" w:rsidRDefault="00A62A16" w:rsidP="00A62A1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eop"/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2C30ED9" w14:textId="77777777" w:rsidR="00A62A16" w:rsidRDefault="00A62A16" w:rsidP="00A62A1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proofErr w:type="spellStart"/>
            <w:r>
              <w:rPr>
                <w:rStyle w:val="normaltextrun"/>
                <w:rFonts w:ascii="Arial" w:hAnsi="Arial" w:cs="Arial"/>
                <w:b/>
                <w:bCs/>
                <w:sz w:val="18"/>
                <w:szCs w:val="18"/>
              </w:rPr>
              <w:t>Lp</w:t>
            </w:r>
            <w:proofErr w:type="spellEnd"/>
            <w:r>
              <w:rPr>
                <w:rStyle w:val="eop"/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01D9364" w14:textId="77777777" w:rsidR="00A62A16" w:rsidRDefault="00A62A16" w:rsidP="00A62A1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normaltextrun"/>
                <w:rFonts w:ascii="Arial" w:hAnsi="Arial" w:cs="Arial"/>
                <w:b/>
                <w:bCs/>
                <w:sz w:val="18"/>
                <w:szCs w:val="18"/>
              </w:rPr>
              <w:t>Przedmiot zamówienia</w:t>
            </w:r>
            <w:r>
              <w:rPr>
                <w:rStyle w:val="eop"/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9AC4735" w14:textId="77777777" w:rsidR="00A62A16" w:rsidRDefault="00A62A16" w:rsidP="00A62A1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normaltextrun"/>
                <w:rFonts w:ascii="Arial" w:hAnsi="Arial" w:cs="Arial"/>
                <w:b/>
                <w:bCs/>
                <w:sz w:val="18"/>
                <w:szCs w:val="18"/>
              </w:rPr>
              <w:t>Ilość vol./szt.</w:t>
            </w:r>
            <w:r>
              <w:rPr>
                <w:rStyle w:val="eop"/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1349AF6" w14:textId="77777777" w:rsidR="00A62A16" w:rsidRDefault="00A62A16" w:rsidP="00A62A1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normaltextrun"/>
                <w:rFonts w:ascii="Arial" w:hAnsi="Arial" w:cs="Arial"/>
                <w:b/>
                <w:bCs/>
                <w:sz w:val="18"/>
                <w:szCs w:val="18"/>
              </w:rPr>
              <w:t>Cena jedn. za oprawę</w:t>
            </w:r>
            <w:r>
              <w:rPr>
                <w:rStyle w:val="eop"/>
                <w:rFonts w:ascii="Arial" w:hAnsi="Arial" w:cs="Arial"/>
                <w:sz w:val="18"/>
                <w:szCs w:val="18"/>
              </w:rPr>
              <w:t> </w:t>
            </w:r>
          </w:p>
          <w:p w14:paraId="0A29BFFD" w14:textId="77777777" w:rsidR="00A62A16" w:rsidRDefault="00A62A16" w:rsidP="00A62A1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normaltextrun"/>
                <w:rFonts w:ascii="Arial" w:hAnsi="Arial" w:cs="Arial"/>
                <w:b/>
                <w:bCs/>
                <w:sz w:val="18"/>
                <w:szCs w:val="18"/>
              </w:rPr>
              <w:t>1 vol.</w:t>
            </w:r>
            <w:r>
              <w:rPr>
                <w:rStyle w:val="normaltextrun"/>
                <w:rFonts w:ascii="Arial" w:hAnsi="Arial" w:cs="Arial"/>
                <w:sz w:val="18"/>
                <w:szCs w:val="18"/>
              </w:rPr>
              <w:t xml:space="preserve"> [zł]</w:t>
            </w:r>
            <w:r>
              <w:rPr>
                <w:rStyle w:val="eop"/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EB700AF" w14:textId="77777777" w:rsidR="00A62A16" w:rsidRDefault="00A62A16" w:rsidP="00A62A1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normaltextrun"/>
                <w:rFonts w:ascii="Arial" w:hAnsi="Arial" w:cs="Arial"/>
                <w:b/>
                <w:bCs/>
                <w:sz w:val="18"/>
                <w:szCs w:val="18"/>
              </w:rPr>
              <w:t>Wartość netto</w:t>
            </w:r>
            <w:r>
              <w:rPr>
                <w:rStyle w:val="eop"/>
                <w:rFonts w:ascii="Arial" w:hAnsi="Arial" w:cs="Arial"/>
                <w:sz w:val="18"/>
                <w:szCs w:val="18"/>
              </w:rPr>
              <w:t> </w:t>
            </w:r>
          </w:p>
          <w:p w14:paraId="4DA2271E" w14:textId="77777777" w:rsidR="00A62A16" w:rsidRDefault="00A62A16" w:rsidP="00A62A1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normaltextrun"/>
                <w:rFonts w:ascii="Arial" w:hAnsi="Arial" w:cs="Arial"/>
                <w:sz w:val="18"/>
                <w:szCs w:val="18"/>
              </w:rPr>
              <w:t>[zł]</w:t>
            </w:r>
            <w:r>
              <w:rPr>
                <w:rStyle w:val="eop"/>
                <w:rFonts w:ascii="Arial" w:hAnsi="Arial" w:cs="Arial"/>
                <w:sz w:val="18"/>
                <w:szCs w:val="18"/>
              </w:rPr>
              <w:t> </w:t>
            </w:r>
          </w:p>
          <w:p w14:paraId="60C39951" w14:textId="77777777" w:rsidR="00A62A16" w:rsidRDefault="00A62A16" w:rsidP="00A62A1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normaltextrun"/>
                <w:rFonts w:ascii="Arial" w:hAnsi="Arial" w:cs="Arial"/>
                <w:i/>
                <w:iCs/>
                <w:sz w:val="18"/>
                <w:szCs w:val="18"/>
              </w:rPr>
              <w:t>/4x5/</w:t>
            </w:r>
            <w:r>
              <w:rPr>
                <w:rStyle w:val="eop"/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ADD9616" w14:textId="77777777" w:rsidR="00A62A16" w:rsidRDefault="00A62A16" w:rsidP="00A62A1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normaltextrun"/>
                <w:rFonts w:ascii="Arial" w:hAnsi="Arial" w:cs="Arial"/>
                <w:b/>
                <w:bCs/>
                <w:sz w:val="18"/>
                <w:szCs w:val="18"/>
              </w:rPr>
              <w:t>Podatek VAT (23%)</w:t>
            </w:r>
            <w:r>
              <w:rPr>
                <w:rStyle w:val="eop"/>
                <w:rFonts w:ascii="Arial" w:hAnsi="Arial" w:cs="Arial"/>
                <w:sz w:val="18"/>
                <w:szCs w:val="18"/>
              </w:rPr>
              <w:t> </w:t>
            </w:r>
          </w:p>
          <w:p w14:paraId="31D3A5C8" w14:textId="77777777" w:rsidR="00A62A16" w:rsidRDefault="00A62A16" w:rsidP="00A62A1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normaltextrun"/>
                <w:rFonts w:ascii="Arial" w:hAnsi="Arial" w:cs="Arial"/>
                <w:sz w:val="18"/>
                <w:szCs w:val="18"/>
              </w:rPr>
              <w:t>[zł]</w:t>
            </w:r>
            <w:r>
              <w:rPr>
                <w:rStyle w:val="eop"/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F8BB0B1" w14:textId="77777777" w:rsidR="00A62A16" w:rsidRDefault="00A62A16" w:rsidP="00A62A1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normaltextrun"/>
                <w:rFonts w:ascii="Arial" w:hAnsi="Arial" w:cs="Arial"/>
                <w:b/>
                <w:bCs/>
                <w:sz w:val="18"/>
                <w:szCs w:val="18"/>
              </w:rPr>
              <w:t>Wartość brutto</w:t>
            </w:r>
            <w:r>
              <w:rPr>
                <w:rStyle w:val="eop"/>
                <w:rFonts w:ascii="Arial" w:hAnsi="Arial" w:cs="Arial"/>
                <w:sz w:val="18"/>
                <w:szCs w:val="18"/>
              </w:rPr>
              <w:t> </w:t>
            </w:r>
          </w:p>
          <w:p w14:paraId="4D063145" w14:textId="77777777" w:rsidR="00A62A16" w:rsidRDefault="00A62A16" w:rsidP="00A62A1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normaltextrun"/>
                <w:rFonts w:ascii="Arial" w:hAnsi="Arial" w:cs="Arial"/>
                <w:sz w:val="18"/>
                <w:szCs w:val="18"/>
              </w:rPr>
              <w:t>[zł]</w:t>
            </w:r>
            <w:r>
              <w:rPr>
                <w:rStyle w:val="eop"/>
                <w:rFonts w:ascii="Arial" w:hAnsi="Arial" w:cs="Arial"/>
                <w:sz w:val="18"/>
                <w:szCs w:val="18"/>
              </w:rPr>
              <w:t> </w:t>
            </w:r>
          </w:p>
          <w:p w14:paraId="019CFC09" w14:textId="77777777" w:rsidR="00A62A16" w:rsidRDefault="00A62A16" w:rsidP="00A62A1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normaltextrun"/>
                <w:rFonts w:ascii="Arial" w:hAnsi="Arial" w:cs="Arial"/>
                <w:i/>
                <w:iCs/>
                <w:sz w:val="18"/>
                <w:szCs w:val="18"/>
              </w:rPr>
              <w:t>/6+7/</w:t>
            </w:r>
            <w:r>
              <w:rPr>
                <w:rStyle w:val="eop"/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A62A16" w14:paraId="7834FC12" w14:textId="77777777" w:rsidTr="00A62A16">
        <w:trPr>
          <w:trHeight w:val="300"/>
        </w:trPr>
        <w:tc>
          <w:tcPr>
            <w:tcW w:w="15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4C3D8C4" w14:textId="77777777" w:rsidR="00A62A16" w:rsidRDefault="00A62A16" w:rsidP="00A62A1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normaltextrun"/>
                <w:rFonts w:ascii="Arial" w:hAnsi="Arial" w:cs="Arial"/>
                <w:i/>
                <w:iCs/>
                <w:sz w:val="18"/>
                <w:szCs w:val="18"/>
              </w:rPr>
              <w:t>1</w:t>
            </w:r>
            <w:r>
              <w:rPr>
                <w:rStyle w:val="eop"/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85FA79A" w14:textId="77777777" w:rsidR="00A62A16" w:rsidRDefault="00A62A16" w:rsidP="00A62A1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normaltextrun"/>
                <w:rFonts w:ascii="Arial" w:hAnsi="Arial" w:cs="Arial"/>
                <w:i/>
                <w:iCs/>
                <w:sz w:val="18"/>
                <w:szCs w:val="18"/>
              </w:rPr>
              <w:t>2</w:t>
            </w:r>
            <w:r>
              <w:rPr>
                <w:rStyle w:val="eop"/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8AD94F6" w14:textId="77777777" w:rsidR="00A62A16" w:rsidRDefault="00A62A16" w:rsidP="00A62A1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normaltextrun"/>
                <w:rFonts w:ascii="Arial" w:hAnsi="Arial" w:cs="Arial"/>
                <w:i/>
                <w:iCs/>
                <w:sz w:val="18"/>
                <w:szCs w:val="18"/>
              </w:rPr>
              <w:t>3</w:t>
            </w:r>
            <w:r>
              <w:rPr>
                <w:rStyle w:val="eop"/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6388F49" w14:textId="77777777" w:rsidR="00A62A16" w:rsidRDefault="00A62A16" w:rsidP="00A62A1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normaltextrun"/>
                <w:rFonts w:ascii="Arial" w:hAnsi="Arial" w:cs="Arial"/>
                <w:i/>
                <w:iCs/>
                <w:sz w:val="18"/>
                <w:szCs w:val="18"/>
              </w:rPr>
              <w:t>4</w:t>
            </w:r>
            <w:r>
              <w:rPr>
                <w:rStyle w:val="eop"/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2DDCF45" w14:textId="77777777" w:rsidR="00A62A16" w:rsidRDefault="00A62A16" w:rsidP="00A62A1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normaltextrun"/>
                <w:rFonts w:ascii="Arial" w:hAnsi="Arial" w:cs="Arial"/>
                <w:i/>
                <w:iCs/>
                <w:sz w:val="18"/>
                <w:szCs w:val="18"/>
              </w:rPr>
              <w:t>5</w:t>
            </w:r>
            <w:r>
              <w:rPr>
                <w:rStyle w:val="eop"/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2654530" w14:textId="77777777" w:rsidR="00A62A16" w:rsidRDefault="00A62A16" w:rsidP="00A62A1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normaltextrun"/>
                <w:rFonts w:ascii="Arial" w:hAnsi="Arial" w:cs="Arial"/>
                <w:i/>
                <w:iCs/>
                <w:sz w:val="18"/>
                <w:szCs w:val="18"/>
              </w:rPr>
              <w:t>6</w:t>
            </w:r>
            <w:r>
              <w:rPr>
                <w:rStyle w:val="eop"/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21C01F9" w14:textId="77777777" w:rsidR="00A62A16" w:rsidRDefault="00A62A16" w:rsidP="00A62A1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normaltextrun"/>
                <w:rFonts w:ascii="Arial" w:hAnsi="Arial" w:cs="Arial"/>
                <w:i/>
                <w:iCs/>
                <w:sz w:val="18"/>
                <w:szCs w:val="18"/>
              </w:rPr>
              <w:t>7</w:t>
            </w:r>
            <w:r>
              <w:rPr>
                <w:rStyle w:val="eop"/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784AEDC" w14:textId="77777777" w:rsidR="00A62A16" w:rsidRDefault="00A62A16" w:rsidP="00A62A1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normaltextrun"/>
                <w:rFonts w:ascii="Arial" w:hAnsi="Arial" w:cs="Arial"/>
                <w:i/>
                <w:iCs/>
                <w:sz w:val="18"/>
                <w:szCs w:val="18"/>
              </w:rPr>
              <w:t>8</w:t>
            </w:r>
            <w:r>
              <w:rPr>
                <w:rStyle w:val="eop"/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A62A16" w14:paraId="2B85F53D" w14:textId="77777777" w:rsidTr="00A62A16">
        <w:trPr>
          <w:trHeight w:val="1425"/>
        </w:trPr>
        <w:tc>
          <w:tcPr>
            <w:tcW w:w="15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3B729B0" w14:textId="77777777" w:rsidR="00A62A16" w:rsidRDefault="00A62A16" w:rsidP="00A62A16">
            <w:pPr>
              <w:pStyle w:val="paragraph"/>
              <w:spacing w:before="0" w:beforeAutospacing="0" w:after="0" w:afterAutospacing="0"/>
              <w:ind w:left="105" w:right="105"/>
              <w:jc w:val="center"/>
              <w:textAlignment w:val="baseline"/>
            </w:pPr>
            <w:r>
              <w:rPr>
                <w:rStyle w:val="normaltextrun"/>
                <w:rFonts w:ascii="Arial" w:hAnsi="Arial" w:cs="Arial"/>
                <w:b/>
                <w:bCs/>
                <w:sz w:val="20"/>
                <w:szCs w:val="20"/>
              </w:rPr>
              <w:t>I. Biblioteka Filologiczna Novum</w:t>
            </w:r>
            <w:r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4C71530" w14:textId="77777777" w:rsidR="00A62A16" w:rsidRDefault="00A62A16" w:rsidP="00A62A1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normaltextrun"/>
                <w:rFonts w:ascii="Arial" w:hAnsi="Arial" w:cs="Arial"/>
                <w:sz w:val="20"/>
                <w:szCs w:val="20"/>
              </w:rPr>
              <w:t>1.</w:t>
            </w:r>
            <w:r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4849A85" w14:textId="77777777" w:rsidR="00A62A16" w:rsidRDefault="00A62A16" w:rsidP="00A62A1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normaltextrun"/>
                <w:rFonts w:ascii="Arial" w:hAnsi="Arial" w:cs="Arial"/>
                <w:color w:val="000000"/>
                <w:sz w:val="20"/>
                <w:szCs w:val="20"/>
              </w:rPr>
              <w:t>Książki i czasopisma </w:t>
            </w:r>
            <w:r>
              <w:rPr>
                <w:rStyle w:val="eop"/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  <w:p w14:paraId="0E28B01E" w14:textId="77777777" w:rsidR="00A62A16" w:rsidRDefault="00A62A16" w:rsidP="00A62A1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normaltextrun"/>
                <w:rFonts w:ascii="Arial" w:hAnsi="Arial" w:cs="Arial"/>
                <w:color w:val="000000"/>
                <w:sz w:val="20"/>
                <w:szCs w:val="20"/>
              </w:rPr>
              <w:t>A4, A5, B5</w:t>
            </w:r>
            <w:r>
              <w:rPr>
                <w:rStyle w:val="eop"/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9F93388" w14:textId="77777777" w:rsidR="00A62A16" w:rsidRDefault="00A62A16" w:rsidP="00A62A1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200</w:t>
            </w:r>
            <w:r>
              <w:rPr>
                <w:rStyle w:val="eop"/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83AD0EE" w14:textId="77777777" w:rsidR="00A62A16" w:rsidRDefault="00A62A16" w:rsidP="00A62A1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36E2337" w14:textId="77777777" w:rsidR="00A62A16" w:rsidRDefault="00A62A16" w:rsidP="00A62A1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349A60F" w14:textId="77777777" w:rsidR="00A62A16" w:rsidRDefault="00A62A16" w:rsidP="00A62A1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B746651" w14:textId="77777777" w:rsidR="00A62A16" w:rsidRDefault="00A62A16" w:rsidP="00A62A1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A62A16" w14:paraId="69C1611B" w14:textId="77777777" w:rsidTr="00A62A16">
        <w:trPr>
          <w:trHeight w:val="1260"/>
        </w:trPr>
        <w:tc>
          <w:tcPr>
            <w:tcW w:w="15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D1DE765" w14:textId="77777777" w:rsidR="00A62A16" w:rsidRDefault="00A62A16" w:rsidP="00A62A16">
            <w:pPr>
              <w:pStyle w:val="paragraph"/>
              <w:spacing w:before="0" w:beforeAutospacing="0" w:after="0" w:afterAutospacing="0"/>
              <w:ind w:left="105" w:right="105"/>
              <w:jc w:val="center"/>
              <w:textAlignment w:val="baseline"/>
            </w:pPr>
            <w:r>
              <w:rPr>
                <w:rStyle w:val="normaltextrun"/>
                <w:rFonts w:ascii="Arial" w:hAnsi="Arial" w:cs="Arial"/>
                <w:b/>
                <w:bCs/>
                <w:sz w:val="20"/>
                <w:szCs w:val="20"/>
              </w:rPr>
              <w:t>II. Biblioteka Wydziału Filologii Polskiej i Klasycznej</w:t>
            </w:r>
            <w:r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F42FD6A" w14:textId="77777777" w:rsidR="00A62A16" w:rsidRDefault="00A62A16" w:rsidP="00A62A1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normaltextrun"/>
                <w:rFonts w:ascii="Arial" w:hAnsi="Arial" w:cs="Arial"/>
                <w:sz w:val="20"/>
                <w:szCs w:val="20"/>
              </w:rPr>
              <w:t>2.</w:t>
            </w:r>
            <w:r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8007851" w14:textId="77777777" w:rsidR="00A62A16" w:rsidRDefault="00A62A16" w:rsidP="00A62A1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normaltextrun"/>
                <w:rFonts w:ascii="Arial" w:hAnsi="Arial" w:cs="Arial"/>
                <w:color w:val="000000"/>
                <w:sz w:val="20"/>
                <w:szCs w:val="20"/>
              </w:rPr>
              <w:t>Książki i czasopisma A4, A5, B5</w:t>
            </w:r>
            <w:r>
              <w:rPr>
                <w:rStyle w:val="eop"/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51486BA" w14:textId="77777777" w:rsidR="00A62A16" w:rsidRDefault="00A62A16" w:rsidP="00A62A1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300</w:t>
            </w:r>
            <w:r>
              <w:rPr>
                <w:rStyle w:val="eop"/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F817C76" w14:textId="77777777" w:rsidR="00A62A16" w:rsidRDefault="00A62A16" w:rsidP="00A62A1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590B47B" w14:textId="77777777" w:rsidR="00A62A16" w:rsidRDefault="00A62A16" w:rsidP="00A62A1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B687E98" w14:textId="77777777" w:rsidR="00A62A16" w:rsidRDefault="00A62A16" w:rsidP="00A62A1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2CD51A2" w14:textId="77777777" w:rsidR="00A62A16" w:rsidRDefault="00A62A16" w:rsidP="00A62A1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A62A16" w14:paraId="2A405D3C" w14:textId="77777777" w:rsidTr="00A62A16">
        <w:trPr>
          <w:trHeight w:val="690"/>
        </w:trPr>
        <w:tc>
          <w:tcPr>
            <w:tcW w:w="1545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AB73DEC" w14:textId="77777777" w:rsidR="00A62A16" w:rsidRDefault="00A62A16" w:rsidP="00A62A16">
            <w:pPr>
              <w:pStyle w:val="paragraph"/>
              <w:spacing w:before="0" w:beforeAutospacing="0" w:after="0" w:afterAutospacing="0"/>
              <w:ind w:left="105" w:right="105"/>
              <w:jc w:val="center"/>
              <w:textAlignment w:val="baseline"/>
            </w:pPr>
            <w:r>
              <w:rPr>
                <w:rStyle w:val="normaltextrun"/>
                <w:rFonts w:ascii="Arial" w:hAnsi="Arial" w:cs="Arial"/>
                <w:b/>
                <w:bCs/>
                <w:sz w:val="20"/>
                <w:szCs w:val="20"/>
              </w:rPr>
              <w:t>III. Biblioteka Wydziału Prawa i Administracji</w:t>
            </w:r>
            <w:r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2CF5CE7" w14:textId="77777777" w:rsidR="00A62A16" w:rsidRDefault="00A62A16" w:rsidP="00A62A1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normaltextrun"/>
                <w:rFonts w:ascii="Arial" w:hAnsi="Arial" w:cs="Arial"/>
                <w:sz w:val="20"/>
                <w:szCs w:val="20"/>
              </w:rPr>
              <w:t>3.</w:t>
            </w:r>
            <w:r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82BDF6A" w14:textId="77777777" w:rsidR="00A62A16" w:rsidRDefault="00A62A16" w:rsidP="00A62A1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normaltextrun"/>
                <w:rFonts w:ascii="Arial" w:hAnsi="Arial" w:cs="Arial"/>
                <w:color w:val="000000"/>
                <w:sz w:val="20"/>
                <w:szCs w:val="20"/>
              </w:rPr>
              <w:t>Książki i czasopisma A4</w:t>
            </w:r>
            <w:r>
              <w:rPr>
                <w:rStyle w:val="eop"/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626A2A7" w14:textId="77777777" w:rsidR="00A62A16" w:rsidRDefault="00A62A16" w:rsidP="00A62A1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</w:t>
            </w:r>
            <w:r>
              <w:rPr>
                <w:rStyle w:val="eop"/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33A9C89" w14:textId="77777777" w:rsidR="00A62A16" w:rsidRDefault="00A62A16" w:rsidP="00A62A1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A9412A1" w14:textId="77777777" w:rsidR="00A62A16" w:rsidRDefault="00A62A16" w:rsidP="00A62A1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D9B82AD" w14:textId="77777777" w:rsidR="00A62A16" w:rsidRDefault="00A62A16" w:rsidP="00A62A1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1F11F08" w14:textId="77777777" w:rsidR="00A62A16" w:rsidRDefault="00A62A16" w:rsidP="00A62A1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A62A16" w14:paraId="4B848EA9" w14:textId="77777777" w:rsidTr="00A62A16">
        <w:trPr>
          <w:trHeight w:val="690"/>
        </w:trPr>
        <w:tc>
          <w:tcPr>
            <w:tcW w:w="0" w:type="auto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2458CC9" w14:textId="77777777" w:rsidR="00A62A16" w:rsidRDefault="00A62A16"/>
        </w:tc>
        <w:tc>
          <w:tcPr>
            <w:tcW w:w="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136A129" w14:textId="77777777" w:rsidR="00A62A16" w:rsidRDefault="00A62A16" w:rsidP="00A62A1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normaltextrun"/>
                <w:rFonts w:ascii="Arial" w:hAnsi="Arial" w:cs="Arial"/>
                <w:sz w:val="20"/>
                <w:szCs w:val="20"/>
              </w:rPr>
              <w:t>4.</w:t>
            </w:r>
            <w:r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7D166D4" w14:textId="77777777" w:rsidR="00A62A16" w:rsidRDefault="00A62A16" w:rsidP="00A62A1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normaltextrun"/>
                <w:rFonts w:ascii="Arial" w:hAnsi="Arial" w:cs="Arial"/>
                <w:color w:val="000000"/>
                <w:sz w:val="20"/>
                <w:szCs w:val="20"/>
              </w:rPr>
              <w:t>Książki i czasopisma A5, B5</w:t>
            </w:r>
            <w:r>
              <w:rPr>
                <w:rStyle w:val="eop"/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762C80D" w14:textId="77777777" w:rsidR="00A62A16" w:rsidRDefault="00A62A16" w:rsidP="00A62A1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350</w:t>
            </w:r>
            <w:r>
              <w:rPr>
                <w:rStyle w:val="eop"/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3A19049" w14:textId="77777777" w:rsidR="00A62A16" w:rsidRDefault="00A62A16" w:rsidP="00A62A1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8291A21" w14:textId="77777777" w:rsidR="00A62A16" w:rsidRDefault="00A62A16" w:rsidP="00A62A1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BDC6D7B" w14:textId="77777777" w:rsidR="00A62A16" w:rsidRDefault="00A62A16" w:rsidP="00A62A1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260ED83" w14:textId="77777777" w:rsidR="00A62A16" w:rsidRDefault="00A62A16" w:rsidP="00A62A1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A62A16" w14:paraId="2E199DC8" w14:textId="77777777" w:rsidTr="00A62A16">
        <w:trPr>
          <w:trHeight w:val="690"/>
        </w:trPr>
        <w:tc>
          <w:tcPr>
            <w:tcW w:w="0" w:type="auto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761BB97" w14:textId="77777777" w:rsidR="00A62A16" w:rsidRDefault="00A62A16"/>
        </w:tc>
        <w:tc>
          <w:tcPr>
            <w:tcW w:w="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B6673A9" w14:textId="77777777" w:rsidR="00A62A16" w:rsidRDefault="00A62A16" w:rsidP="00A62A1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normaltextrun"/>
                <w:rFonts w:ascii="Arial" w:hAnsi="Arial" w:cs="Arial"/>
                <w:sz w:val="20"/>
                <w:szCs w:val="20"/>
              </w:rPr>
              <w:t>5.</w:t>
            </w:r>
            <w:r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46FF222" w14:textId="77777777" w:rsidR="00A62A16" w:rsidRDefault="00A62A16" w:rsidP="00A62A1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normaltextrun"/>
                <w:rFonts w:ascii="Arial" w:hAnsi="Arial" w:cs="Arial"/>
                <w:color w:val="000000"/>
                <w:sz w:val="20"/>
                <w:szCs w:val="20"/>
              </w:rPr>
              <w:t>Książki i czasopisma A3</w:t>
            </w:r>
            <w:r>
              <w:rPr>
                <w:rStyle w:val="eop"/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5A8F717" w14:textId="77777777" w:rsidR="00A62A16" w:rsidRDefault="00A62A16" w:rsidP="00A62A1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</w:t>
            </w:r>
            <w:r>
              <w:rPr>
                <w:rStyle w:val="eop"/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E1C070C" w14:textId="77777777" w:rsidR="00A62A16" w:rsidRDefault="00A62A16" w:rsidP="00A62A1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4471B19" w14:textId="77777777" w:rsidR="00A62A16" w:rsidRDefault="00A62A16" w:rsidP="00A62A1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6E7495A" w14:textId="77777777" w:rsidR="00A62A16" w:rsidRDefault="00A62A16" w:rsidP="00A62A1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1F5CF2B" w14:textId="77777777" w:rsidR="00A62A16" w:rsidRDefault="00A62A16" w:rsidP="00A62A1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A62A16" w14:paraId="6A097FCD" w14:textId="77777777" w:rsidTr="00A62A16">
        <w:trPr>
          <w:trHeight w:val="1275"/>
        </w:trPr>
        <w:tc>
          <w:tcPr>
            <w:tcW w:w="15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7C6D07C" w14:textId="77777777" w:rsidR="00A62A16" w:rsidRDefault="00A62A16" w:rsidP="00A62A16">
            <w:pPr>
              <w:pStyle w:val="paragraph"/>
              <w:spacing w:before="0" w:beforeAutospacing="0" w:after="0" w:afterAutospacing="0"/>
              <w:ind w:left="105" w:right="105"/>
              <w:jc w:val="center"/>
              <w:textAlignment w:val="baseline"/>
            </w:pPr>
            <w:r>
              <w:rPr>
                <w:rStyle w:val="normaltextrun"/>
                <w:rFonts w:ascii="Arial" w:hAnsi="Arial" w:cs="Arial"/>
                <w:b/>
                <w:bCs/>
                <w:sz w:val="20"/>
                <w:szCs w:val="20"/>
              </w:rPr>
              <w:t xml:space="preserve">IV. Biblioteka </w:t>
            </w:r>
            <w:proofErr w:type="spellStart"/>
            <w:r>
              <w:rPr>
                <w:rStyle w:val="normaltextrun"/>
                <w:rFonts w:ascii="Arial" w:hAnsi="Arial" w:cs="Arial"/>
                <w:b/>
                <w:bCs/>
                <w:sz w:val="20"/>
                <w:szCs w:val="20"/>
              </w:rPr>
              <w:t>WNPiDz</w:t>
            </w:r>
            <w:proofErr w:type="spellEnd"/>
            <w:r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138DBD3" w14:textId="77777777" w:rsidR="00A62A16" w:rsidRDefault="00A62A16" w:rsidP="00A62A1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normaltextrun"/>
                <w:rFonts w:ascii="Arial" w:hAnsi="Arial" w:cs="Arial"/>
                <w:sz w:val="20"/>
                <w:szCs w:val="20"/>
              </w:rPr>
              <w:t>6.</w:t>
            </w:r>
            <w:r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D55D8A9" w14:textId="77777777" w:rsidR="00A62A16" w:rsidRDefault="00A62A16" w:rsidP="00A62A1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normaltextrun"/>
                <w:rFonts w:ascii="Arial" w:hAnsi="Arial" w:cs="Arial"/>
                <w:color w:val="000000"/>
                <w:sz w:val="20"/>
                <w:szCs w:val="20"/>
              </w:rPr>
              <w:t>Książki i czasopisma </w:t>
            </w:r>
            <w:r>
              <w:rPr>
                <w:rStyle w:val="eop"/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  <w:p w14:paraId="7165AF45" w14:textId="77777777" w:rsidR="00A62A16" w:rsidRDefault="00A62A16" w:rsidP="00A62A1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normaltextrun"/>
                <w:rFonts w:ascii="Arial" w:hAnsi="Arial" w:cs="Arial"/>
                <w:color w:val="000000"/>
                <w:sz w:val="20"/>
                <w:szCs w:val="20"/>
              </w:rPr>
              <w:t>A3, A4, A5</w:t>
            </w:r>
            <w:r>
              <w:rPr>
                <w:rStyle w:val="eop"/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501EF23" w14:textId="77777777" w:rsidR="00A62A16" w:rsidRDefault="00A62A16" w:rsidP="00A62A1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200</w:t>
            </w:r>
            <w:r>
              <w:rPr>
                <w:rStyle w:val="eop"/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6400256" w14:textId="77777777" w:rsidR="00A62A16" w:rsidRDefault="00A62A16" w:rsidP="00A62A1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0A650F2" w14:textId="77777777" w:rsidR="00A62A16" w:rsidRDefault="00A62A16" w:rsidP="00A62A1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eop"/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77C1420" w14:textId="77777777" w:rsidR="00A62A16" w:rsidRDefault="00A62A16" w:rsidP="00A62A1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E1D0303" w14:textId="77777777" w:rsidR="00A62A16" w:rsidRDefault="00A62A16" w:rsidP="00A62A1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eop"/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A62A16" w14:paraId="580D53B5" w14:textId="77777777" w:rsidTr="00A62A16">
        <w:trPr>
          <w:trHeight w:val="840"/>
        </w:trPr>
        <w:tc>
          <w:tcPr>
            <w:tcW w:w="15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978C31A" w14:textId="77777777" w:rsidR="00A62A16" w:rsidRDefault="00A62A16" w:rsidP="00A62A1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normaltextrun"/>
                <w:rFonts w:ascii="Arial" w:hAnsi="Arial" w:cs="Arial"/>
                <w:b/>
                <w:bCs/>
                <w:sz w:val="20"/>
                <w:szCs w:val="20"/>
              </w:rPr>
              <w:t>V. Biblioteka Kampusu Ogrody</w:t>
            </w:r>
            <w:r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8E177EF" w14:textId="77777777" w:rsidR="00A62A16" w:rsidRDefault="00A62A16" w:rsidP="00A62A1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normaltextrun"/>
                <w:rFonts w:ascii="Arial" w:hAnsi="Arial" w:cs="Arial"/>
                <w:sz w:val="20"/>
                <w:szCs w:val="20"/>
              </w:rPr>
              <w:t>7.</w:t>
            </w:r>
            <w:r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CC31491" w14:textId="77777777" w:rsidR="00A62A16" w:rsidRDefault="00A62A16" w:rsidP="00A62A1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normaltextrun"/>
                <w:rFonts w:ascii="Arial" w:hAnsi="Arial" w:cs="Arial"/>
                <w:color w:val="000000"/>
                <w:sz w:val="20"/>
                <w:szCs w:val="20"/>
              </w:rPr>
              <w:t>Książki i czasopisma</w:t>
            </w:r>
            <w:r>
              <w:rPr>
                <w:rStyle w:val="eop"/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  <w:p w14:paraId="62F8EB8B" w14:textId="77777777" w:rsidR="00A62A16" w:rsidRDefault="00A62A16" w:rsidP="00A62A1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normaltextrun"/>
                <w:rFonts w:ascii="Arial" w:hAnsi="Arial" w:cs="Arial"/>
                <w:color w:val="000000"/>
                <w:sz w:val="20"/>
                <w:szCs w:val="20"/>
              </w:rPr>
              <w:t>A4, A5, B5</w:t>
            </w:r>
            <w:r>
              <w:rPr>
                <w:rStyle w:val="eop"/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27130DB" w14:textId="77777777" w:rsidR="00A62A16" w:rsidRDefault="00A62A16" w:rsidP="00A62A1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300</w:t>
            </w:r>
            <w:r>
              <w:rPr>
                <w:rStyle w:val="eop"/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B6BF09D" w14:textId="77777777" w:rsidR="00A62A16" w:rsidRDefault="00A62A16" w:rsidP="00A62A1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6FA9394" w14:textId="77777777" w:rsidR="00A62A16" w:rsidRDefault="00A62A16" w:rsidP="00A62A1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5FC4565" w14:textId="77777777" w:rsidR="00A62A16" w:rsidRDefault="00A62A16" w:rsidP="00A62A1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9FF091C" w14:textId="77777777" w:rsidR="00A62A16" w:rsidRDefault="00A62A16" w:rsidP="00A62A1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A62A16" w14:paraId="5FFFE270" w14:textId="77777777" w:rsidTr="00A62A16">
        <w:trPr>
          <w:trHeight w:val="840"/>
        </w:trPr>
        <w:tc>
          <w:tcPr>
            <w:tcW w:w="76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2512D1C" w14:textId="77777777" w:rsidR="00A62A16" w:rsidRDefault="00A62A16" w:rsidP="00A62A16">
            <w:pPr>
              <w:pStyle w:val="paragraph"/>
              <w:spacing w:before="0" w:beforeAutospacing="0" w:after="0" w:afterAutospacing="0"/>
              <w:ind w:left="105" w:right="105"/>
              <w:jc w:val="center"/>
              <w:textAlignment w:val="baseline"/>
            </w:pPr>
            <w:r>
              <w:rPr>
                <w:rStyle w:val="normaltextrun"/>
                <w:rFonts w:ascii="Arial" w:hAnsi="Arial" w:cs="Arial"/>
                <w:b/>
                <w:bCs/>
                <w:sz w:val="20"/>
                <w:szCs w:val="20"/>
              </w:rPr>
              <w:t xml:space="preserve">VI. Biblioteka Collegium </w:t>
            </w:r>
            <w:proofErr w:type="spellStart"/>
            <w:r>
              <w:rPr>
                <w:rStyle w:val="normaltextrun"/>
                <w:rFonts w:ascii="Arial" w:hAnsi="Arial" w:cs="Arial"/>
                <w:b/>
                <w:bCs/>
                <w:sz w:val="20"/>
                <w:szCs w:val="20"/>
              </w:rPr>
              <w:t>Historicum</w:t>
            </w:r>
            <w:proofErr w:type="spellEnd"/>
            <w:r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6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F3C434B" w14:textId="77777777" w:rsidR="00A62A16" w:rsidRDefault="00A62A16" w:rsidP="00A62A16">
            <w:pPr>
              <w:pStyle w:val="paragraph"/>
              <w:spacing w:before="0" w:beforeAutospacing="0" w:after="0" w:afterAutospacing="0"/>
              <w:ind w:left="105" w:right="105"/>
              <w:jc w:val="center"/>
              <w:textAlignment w:val="baseline"/>
            </w:pPr>
            <w:r>
              <w:rPr>
                <w:rStyle w:val="normaltextrun"/>
                <w:rFonts w:ascii="Arial" w:hAnsi="Arial" w:cs="Arial"/>
                <w:b/>
                <w:bCs/>
                <w:sz w:val="20"/>
                <w:szCs w:val="20"/>
              </w:rPr>
              <w:t>Sekcja Historii</w:t>
            </w:r>
            <w:r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5EE6FF5" w14:textId="77777777" w:rsidR="00A62A16" w:rsidRDefault="00A62A16" w:rsidP="00A62A1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normaltextrun"/>
                <w:rFonts w:ascii="Arial" w:hAnsi="Arial" w:cs="Arial"/>
                <w:sz w:val="20"/>
                <w:szCs w:val="20"/>
              </w:rPr>
              <w:t>8.</w:t>
            </w:r>
            <w:r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749F06F" w14:textId="77777777" w:rsidR="00A62A16" w:rsidRDefault="00A62A16" w:rsidP="00A62A1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normaltextrun"/>
                <w:rFonts w:ascii="Arial" w:hAnsi="Arial" w:cs="Arial"/>
                <w:color w:val="000000"/>
                <w:sz w:val="20"/>
                <w:szCs w:val="20"/>
              </w:rPr>
              <w:t>Książki A3 </w:t>
            </w:r>
            <w:r>
              <w:rPr>
                <w:rStyle w:val="eop"/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A99916A" w14:textId="77777777" w:rsidR="00A62A16" w:rsidRDefault="00A62A16" w:rsidP="00A62A1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90</w:t>
            </w:r>
            <w:r>
              <w:rPr>
                <w:rStyle w:val="eop"/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06C6719" w14:textId="77777777" w:rsidR="00A62A16" w:rsidRDefault="00A62A16" w:rsidP="00A62A1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9BC10E2" w14:textId="77777777" w:rsidR="00A62A16" w:rsidRDefault="00A62A16" w:rsidP="00A62A1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EE09008" w14:textId="77777777" w:rsidR="00A62A16" w:rsidRDefault="00A62A16" w:rsidP="00A62A1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8026C42" w14:textId="77777777" w:rsidR="00A62A16" w:rsidRDefault="00A62A16" w:rsidP="00A62A1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A62A16" w14:paraId="76555790" w14:textId="77777777" w:rsidTr="00A62A16">
        <w:trPr>
          <w:trHeight w:val="840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69EC0F2" w14:textId="77777777" w:rsidR="00A62A16" w:rsidRDefault="00A62A16"/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35CF116" w14:textId="77777777" w:rsidR="00A62A16" w:rsidRDefault="00A62A16"/>
        </w:tc>
        <w:tc>
          <w:tcPr>
            <w:tcW w:w="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F99A57E" w14:textId="77777777" w:rsidR="00A62A16" w:rsidRDefault="00A62A16" w:rsidP="00A62A1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normaltextrun"/>
                <w:rFonts w:ascii="Arial" w:hAnsi="Arial" w:cs="Arial"/>
                <w:sz w:val="20"/>
                <w:szCs w:val="20"/>
              </w:rPr>
              <w:t>9.</w:t>
            </w:r>
            <w:r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46EBE13" w14:textId="77777777" w:rsidR="00A62A16" w:rsidRDefault="00A62A16" w:rsidP="00A62A1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normaltextrun"/>
                <w:rFonts w:ascii="Arial" w:hAnsi="Arial" w:cs="Arial"/>
                <w:color w:val="000000"/>
                <w:sz w:val="20"/>
                <w:szCs w:val="20"/>
              </w:rPr>
              <w:t>Książki A4</w:t>
            </w:r>
            <w:r>
              <w:rPr>
                <w:rStyle w:val="eop"/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77E9693" w14:textId="77777777" w:rsidR="00A62A16" w:rsidRDefault="00A62A16" w:rsidP="00A62A1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30</w:t>
            </w:r>
            <w:r>
              <w:rPr>
                <w:rStyle w:val="eop"/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E635DAB" w14:textId="77777777" w:rsidR="00A62A16" w:rsidRDefault="00A62A16" w:rsidP="00A62A1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50D41EA" w14:textId="77777777" w:rsidR="00A62A16" w:rsidRDefault="00A62A16" w:rsidP="00A62A1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8A66ADA" w14:textId="77777777" w:rsidR="00A62A16" w:rsidRDefault="00A62A16" w:rsidP="00A62A1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35DF38D" w14:textId="77777777" w:rsidR="00A62A16" w:rsidRDefault="00A62A16" w:rsidP="00A62A1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A62A16" w14:paraId="4911D384" w14:textId="77777777" w:rsidTr="00A62A16">
        <w:trPr>
          <w:trHeight w:val="840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30D2C85" w14:textId="77777777" w:rsidR="00A62A16" w:rsidRDefault="00A62A16"/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B71B1DF" w14:textId="77777777" w:rsidR="00A62A16" w:rsidRDefault="00A62A16"/>
        </w:tc>
        <w:tc>
          <w:tcPr>
            <w:tcW w:w="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3C1A3C3" w14:textId="77777777" w:rsidR="00A62A16" w:rsidRDefault="00A62A16" w:rsidP="00A62A1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normaltextrun"/>
                <w:rFonts w:ascii="Arial" w:hAnsi="Arial" w:cs="Arial"/>
                <w:sz w:val="20"/>
                <w:szCs w:val="20"/>
              </w:rPr>
              <w:t>10.</w:t>
            </w:r>
            <w:r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6B42B1C" w14:textId="77777777" w:rsidR="00A62A16" w:rsidRDefault="00A62A16" w:rsidP="00A62A1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normaltextrun"/>
                <w:rFonts w:ascii="Arial" w:hAnsi="Arial" w:cs="Arial"/>
                <w:color w:val="000000"/>
                <w:sz w:val="20"/>
                <w:szCs w:val="20"/>
              </w:rPr>
              <w:t>Książki A5</w:t>
            </w:r>
            <w:r>
              <w:rPr>
                <w:rStyle w:val="eop"/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8E69EA6" w14:textId="77777777" w:rsidR="00A62A16" w:rsidRDefault="00A62A16" w:rsidP="00A62A1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</w:t>
            </w:r>
            <w:r>
              <w:rPr>
                <w:rStyle w:val="eop"/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261191B" w14:textId="77777777" w:rsidR="00A62A16" w:rsidRDefault="00A62A16" w:rsidP="00A62A1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20CC945" w14:textId="77777777" w:rsidR="00A62A16" w:rsidRDefault="00A62A16" w:rsidP="00A62A1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F923935" w14:textId="77777777" w:rsidR="00A62A16" w:rsidRDefault="00A62A16" w:rsidP="00A62A1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7A96844" w14:textId="77777777" w:rsidR="00A62A16" w:rsidRDefault="00A62A16" w:rsidP="00A62A1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A62A16" w14:paraId="1CF01BEE" w14:textId="77777777" w:rsidTr="00A62A16">
        <w:trPr>
          <w:trHeight w:val="840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BEC4E7C" w14:textId="77777777" w:rsidR="00A62A16" w:rsidRDefault="00A62A16"/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38BDB97" w14:textId="77777777" w:rsidR="00A62A16" w:rsidRDefault="00A62A16"/>
        </w:tc>
        <w:tc>
          <w:tcPr>
            <w:tcW w:w="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77402F3" w14:textId="77777777" w:rsidR="00A62A16" w:rsidRDefault="00A62A16" w:rsidP="00A62A1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normaltextrun"/>
                <w:rFonts w:ascii="Arial" w:hAnsi="Arial" w:cs="Arial"/>
                <w:sz w:val="20"/>
                <w:szCs w:val="20"/>
              </w:rPr>
              <w:t>11.</w:t>
            </w:r>
            <w:r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8A20EF9" w14:textId="77777777" w:rsidR="00A62A16" w:rsidRDefault="00A62A16" w:rsidP="00A62A1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normaltextrun"/>
                <w:rFonts w:ascii="Arial" w:hAnsi="Arial" w:cs="Arial"/>
                <w:color w:val="000000"/>
                <w:sz w:val="20"/>
                <w:szCs w:val="20"/>
              </w:rPr>
              <w:t>Czasopisma </w:t>
            </w:r>
            <w:r>
              <w:rPr>
                <w:rStyle w:val="eop"/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C255979" w14:textId="77777777" w:rsidR="00A62A16" w:rsidRDefault="00A62A16" w:rsidP="00A62A1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</w:t>
            </w:r>
            <w:r>
              <w:rPr>
                <w:rStyle w:val="eop"/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FE649D4" w14:textId="77777777" w:rsidR="00A62A16" w:rsidRDefault="00A62A16" w:rsidP="00A62A1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0AB1FCF" w14:textId="77777777" w:rsidR="00A62A16" w:rsidRDefault="00A62A16" w:rsidP="00A62A1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FF02137" w14:textId="77777777" w:rsidR="00A62A16" w:rsidRDefault="00A62A16" w:rsidP="00A62A1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A370CBB" w14:textId="77777777" w:rsidR="00A62A16" w:rsidRDefault="00A62A16" w:rsidP="00A62A1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A62A16" w14:paraId="49E58FDA" w14:textId="77777777" w:rsidTr="00A62A16">
        <w:trPr>
          <w:trHeight w:val="2070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26C4391" w14:textId="77777777" w:rsidR="00A62A16" w:rsidRDefault="00A62A16"/>
        </w:tc>
        <w:tc>
          <w:tcPr>
            <w:tcW w:w="76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E68DDCD" w14:textId="77777777" w:rsidR="00A62A16" w:rsidRDefault="00A62A16" w:rsidP="00A62A16">
            <w:pPr>
              <w:pStyle w:val="paragraph"/>
              <w:spacing w:before="0" w:beforeAutospacing="0" w:after="0" w:afterAutospacing="0"/>
              <w:ind w:left="105" w:right="105"/>
              <w:jc w:val="center"/>
              <w:textAlignment w:val="baseline"/>
            </w:pPr>
            <w:r>
              <w:rPr>
                <w:rStyle w:val="normaltextrun"/>
                <w:rFonts w:ascii="Arial" w:hAnsi="Arial" w:cs="Arial"/>
                <w:b/>
                <w:bCs/>
                <w:sz w:val="20"/>
                <w:szCs w:val="20"/>
              </w:rPr>
              <w:t>Sekcja Etnologii</w:t>
            </w:r>
            <w:r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811F04B" w14:textId="77777777" w:rsidR="00A62A16" w:rsidRDefault="00A62A16" w:rsidP="00A62A1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normaltextrun"/>
                <w:rFonts w:ascii="Arial" w:hAnsi="Arial" w:cs="Arial"/>
                <w:sz w:val="20"/>
                <w:szCs w:val="20"/>
              </w:rPr>
              <w:t>12.</w:t>
            </w:r>
            <w:r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33C3986" w14:textId="77777777" w:rsidR="00A62A16" w:rsidRDefault="00A62A16" w:rsidP="00A62A1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eop"/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  <w:p w14:paraId="4877A012" w14:textId="77777777" w:rsidR="00A62A16" w:rsidRDefault="00A62A16" w:rsidP="00A62A1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normaltextrun"/>
                <w:rFonts w:ascii="Arial" w:hAnsi="Arial" w:cs="Arial"/>
                <w:color w:val="000000"/>
                <w:sz w:val="20"/>
                <w:szCs w:val="20"/>
              </w:rPr>
              <w:t>Książki i czasopisma A3</w:t>
            </w:r>
            <w:r>
              <w:rPr>
                <w:rStyle w:val="eop"/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  <w:p w14:paraId="3044BCF0" w14:textId="77777777" w:rsidR="00A62A16" w:rsidRDefault="00A62A16" w:rsidP="00A62A1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eop"/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8111A54" w14:textId="77777777" w:rsidR="00A62A16" w:rsidRDefault="00A62A16" w:rsidP="00A62A1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</w:t>
            </w:r>
            <w:r>
              <w:rPr>
                <w:rStyle w:val="eop"/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32BEBDF" w14:textId="77777777" w:rsidR="00A62A16" w:rsidRDefault="00A62A16" w:rsidP="00A62A1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7049E4E" w14:textId="77777777" w:rsidR="00A62A16" w:rsidRDefault="00A62A16" w:rsidP="00A62A1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739FD70" w14:textId="77777777" w:rsidR="00A62A16" w:rsidRDefault="00A62A16" w:rsidP="00A62A1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6BC8921" w14:textId="77777777" w:rsidR="00A62A16" w:rsidRDefault="00A62A16" w:rsidP="00A62A1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A62A16" w14:paraId="2433612A" w14:textId="77777777" w:rsidTr="00A62A16">
        <w:trPr>
          <w:trHeight w:val="840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6CC885F" w14:textId="77777777" w:rsidR="00A62A16" w:rsidRDefault="00A62A16"/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F9866BF" w14:textId="77777777" w:rsidR="00A62A16" w:rsidRDefault="00A62A16"/>
        </w:tc>
        <w:tc>
          <w:tcPr>
            <w:tcW w:w="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4AA9D1B" w14:textId="77777777" w:rsidR="00A62A16" w:rsidRDefault="00A62A16" w:rsidP="00A62A1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normaltextrun"/>
                <w:rFonts w:ascii="Arial" w:hAnsi="Arial" w:cs="Arial"/>
                <w:sz w:val="20"/>
                <w:szCs w:val="20"/>
              </w:rPr>
              <w:t>13.</w:t>
            </w:r>
            <w:r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059E80D" w14:textId="77777777" w:rsidR="00A62A16" w:rsidRDefault="00A62A16" w:rsidP="00A62A1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normaltextrun"/>
                <w:rFonts w:ascii="Arial" w:hAnsi="Arial" w:cs="Arial"/>
                <w:color w:val="000000"/>
                <w:sz w:val="20"/>
                <w:szCs w:val="20"/>
              </w:rPr>
              <w:t>Książki i czasopisma A4</w:t>
            </w:r>
            <w:r>
              <w:rPr>
                <w:rStyle w:val="eop"/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  <w:p w14:paraId="7428335B" w14:textId="77777777" w:rsidR="00A62A16" w:rsidRDefault="00A62A16" w:rsidP="00A62A1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eop"/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54714D5" w14:textId="77777777" w:rsidR="00A62A16" w:rsidRDefault="00A62A16" w:rsidP="00A62A1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</w:t>
            </w:r>
            <w:r>
              <w:rPr>
                <w:rStyle w:val="eop"/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2F70313" w14:textId="77777777" w:rsidR="00A62A16" w:rsidRDefault="00A62A16" w:rsidP="00A62A1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93DC59E" w14:textId="77777777" w:rsidR="00A62A16" w:rsidRDefault="00A62A16" w:rsidP="00A62A1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1D336D0" w14:textId="77777777" w:rsidR="00A62A16" w:rsidRDefault="00A62A16" w:rsidP="00A62A1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EEA7912" w14:textId="77777777" w:rsidR="00A62A16" w:rsidRDefault="00A62A16" w:rsidP="00A62A1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A62A16" w14:paraId="30A54684" w14:textId="77777777" w:rsidTr="00A62A16">
        <w:trPr>
          <w:trHeight w:val="840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2234685" w14:textId="77777777" w:rsidR="00A62A16" w:rsidRDefault="00A62A16"/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E555A58" w14:textId="77777777" w:rsidR="00A62A16" w:rsidRDefault="00A62A16"/>
        </w:tc>
        <w:tc>
          <w:tcPr>
            <w:tcW w:w="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B77CFBE" w14:textId="77777777" w:rsidR="00A62A16" w:rsidRDefault="00A62A16" w:rsidP="00A62A1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normaltextrun"/>
                <w:rFonts w:ascii="Arial" w:hAnsi="Arial" w:cs="Arial"/>
                <w:sz w:val="20"/>
                <w:szCs w:val="20"/>
              </w:rPr>
              <w:t>14.</w:t>
            </w:r>
            <w:r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E69638C" w14:textId="77777777" w:rsidR="00A62A16" w:rsidRDefault="00A62A16" w:rsidP="00A62A1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normaltextrun"/>
                <w:rFonts w:ascii="Arial" w:hAnsi="Arial" w:cs="Arial"/>
                <w:color w:val="000000"/>
                <w:sz w:val="20"/>
                <w:szCs w:val="20"/>
              </w:rPr>
              <w:t>Książki i czasopisma A5</w:t>
            </w:r>
            <w:r>
              <w:rPr>
                <w:rStyle w:val="eop"/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  <w:p w14:paraId="1C1CBC31" w14:textId="77777777" w:rsidR="00A62A16" w:rsidRDefault="00A62A16" w:rsidP="00A62A1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eop"/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56C5E79" w14:textId="77777777" w:rsidR="00A62A16" w:rsidRDefault="00A62A16" w:rsidP="00A62A1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</w:t>
            </w:r>
            <w:r>
              <w:rPr>
                <w:rStyle w:val="eop"/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971040C" w14:textId="77777777" w:rsidR="00A62A16" w:rsidRDefault="00A62A16" w:rsidP="00A62A1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FB5341F" w14:textId="77777777" w:rsidR="00A62A16" w:rsidRDefault="00A62A16" w:rsidP="00A62A1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59D7B87" w14:textId="77777777" w:rsidR="00A62A16" w:rsidRDefault="00A62A16" w:rsidP="00A62A1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598C408" w14:textId="77777777" w:rsidR="00A62A16" w:rsidRDefault="00A62A16" w:rsidP="00A62A1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A62A16" w14:paraId="71B9EBB9" w14:textId="77777777" w:rsidTr="00A62A16">
        <w:trPr>
          <w:trHeight w:val="840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F8F071A" w14:textId="77777777" w:rsidR="00A62A16" w:rsidRDefault="00A62A16"/>
        </w:tc>
        <w:tc>
          <w:tcPr>
            <w:tcW w:w="76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D103F6C" w14:textId="77777777" w:rsidR="00A62A16" w:rsidRDefault="00A62A16" w:rsidP="00A62A16">
            <w:pPr>
              <w:pStyle w:val="paragraph"/>
              <w:spacing w:before="0" w:beforeAutospacing="0" w:after="0" w:afterAutospacing="0"/>
              <w:ind w:left="105" w:right="105"/>
              <w:jc w:val="center"/>
              <w:textAlignment w:val="baseline"/>
            </w:pPr>
            <w:r>
              <w:rPr>
                <w:rStyle w:val="normaltextrun"/>
                <w:rFonts w:ascii="Arial" w:hAnsi="Arial" w:cs="Arial"/>
                <w:b/>
                <w:bCs/>
                <w:sz w:val="20"/>
                <w:szCs w:val="20"/>
              </w:rPr>
              <w:t>Sekcja Muzykologii</w:t>
            </w:r>
            <w:r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35DD6F2" w14:textId="77777777" w:rsidR="00A62A16" w:rsidRDefault="00A62A16" w:rsidP="00A62A1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normaltextrun"/>
                <w:rFonts w:ascii="Arial" w:hAnsi="Arial" w:cs="Arial"/>
                <w:sz w:val="20"/>
                <w:szCs w:val="20"/>
              </w:rPr>
              <w:t>15.</w:t>
            </w:r>
            <w:r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20BCB0C" w14:textId="77777777" w:rsidR="00A62A16" w:rsidRDefault="00A62A16" w:rsidP="00A62A1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normaltextrun"/>
                <w:rFonts w:ascii="Arial" w:hAnsi="Arial" w:cs="Arial"/>
                <w:sz w:val="20"/>
                <w:szCs w:val="20"/>
              </w:rPr>
              <w:t>Książki, nuty A3</w:t>
            </w:r>
            <w:r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97949A1" w14:textId="77777777" w:rsidR="00A62A16" w:rsidRDefault="00A62A16" w:rsidP="00A62A1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normaltextrun"/>
                <w:rFonts w:ascii="Arial" w:hAnsi="Arial" w:cs="Arial"/>
                <w:b/>
                <w:bCs/>
                <w:sz w:val="20"/>
                <w:szCs w:val="20"/>
              </w:rPr>
              <w:t>45</w:t>
            </w:r>
            <w:r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D0A56CB" w14:textId="77777777" w:rsidR="00A62A16" w:rsidRDefault="00A62A16" w:rsidP="00A62A1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0B07127" w14:textId="77777777" w:rsidR="00A62A16" w:rsidRDefault="00A62A16" w:rsidP="00A62A1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BF1C2FA" w14:textId="77777777" w:rsidR="00A62A16" w:rsidRDefault="00A62A16" w:rsidP="00A62A1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4D1DA8C" w14:textId="77777777" w:rsidR="00A62A16" w:rsidRDefault="00A62A16" w:rsidP="00A62A1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A62A16" w14:paraId="1964E4D8" w14:textId="77777777" w:rsidTr="00A62A16">
        <w:trPr>
          <w:trHeight w:val="840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4950143" w14:textId="77777777" w:rsidR="00A62A16" w:rsidRDefault="00A62A16"/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35E0DED" w14:textId="77777777" w:rsidR="00A62A16" w:rsidRDefault="00A62A16"/>
        </w:tc>
        <w:tc>
          <w:tcPr>
            <w:tcW w:w="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A492BD8" w14:textId="77777777" w:rsidR="00A62A16" w:rsidRDefault="00A62A16" w:rsidP="00A62A1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normaltextrun"/>
                <w:rFonts w:ascii="Arial" w:hAnsi="Arial" w:cs="Arial"/>
                <w:sz w:val="20"/>
                <w:szCs w:val="20"/>
              </w:rPr>
              <w:t>16.</w:t>
            </w:r>
            <w:r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423C2C7" w14:textId="77777777" w:rsidR="00A62A16" w:rsidRDefault="00A62A16" w:rsidP="00A62A1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normaltextrun"/>
                <w:rFonts w:ascii="Arial" w:hAnsi="Arial" w:cs="Arial"/>
                <w:sz w:val="20"/>
                <w:szCs w:val="20"/>
              </w:rPr>
              <w:t>Książki, nuty A4</w:t>
            </w:r>
            <w:r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AF426CE" w14:textId="77777777" w:rsidR="00A62A16" w:rsidRDefault="00A62A16" w:rsidP="00A62A1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normaltextrun"/>
                <w:rFonts w:ascii="Arial" w:hAnsi="Arial" w:cs="Arial"/>
                <w:b/>
                <w:bCs/>
                <w:sz w:val="20"/>
                <w:szCs w:val="20"/>
              </w:rPr>
              <w:t>10</w:t>
            </w:r>
            <w:r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38196DD" w14:textId="77777777" w:rsidR="00A62A16" w:rsidRDefault="00A62A16" w:rsidP="00A62A1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D8550AA" w14:textId="77777777" w:rsidR="00A62A16" w:rsidRDefault="00A62A16" w:rsidP="00A62A1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E743BF6" w14:textId="77777777" w:rsidR="00A62A16" w:rsidRDefault="00A62A16" w:rsidP="00A62A1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C2D1AAA" w14:textId="77777777" w:rsidR="00A62A16" w:rsidRDefault="00A62A16" w:rsidP="00A62A1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A62A16" w14:paraId="019D2D90" w14:textId="77777777" w:rsidTr="00A62A16">
        <w:trPr>
          <w:trHeight w:val="840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EABFA53" w14:textId="77777777" w:rsidR="00A62A16" w:rsidRDefault="00A62A16"/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6AF2369" w14:textId="77777777" w:rsidR="00A62A16" w:rsidRDefault="00A62A16"/>
        </w:tc>
        <w:tc>
          <w:tcPr>
            <w:tcW w:w="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7EE4424" w14:textId="77777777" w:rsidR="00A62A16" w:rsidRDefault="00A62A16" w:rsidP="00A62A1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normaltextrun"/>
                <w:rFonts w:ascii="Arial" w:hAnsi="Arial" w:cs="Arial"/>
                <w:sz w:val="20"/>
                <w:szCs w:val="20"/>
              </w:rPr>
              <w:t>17.</w:t>
            </w:r>
            <w:r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AB9007C" w14:textId="77777777" w:rsidR="00A62A16" w:rsidRDefault="00A62A16" w:rsidP="00A62A1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normaltextrun"/>
                <w:rFonts w:ascii="Arial" w:hAnsi="Arial" w:cs="Arial"/>
                <w:sz w:val="20"/>
                <w:szCs w:val="20"/>
              </w:rPr>
              <w:t>Książki, nuty A5</w:t>
            </w:r>
            <w:r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6543BA2" w14:textId="77777777" w:rsidR="00A62A16" w:rsidRDefault="00A62A16" w:rsidP="00A62A1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normaltextrun"/>
                <w:rFonts w:ascii="Arial" w:hAnsi="Arial" w:cs="Arial"/>
                <w:b/>
                <w:bCs/>
                <w:sz w:val="20"/>
                <w:szCs w:val="20"/>
              </w:rPr>
              <w:t>50</w:t>
            </w:r>
            <w:r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880A499" w14:textId="77777777" w:rsidR="00A62A16" w:rsidRDefault="00A62A16" w:rsidP="00A62A1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A37470B" w14:textId="77777777" w:rsidR="00A62A16" w:rsidRDefault="00A62A16" w:rsidP="00A62A1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5AD3315" w14:textId="77777777" w:rsidR="00A62A16" w:rsidRDefault="00A62A16" w:rsidP="00A62A1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08D8E68" w14:textId="77777777" w:rsidR="00A62A16" w:rsidRDefault="00A62A16" w:rsidP="00A62A1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A62A16" w14:paraId="3ED78A66" w14:textId="77777777" w:rsidTr="00A62A16">
        <w:trPr>
          <w:trHeight w:val="840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5E99182" w14:textId="77777777" w:rsidR="00A62A16" w:rsidRDefault="00A62A16"/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C7FD170" w14:textId="77777777" w:rsidR="00A62A16" w:rsidRDefault="00A62A16"/>
        </w:tc>
        <w:tc>
          <w:tcPr>
            <w:tcW w:w="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E929746" w14:textId="77777777" w:rsidR="00A62A16" w:rsidRDefault="00A62A16" w:rsidP="00A62A1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normaltextrun"/>
                <w:rFonts w:ascii="Arial" w:hAnsi="Arial" w:cs="Arial"/>
                <w:sz w:val="20"/>
                <w:szCs w:val="20"/>
              </w:rPr>
              <w:t>18.</w:t>
            </w:r>
            <w:r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8C2546F" w14:textId="77777777" w:rsidR="00A62A16" w:rsidRDefault="00A62A16" w:rsidP="00A62A1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normaltextrun"/>
                <w:rFonts w:ascii="Arial" w:hAnsi="Arial" w:cs="Arial"/>
                <w:sz w:val="20"/>
                <w:szCs w:val="20"/>
              </w:rPr>
              <w:t>Czasopisma A4</w:t>
            </w:r>
            <w:r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22E17D7" w14:textId="77777777" w:rsidR="00A62A16" w:rsidRDefault="00A62A16" w:rsidP="00A62A1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normaltextrun"/>
                <w:rFonts w:ascii="Arial" w:hAnsi="Arial" w:cs="Arial"/>
                <w:b/>
                <w:bCs/>
                <w:sz w:val="20"/>
                <w:szCs w:val="20"/>
              </w:rPr>
              <w:t>25</w:t>
            </w:r>
            <w:r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D557410" w14:textId="77777777" w:rsidR="00A62A16" w:rsidRDefault="00A62A16" w:rsidP="00A62A1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252654D" w14:textId="77777777" w:rsidR="00A62A16" w:rsidRDefault="00A62A16" w:rsidP="00A62A1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E050C7E" w14:textId="77777777" w:rsidR="00A62A16" w:rsidRDefault="00A62A16" w:rsidP="00A62A1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2BD2F97" w14:textId="77777777" w:rsidR="00A62A16" w:rsidRDefault="00A62A16" w:rsidP="00A62A1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</w:tc>
      </w:tr>
    </w:tbl>
    <w:p w14:paraId="6DE53D06" w14:textId="77777777" w:rsidR="00A62A16" w:rsidRDefault="00A62A16" w:rsidP="00A62A1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</w:rPr>
        <w:lastRenderedPageBreak/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26"/>
        <w:gridCol w:w="1381"/>
        <w:gridCol w:w="405"/>
        <w:gridCol w:w="1796"/>
        <w:gridCol w:w="617"/>
        <w:gridCol w:w="900"/>
        <w:gridCol w:w="1018"/>
        <w:gridCol w:w="794"/>
        <w:gridCol w:w="1349"/>
      </w:tblGrid>
      <w:tr w:rsidR="00A62A16" w14:paraId="310F1C21" w14:textId="77777777" w:rsidTr="00A62A16">
        <w:trPr>
          <w:trHeight w:val="675"/>
        </w:trPr>
        <w:tc>
          <w:tcPr>
            <w:tcW w:w="76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E630472" w14:textId="77777777" w:rsidR="00A62A16" w:rsidRDefault="00A62A16" w:rsidP="00A62A16">
            <w:pPr>
              <w:pStyle w:val="paragraph"/>
              <w:spacing w:before="0" w:beforeAutospacing="0" w:after="0" w:afterAutospacing="0"/>
              <w:ind w:left="105" w:right="105"/>
              <w:jc w:val="center"/>
              <w:textAlignment w:val="baseline"/>
            </w:pPr>
            <w:r>
              <w:rPr>
                <w:rStyle w:val="normaltextrun"/>
                <w:rFonts w:ascii="Arial" w:hAnsi="Arial" w:cs="Arial"/>
                <w:b/>
                <w:bCs/>
                <w:sz w:val="20"/>
                <w:szCs w:val="20"/>
              </w:rPr>
              <w:t xml:space="preserve">VI. Biblioteka Collegium </w:t>
            </w:r>
            <w:proofErr w:type="spellStart"/>
            <w:r>
              <w:rPr>
                <w:rStyle w:val="normaltextrun"/>
                <w:rFonts w:ascii="Arial" w:hAnsi="Arial" w:cs="Arial"/>
                <w:b/>
                <w:bCs/>
                <w:sz w:val="20"/>
                <w:szCs w:val="20"/>
              </w:rPr>
              <w:t>Historicum</w:t>
            </w:r>
            <w:proofErr w:type="spellEnd"/>
            <w:r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6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7AE473C" w14:textId="77777777" w:rsidR="00A62A16" w:rsidRDefault="00A62A16" w:rsidP="00A62A16">
            <w:pPr>
              <w:pStyle w:val="paragraph"/>
              <w:spacing w:before="0" w:beforeAutospacing="0" w:after="0" w:afterAutospacing="0"/>
              <w:ind w:left="105" w:right="105"/>
              <w:jc w:val="center"/>
              <w:textAlignment w:val="baseline"/>
            </w:pPr>
            <w:r>
              <w:rPr>
                <w:rStyle w:val="normaltextrun"/>
                <w:rFonts w:ascii="Arial" w:hAnsi="Arial" w:cs="Arial"/>
                <w:b/>
                <w:bCs/>
                <w:sz w:val="20"/>
                <w:szCs w:val="20"/>
              </w:rPr>
              <w:t>Sekcja Archeologii</w:t>
            </w:r>
            <w:r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3EF76A7" w14:textId="77777777" w:rsidR="00A62A16" w:rsidRDefault="00A62A16" w:rsidP="00A62A1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normaltextrun"/>
                <w:rFonts w:ascii="Arial" w:hAnsi="Arial" w:cs="Arial"/>
                <w:sz w:val="20"/>
                <w:szCs w:val="20"/>
              </w:rPr>
              <w:t>19.</w:t>
            </w:r>
            <w:r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4A7C4CD" w14:textId="77777777" w:rsidR="00A62A16" w:rsidRDefault="00A62A16" w:rsidP="00A62A1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normaltextrun"/>
                <w:rFonts w:ascii="Arial" w:hAnsi="Arial" w:cs="Arial"/>
                <w:sz w:val="20"/>
                <w:szCs w:val="20"/>
              </w:rPr>
              <w:t>Książki A3</w:t>
            </w:r>
            <w:r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335C809" w14:textId="77777777" w:rsidR="00A62A16" w:rsidRDefault="00A62A16" w:rsidP="00A62A1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normaltextrun"/>
                <w:rFonts w:ascii="Arial" w:hAnsi="Arial" w:cs="Arial"/>
                <w:b/>
                <w:bCs/>
                <w:sz w:val="20"/>
                <w:szCs w:val="20"/>
              </w:rPr>
              <w:t>5</w:t>
            </w:r>
            <w:r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147D9C4" w14:textId="77777777" w:rsidR="00A62A16" w:rsidRDefault="00A62A16" w:rsidP="00A62A1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C79D52C" w14:textId="77777777" w:rsidR="00A62A16" w:rsidRDefault="00A62A16" w:rsidP="00A62A1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8F3CFD4" w14:textId="77777777" w:rsidR="00A62A16" w:rsidRDefault="00A62A16" w:rsidP="00A62A1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C78CAF6" w14:textId="77777777" w:rsidR="00A62A16" w:rsidRDefault="00A62A16" w:rsidP="00A62A1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A62A16" w14:paraId="2DF9A763" w14:textId="77777777" w:rsidTr="00A62A16">
        <w:trPr>
          <w:trHeight w:val="675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BB6F2E2" w14:textId="77777777" w:rsidR="00A62A16" w:rsidRDefault="00A62A16"/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4909A3A" w14:textId="77777777" w:rsidR="00A62A16" w:rsidRDefault="00A62A16"/>
        </w:tc>
        <w:tc>
          <w:tcPr>
            <w:tcW w:w="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A79598B" w14:textId="77777777" w:rsidR="00A62A16" w:rsidRDefault="00A62A16" w:rsidP="00A62A1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normaltextrun"/>
                <w:rFonts w:ascii="Arial" w:hAnsi="Arial" w:cs="Arial"/>
                <w:sz w:val="20"/>
                <w:szCs w:val="20"/>
              </w:rPr>
              <w:t>20.</w:t>
            </w:r>
            <w:r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C6D055B" w14:textId="77777777" w:rsidR="00A62A16" w:rsidRDefault="00A62A16" w:rsidP="00A62A1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normaltextrun"/>
                <w:rFonts w:ascii="Arial" w:hAnsi="Arial" w:cs="Arial"/>
                <w:sz w:val="20"/>
                <w:szCs w:val="20"/>
              </w:rPr>
              <w:t>Książki A4</w:t>
            </w:r>
            <w:r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D73686B" w14:textId="77777777" w:rsidR="00A62A16" w:rsidRDefault="00A62A16" w:rsidP="00A62A1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normaltextrun"/>
                <w:rFonts w:ascii="Arial" w:hAnsi="Arial" w:cs="Arial"/>
                <w:b/>
                <w:bCs/>
                <w:sz w:val="20"/>
                <w:szCs w:val="20"/>
              </w:rPr>
              <w:t>35</w:t>
            </w:r>
            <w:r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F79D485" w14:textId="77777777" w:rsidR="00A62A16" w:rsidRDefault="00A62A16" w:rsidP="00A62A1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FDAD1B4" w14:textId="77777777" w:rsidR="00A62A16" w:rsidRDefault="00A62A16" w:rsidP="00A62A1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8ABA2A2" w14:textId="77777777" w:rsidR="00A62A16" w:rsidRDefault="00A62A16" w:rsidP="00A62A1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B8AFC30" w14:textId="77777777" w:rsidR="00A62A16" w:rsidRDefault="00A62A16" w:rsidP="00A62A1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A62A16" w14:paraId="71519657" w14:textId="77777777" w:rsidTr="00A62A16">
        <w:trPr>
          <w:trHeight w:val="675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D9754A9" w14:textId="77777777" w:rsidR="00A62A16" w:rsidRDefault="00A62A16"/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197AD1E" w14:textId="77777777" w:rsidR="00A62A16" w:rsidRDefault="00A62A16"/>
        </w:tc>
        <w:tc>
          <w:tcPr>
            <w:tcW w:w="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2D90396" w14:textId="77777777" w:rsidR="00A62A16" w:rsidRDefault="00A62A16" w:rsidP="00A62A1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normaltextrun"/>
                <w:rFonts w:ascii="Arial" w:hAnsi="Arial" w:cs="Arial"/>
                <w:sz w:val="20"/>
                <w:szCs w:val="20"/>
              </w:rPr>
              <w:t>21.</w:t>
            </w:r>
            <w:r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A6B40FF" w14:textId="77777777" w:rsidR="00A62A16" w:rsidRDefault="00A62A16" w:rsidP="00A62A1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normaltextrun"/>
                <w:rFonts w:ascii="Arial" w:hAnsi="Arial" w:cs="Arial"/>
                <w:sz w:val="20"/>
                <w:szCs w:val="20"/>
              </w:rPr>
              <w:t>Książki A5, B5</w:t>
            </w:r>
            <w:r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FA9569F" w14:textId="77777777" w:rsidR="00A62A16" w:rsidRDefault="00A62A16" w:rsidP="00A62A1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normaltextrun"/>
                <w:rFonts w:ascii="Arial" w:hAnsi="Arial" w:cs="Arial"/>
                <w:b/>
                <w:bCs/>
                <w:sz w:val="20"/>
                <w:szCs w:val="20"/>
              </w:rPr>
              <w:t>20</w:t>
            </w:r>
            <w:r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E6CF663" w14:textId="77777777" w:rsidR="00A62A16" w:rsidRDefault="00A62A16" w:rsidP="00A62A1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53531FF" w14:textId="77777777" w:rsidR="00A62A16" w:rsidRDefault="00A62A16" w:rsidP="00A62A1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4CBCB31" w14:textId="77777777" w:rsidR="00A62A16" w:rsidRDefault="00A62A16" w:rsidP="00A62A1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93F028D" w14:textId="77777777" w:rsidR="00A62A16" w:rsidRDefault="00A62A16" w:rsidP="00A62A1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A62A16" w14:paraId="08BE0265" w14:textId="77777777" w:rsidTr="00A62A16">
        <w:trPr>
          <w:trHeight w:val="675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2016D82" w14:textId="77777777" w:rsidR="00A62A16" w:rsidRDefault="00A62A16"/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BD2EF43" w14:textId="77777777" w:rsidR="00A62A16" w:rsidRDefault="00A62A16"/>
        </w:tc>
        <w:tc>
          <w:tcPr>
            <w:tcW w:w="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631D1C8" w14:textId="77777777" w:rsidR="00A62A16" w:rsidRDefault="00A62A16" w:rsidP="00A62A1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normaltextrun"/>
                <w:rFonts w:ascii="Arial" w:hAnsi="Arial" w:cs="Arial"/>
                <w:sz w:val="20"/>
                <w:szCs w:val="20"/>
              </w:rPr>
              <w:t>22.</w:t>
            </w:r>
            <w:r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049A3A0" w14:textId="77777777" w:rsidR="00A62A16" w:rsidRDefault="00A62A16" w:rsidP="00A62A1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normaltextrun"/>
                <w:rFonts w:ascii="Arial" w:hAnsi="Arial" w:cs="Arial"/>
                <w:sz w:val="20"/>
                <w:szCs w:val="20"/>
              </w:rPr>
              <w:t>Czasopisma A4</w:t>
            </w:r>
            <w:r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416ECEA" w14:textId="77777777" w:rsidR="00A62A16" w:rsidRDefault="00A62A16" w:rsidP="00A62A1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normaltextrun"/>
                <w:rFonts w:ascii="Arial" w:hAnsi="Arial" w:cs="Arial"/>
                <w:b/>
                <w:bCs/>
                <w:sz w:val="20"/>
                <w:szCs w:val="20"/>
              </w:rPr>
              <w:t>45</w:t>
            </w:r>
            <w:r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E8BCB43" w14:textId="77777777" w:rsidR="00A62A16" w:rsidRDefault="00A62A16" w:rsidP="00A62A1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401A5BA" w14:textId="77777777" w:rsidR="00A62A16" w:rsidRDefault="00A62A16" w:rsidP="00A62A1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E3FA8FD" w14:textId="77777777" w:rsidR="00A62A16" w:rsidRDefault="00A62A16" w:rsidP="00A62A1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B42B246" w14:textId="77777777" w:rsidR="00A62A16" w:rsidRDefault="00A62A16" w:rsidP="00A62A1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A62A16" w14:paraId="3E8D0C1E" w14:textId="77777777" w:rsidTr="00A62A16">
        <w:trPr>
          <w:trHeight w:val="675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C6EA3CC" w14:textId="77777777" w:rsidR="00A62A16" w:rsidRDefault="00A62A16"/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B8EB169" w14:textId="77777777" w:rsidR="00A62A16" w:rsidRDefault="00A62A16"/>
        </w:tc>
        <w:tc>
          <w:tcPr>
            <w:tcW w:w="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C38DCFD" w14:textId="77777777" w:rsidR="00A62A16" w:rsidRDefault="00A62A16" w:rsidP="00A62A1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normaltextrun"/>
                <w:rFonts w:ascii="Arial" w:hAnsi="Arial" w:cs="Arial"/>
                <w:sz w:val="20"/>
                <w:szCs w:val="20"/>
              </w:rPr>
              <w:t>23.</w:t>
            </w:r>
            <w:r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C82B990" w14:textId="77777777" w:rsidR="00A62A16" w:rsidRDefault="00A62A16" w:rsidP="00A62A1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normaltextrun"/>
                <w:rFonts w:ascii="Arial" w:hAnsi="Arial" w:cs="Arial"/>
                <w:sz w:val="20"/>
                <w:szCs w:val="20"/>
              </w:rPr>
              <w:t>Czasopisma A5, B5</w:t>
            </w:r>
            <w:r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E15B9A2" w14:textId="77777777" w:rsidR="00A62A16" w:rsidRDefault="00A62A16" w:rsidP="00A62A1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normaltextrun"/>
                <w:rFonts w:ascii="Arial" w:hAnsi="Arial" w:cs="Arial"/>
                <w:b/>
                <w:bCs/>
                <w:sz w:val="20"/>
                <w:szCs w:val="20"/>
              </w:rPr>
              <w:t>45</w:t>
            </w:r>
            <w:r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27F3A0B" w14:textId="77777777" w:rsidR="00A62A16" w:rsidRDefault="00A62A16" w:rsidP="00A62A1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5E288B2" w14:textId="77777777" w:rsidR="00A62A16" w:rsidRDefault="00A62A16" w:rsidP="00A62A1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EA2E030" w14:textId="77777777" w:rsidR="00A62A16" w:rsidRDefault="00A62A16" w:rsidP="00A62A1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97F953C" w14:textId="77777777" w:rsidR="00A62A16" w:rsidRDefault="00A62A16" w:rsidP="00A62A1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A62A16" w14:paraId="4A66644A" w14:textId="77777777" w:rsidTr="00A62A16">
        <w:trPr>
          <w:trHeight w:val="495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416B543" w14:textId="77777777" w:rsidR="00A62A16" w:rsidRDefault="00A62A16"/>
        </w:tc>
        <w:tc>
          <w:tcPr>
            <w:tcW w:w="76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634A76D" w14:textId="77777777" w:rsidR="00A62A16" w:rsidRDefault="00A62A16" w:rsidP="00A62A16">
            <w:pPr>
              <w:pStyle w:val="paragraph"/>
              <w:spacing w:before="0" w:beforeAutospacing="0" w:after="0" w:afterAutospacing="0"/>
              <w:ind w:left="105" w:right="105"/>
              <w:jc w:val="center"/>
              <w:textAlignment w:val="baseline"/>
            </w:pPr>
            <w:r>
              <w:rPr>
                <w:rStyle w:val="normaltextrun"/>
                <w:rFonts w:ascii="Arial" w:hAnsi="Arial" w:cs="Arial"/>
                <w:b/>
                <w:bCs/>
                <w:sz w:val="20"/>
                <w:szCs w:val="20"/>
              </w:rPr>
              <w:t>Sekcja Historii Sztuki</w:t>
            </w:r>
            <w:r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D07E381" w14:textId="77777777" w:rsidR="00A62A16" w:rsidRDefault="00A62A16" w:rsidP="00A62A1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normaltextrun"/>
                <w:rFonts w:ascii="Arial" w:hAnsi="Arial" w:cs="Arial"/>
                <w:sz w:val="20"/>
                <w:szCs w:val="20"/>
              </w:rPr>
              <w:t>24.</w:t>
            </w:r>
            <w:r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2AF9CB6" w14:textId="77777777" w:rsidR="00A62A16" w:rsidRDefault="00A62A16" w:rsidP="00A62A1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normaltextrun"/>
                <w:rFonts w:ascii="Arial" w:hAnsi="Arial" w:cs="Arial"/>
                <w:color w:val="000000"/>
                <w:sz w:val="20"/>
                <w:szCs w:val="20"/>
              </w:rPr>
              <w:t>Oprawa z napisami lub bez</w:t>
            </w:r>
            <w:r>
              <w:rPr>
                <w:rStyle w:val="eop"/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61BCB95" w14:textId="77777777" w:rsidR="00A62A16" w:rsidRDefault="00A62A16" w:rsidP="00A62A1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35</w:t>
            </w:r>
            <w:r>
              <w:rPr>
                <w:rStyle w:val="eop"/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35DE852" w14:textId="77777777" w:rsidR="00A62A16" w:rsidRDefault="00A62A16" w:rsidP="00A62A1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4A67FC9" w14:textId="77777777" w:rsidR="00A62A16" w:rsidRDefault="00A62A16" w:rsidP="00A62A1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2810E60" w14:textId="77777777" w:rsidR="00A62A16" w:rsidRDefault="00A62A16" w:rsidP="00A62A1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C112FDF" w14:textId="77777777" w:rsidR="00A62A16" w:rsidRDefault="00A62A16" w:rsidP="00A62A1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A62A16" w14:paraId="639F3E8D" w14:textId="77777777" w:rsidTr="00A62A16">
        <w:trPr>
          <w:trHeight w:val="495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5224266" w14:textId="77777777" w:rsidR="00A62A16" w:rsidRDefault="00A62A16"/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E5A22E4" w14:textId="77777777" w:rsidR="00A62A16" w:rsidRDefault="00A62A16"/>
        </w:tc>
        <w:tc>
          <w:tcPr>
            <w:tcW w:w="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2F94485" w14:textId="77777777" w:rsidR="00A62A16" w:rsidRDefault="00A62A16" w:rsidP="00A62A1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normaltextrun"/>
                <w:rFonts w:ascii="Arial" w:hAnsi="Arial" w:cs="Arial"/>
                <w:sz w:val="20"/>
                <w:szCs w:val="20"/>
              </w:rPr>
              <w:t>25.</w:t>
            </w:r>
            <w:r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FC664EE" w14:textId="77777777" w:rsidR="00A62A16" w:rsidRDefault="00A62A16" w:rsidP="00A62A1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normaltextrun"/>
                <w:rFonts w:ascii="Arial" w:hAnsi="Arial" w:cs="Arial"/>
                <w:color w:val="000000"/>
                <w:sz w:val="20"/>
                <w:szCs w:val="20"/>
              </w:rPr>
              <w:t>Oprawa tekturowa</w:t>
            </w:r>
            <w:r>
              <w:rPr>
                <w:rStyle w:val="eop"/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91AC44B" w14:textId="77777777" w:rsidR="00A62A16" w:rsidRDefault="00A62A16" w:rsidP="00A62A1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15</w:t>
            </w:r>
            <w:r>
              <w:rPr>
                <w:rStyle w:val="eop"/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2E96D2D" w14:textId="77777777" w:rsidR="00A62A16" w:rsidRDefault="00A62A16" w:rsidP="00A62A1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00E41D3" w14:textId="77777777" w:rsidR="00A62A16" w:rsidRDefault="00A62A16" w:rsidP="00A62A1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DFFF367" w14:textId="77777777" w:rsidR="00A62A16" w:rsidRDefault="00A62A16" w:rsidP="00A62A1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F296F4A" w14:textId="77777777" w:rsidR="00A62A16" w:rsidRDefault="00A62A16" w:rsidP="00A62A1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A62A16" w14:paraId="50E36688" w14:textId="77777777" w:rsidTr="00A62A16">
        <w:trPr>
          <w:trHeight w:val="495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F2F8ACD" w14:textId="77777777" w:rsidR="00A62A16" w:rsidRDefault="00A62A16"/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DECC3AD" w14:textId="77777777" w:rsidR="00A62A16" w:rsidRDefault="00A62A16"/>
        </w:tc>
        <w:tc>
          <w:tcPr>
            <w:tcW w:w="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F1B7839" w14:textId="77777777" w:rsidR="00A62A16" w:rsidRDefault="00A62A16" w:rsidP="00A62A1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normaltextrun"/>
                <w:rFonts w:ascii="Arial" w:hAnsi="Arial" w:cs="Arial"/>
                <w:sz w:val="20"/>
                <w:szCs w:val="20"/>
              </w:rPr>
              <w:t>26.</w:t>
            </w:r>
            <w:r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BDFFB45" w14:textId="77777777" w:rsidR="00A62A16" w:rsidRDefault="00A62A16" w:rsidP="00A62A1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normaltextrun"/>
                <w:rFonts w:ascii="Arial" w:hAnsi="Arial" w:cs="Arial"/>
                <w:color w:val="000000"/>
                <w:sz w:val="20"/>
                <w:szCs w:val="20"/>
              </w:rPr>
              <w:t>Inne naprawy książek i czasopism</w:t>
            </w:r>
            <w:r>
              <w:rPr>
                <w:rStyle w:val="eop"/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AB77ABC" w14:textId="77777777" w:rsidR="00A62A16" w:rsidRDefault="00A62A16" w:rsidP="00A62A1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45</w:t>
            </w:r>
            <w:r>
              <w:rPr>
                <w:rStyle w:val="eop"/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BEC2ABB" w14:textId="77777777" w:rsidR="00A62A16" w:rsidRDefault="00A62A16" w:rsidP="00A62A1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E3016C1" w14:textId="77777777" w:rsidR="00A62A16" w:rsidRDefault="00A62A16" w:rsidP="00A62A1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5E5ED9D" w14:textId="77777777" w:rsidR="00A62A16" w:rsidRDefault="00A62A16" w:rsidP="00A62A1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0D9717C" w14:textId="77777777" w:rsidR="00A62A16" w:rsidRDefault="00A62A16" w:rsidP="00A62A1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A62A16" w14:paraId="1B0EF72D" w14:textId="77777777" w:rsidTr="00A62A16">
        <w:trPr>
          <w:trHeight w:val="1215"/>
        </w:trPr>
        <w:tc>
          <w:tcPr>
            <w:tcW w:w="15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EE149FF" w14:textId="77777777" w:rsidR="00A62A16" w:rsidRDefault="00A62A16" w:rsidP="00A62A16">
            <w:pPr>
              <w:pStyle w:val="paragraph"/>
              <w:spacing w:before="0" w:beforeAutospacing="0" w:after="0" w:afterAutospacing="0"/>
              <w:ind w:left="105" w:right="105"/>
              <w:jc w:val="center"/>
              <w:textAlignment w:val="baseline"/>
            </w:pPr>
            <w:r>
              <w:rPr>
                <w:rStyle w:val="normaltextrun"/>
                <w:rFonts w:ascii="Arial" w:hAnsi="Arial" w:cs="Arial"/>
                <w:b/>
                <w:bCs/>
                <w:sz w:val="20"/>
                <w:szCs w:val="20"/>
              </w:rPr>
              <w:t>VII. Biblioteka Wydziału Chemii</w:t>
            </w:r>
            <w:r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3E08643" w14:textId="77777777" w:rsidR="00A62A16" w:rsidRDefault="00A62A16" w:rsidP="00A62A1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normaltextrun"/>
                <w:rFonts w:ascii="Arial" w:hAnsi="Arial" w:cs="Arial"/>
                <w:sz w:val="20"/>
                <w:szCs w:val="20"/>
              </w:rPr>
              <w:t>27.</w:t>
            </w:r>
            <w:r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78BB53F" w14:textId="77777777" w:rsidR="00A62A16" w:rsidRDefault="00A62A16" w:rsidP="00A62A1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normaltextrun"/>
                <w:rFonts w:ascii="Arial" w:hAnsi="Arial" w:cs="Arial"/>
                <w:color w:val="000000"/>
                <w:sz w:val="20"/>
                <w:szCs w:val="20"/>
              </w:rPr>
              <w:t>Książki A4, A3, B5</w:t>
            </w:r>
            <w:r>
              <w:rPr>
                <w:rStyle w:val="eop"/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5B503DD" w14:textId="77777777" w:rsidR="00A62A16" w:rsidRDefault="00A62A16" w:rsidP="00A62A1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normaltextrun"/>
                <w:rFonts w:ascii="Arial" w:hAnsi="Arial" w:cs="Arial"/>
                <w:b/>
                <w:bCs/>
                <w:sz w:val="20"/>
                <w:szCs w:val="20"/>
              </w:rPr>
              <w:t>30</w:t>
            </w:r>
            <w:r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C61DDD3" w14:textId="77777777" w:rsidR="00A62A16" w:rsidRDefault="00A62A16" w:rsidP="00A62A1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187A565" w14:textId="77777777" w:rsidR="00A62A16" w:rsidRDefault="00A62A16" w:rsidP="00A62A1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BE0E0F1" w14:textId="77777777" w:rsidR="00A62A16" w:rsidRDefault="00A62A16" w:rsidP="00A62A1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D2261CE" w14:textId="77777777" w:rsidR="00A62A16" w:rsidRDefault="00A62A16" w:rsidP="00A62A1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</w:tc>
      </w:tr>
    </w:tbl>
    <w:p w14:paraId="282D3CEF" w14:textId="77777777" w:rsidR="00A62A16" w:rsidRDefault="00A62A16" w:rsidP="00A62A1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</w:rPr>
        <w:t> </w:t>
      </w:r>
    </w:p>
    <w:p w14:paraId="6A877084" w14:textId="77777777" w:rsidR="00A62A16" w:rsidRDefault="00A62A16" w:rsidP="00A62A1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24"/>
        <w:gridCol w:w="1662"/>
      </w:tblGrid>
      <w:tr w:rsidR="00A62A16" w14:paraId="7733AC4A" w14:textId="77777777" w:rsidTr="00A62A16">
        <w:trPr>
          <w:trHeight w:val="930"/>
        </w:trPr>
        <w:tc>
          <w:tcPr>
            <w:tcW w:w="8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68F47408" w14:textId="77777777" w:rsidR="00A62A16" w:rsidRDefault="00A62A16" w:rsidP="00A62A1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normaltextrun"/>
                <w:rFonts w:ascii="Arial" w:hAnsi="Arial" w:cs="Arial"/>
                <w:b/>
                <w:bCs/>
                <w:sz w:val="22"/>
                <w:szCs w:val="22"/>
              </w:rPr>
              <w:t>RAZEM: 2065 wol.</w:t>
            </w:r>
            <w:r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5144F52" w14:textId="77777777" w:rsidR="00A62A16" w:rsidRDefault="00A62A16" w:rsidP="00A62A16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</w:p>
        </w:tc>
      </w:tr>
    </w:tbl>
    <w:p w14:paraId="1465993B" w14:textId="77777777" w:rsidR="00A62A16" w:rsidRDefault="00A62A16" w:rsidP="00A62A16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  <w:sz w:val="22"/>
          <w:szCs w:val="22"/>
        </w:rPr>
        <w:t> </w:t>
      </w:r>
    </w:p>
    <w:p w14:paraId="4E303A7F" w14:textId="77777777" w:rsidR="00C67188" w:rsidRPr="00FE45D9" w:rsidRDefault="00C67188" w:rsidP="00C67188">
      <w:pPr>
        <w:rPr>
          <w:vanish/>
          <w:color w:val="FF0000"/>
        </w:rPr>
      </w:pPr>
    </w:p>
    <w:p w14:paraId="2B40F89F" w14:textId="77777777" w:rsidR="00F85077" w:rsidRPr="00FE45D9" w:rsidRDefault="00F85077" w:rsidP="00F85077">
      <w:pPr>
        <w:rPr>
          <w:vanish/>
          <w:color w:val="FF0000"/>
        </w:rPr>
      </w:pPr>
    </w:p>
    <w:p w14:paraId="768EC779" w14:textId="77777777" w:rsidR="00F239CC" w:rsidRPr="00FE45D9" w:rsidRDefault="00F239CC" w:rsidP="00637621">
      <w:pPr>
        <w:pStyle w:val="Styl1"/>
        <w:widowControl/>
        <w:spacing w:before="0"/>
        <w:rPr>
          <w:rFonts w:cs="Arial"/>
          <w:color w:val="FF0000"/>
          <w:sz w:val="22"/>
          <w:szCs w:val="22"/>
        </w:rPr>
      </w:pPr>
    </w:p>
    <w:p w14:paraId="5E875362" w14:textId="77777777" w:rsidR="003B6FE6" w:rsidRPr="002937D5" w:rsidRDefault="00637621" w:rsidP="00556910">
      <w:pPr>
        <w:pStyle w:val="Tekstpodstawowywcity"/>
        <w:numPr>
          <w:ilvl w:val="0"/>
          <w:numId w:val="13"/>
        </w:numPr>
        <w:ind w:left="284" w:hanging="284"/>
        <w:rPr>
          <w:rFonts w:ascii="Arial" w:hAnsi="Arial" w:cs="Arial"/>
          <w:sz w:val="20"/>
          <w:szCs w:val="20"/>
        </w:rPr>
      </w:pPr>
      <w:r w:rsidRPr="002937D5">
        <w:rPr>
          <w:rFonts w:ascii="Arial" w:hAnsi="Arial" w:cs="Arial"/>
          <w:sz w:val="20"/>
          <w:szCs w:val="20"/>
        </w:rPr>
        <w:t>Powyższa cena obejmuje wszystkie koszty związane z realizacją przedmiotu zamówienia określonego w s</w:t>
      </w:r>
      <w:r w:rsidR="003944D3" w:rsidRPr="002937D5">
        <w:rPr>
          <w:rFonts w:ascii="Arial" w:hAnsi="Arial" w:cs="Arial"/>
          <w:sz w:val="20"/>
          <w:szCs w:val="20"/>
        </w:rPr>
        <w:t xml:space="preserve">zczegółowym wykazie </w:t>
      </w:r>
      <w:r w:rsidRPr="002937D5">
        <w:rPr>
          <w:rFonts w:ascii="Arial" w:hAnsi="Arial" w:cs="Arial"/>
          <w:sz w:val="20"/>
          <w:szCs w:val="20"/>
        </w:rPr>
        <w:t>zamówienia w szczególności</w:t>
      </w:r>
      <w:r w:rsidR="00C6498C" w:rsidRPr="002937D5">
        <w:rPr>
          <w:rFonts w:ascii="Arial" w:hAnsi="Arial" w:cs="Arial"/>
          <w:sz w:val="20"/>
          <w:szCs w:val="20"/>
        </w:rPr>
        <w:t>, koszty transportu i pozostałe.</w:t>
      </w:r>
    </w:p>
    <w:p w14:paraId="0896BC22" w14:textId="77777777" w:rsidR="0004514E" w:rsidRPr="002937D5" w:rsidRDefault="0004514E" w:rsidP="00556910">
      <w:pPr>
        <w:pStyle w:val="Tekstpodstawowywcity"/>
        <w:numPr>
          <w:ilvl w:val="0"/>
          <w:numId w:val="13"/>
        </w:numPr>
        <w:ind w:left="284" w:hanging="284"/>
        <w:rPr>
          <w:rFonts w:ascii="Arial" w:hAnsi="Arial" w:cs="Arial"/>
          <w:sz w:val="20"/>
          <w:szCs w:val="20"/>
        </w:rPr>
      </w:pPr>
      <w:r w:rsidRPr="002937D5">
        <w:rPr>
          <w:rFonts w:ascii="Arial" w:hAnsi="Arial" w:cs="Arial"/>
          <w:sz w:val="20"/>
          <w:szCs w:val="20"/>
        </w:rPr>
        <w:t>Przyjmuję do wiadomości fakt, że powyższe ilości są jedynie szacunkowe i w przypadku gdy kwota łącznego wynagrodzenia umowy nie zostanie wykorzystana, Wykonawcy nie przysługuje roszczenie o zapłatę kwoty stanowiącej różnicę pomiędzy łączną wartością wynagrodzenia, a wartością faktycznie zrealizowanych usług.</w:t>
      </w:r>
    </w:p>
    <w:p w14:paraId="19BC1C8D" w14:textId="77777777" w:rsidR="00BC3832" w:rsidRPr="002937D5" w:rsidRDefault="00BC3832" w:rsidP="00556910">
      <w:pPr>
        <w:pStyle w:val="Tekstpodstawowywcity"/>
        <w:numPr>
          <w:ilvl w:val="0"/>
          <w:numId w:val="13"/>
        </w:numPr>
        <w:ind w:left="284" w:hanging="284"/>
        <w:rPr>
          <w:rFonts w:ascii="Arial" w:hAnsi="Arial" w:cs="Arial"/>
          <w:sz w:val="20"/>
          <w:szCs w:val="20"/>
        </w:rPr>
      </w:pPr>
      <w:r w:rsidRPr="002937D5">
        <w:rPr>
          <w:rFonts w:ascii="Arial" w:hAnsi="Arial" w:cs="Arial"/>
          <w:sz w:val="20"/>
          <w:szCs w:val="20"/>
        </w:rPr>
        <w:t xml:space="preserve">Oświadczamy, że udzielamy gwarancji na okres </w:t>
      </w:r>
      <w:r w:rsidR="002937D5" w:rsidRPr="002937D5">
        <w:rPr>
          <w:rFonts w:ascii="Arial" w:hAnsi="Arial" w:cs="Arial"/>
          <w:sz w:val="20"/>
          <w:szCs w:val="20"/>
        </w:rPr>
        <w:t>60 miesięcy</w:t>
      </w:r>
      <w:r w:rsidRPr="002937D5">
        <w:rPr>
          <w:rFonts w:ascii="Arial" w:hAnsi="Arial" w:cs="Arial"/>
          <w:sz w:val="20"/>
          <w:szCs w:val="20"/>
        </w:rPr>
        <w:t xml:space="preserve"> na wykonane przez nas usługi.</w:t>
      </w:r>
    </w:p>
    <w:p w14:paraId="60A0098A" w14:textId="77777777" w:rsidR="00036CDE" w:rsidRPr="002937D5" w:rsidRDefault="00036CDE" w:rsidP="00556910">
      <w:pPr>
        <w:pStyle w:val="Tekstpodstawowywcity"/>
        <w:numPr>
          <w:ilvl w:val="0"/>
          <w:numId w:val="13"/>
        </w:numPr>
        <w:ind w:left="284" w:hanging="284"/>
        <w:rPr>
          <w:rFonts w:ascii="Arial" w:hAnsi="Arial" w:cs="Arial"/>
          <w:sz w:val="20"/>
          <w:szCs w:val="20"/>
        </w:rPr>
      </w:pPr>
      <w:r w:rsidRPr="002937D5">
        <w:rPr>
          <w:rFonts w:ascii="Arial" w:hAnsi="Arial" w:cs="Arial"/>
          <w:sz w:val="20"/>
          <w:szCs w:val="20"/>
        </w:rPr>
        <w:t>Oświadczamy, że zapoznaliśmy się z warunkami przystąpienia do zamówienia określonymi w zapytaniu ofertowym oraz uzyskaliśmy niezbędne informacje do przygotowania oferty.</w:t>
      </w:r>
    </w:p>
    <w:p w14:paraId="769AD570" w14:textId="77777777" w:rsidR="00036CDE" w:rsidRPr="002937D5" w:rsidRDefault="00036CDE" w:rsidP="00556910">
      <w:pPr>
        <w:pStyle w:val="Tekstpodstawowywcity"/>
        <w:numPr>
          <w:ilvl w:val="0"/>
          <w:numId w:val="13"/>
        </w:numPr>
        <w:ind w:left="284" w:hanging="284"/>
        <w:rPr>
          <w:rFonts w:ascii="Arial" w:hAnsi="Arial" w:cs="Arial"/>
          <w:sz w:val="20"/>
          <w:szCs w:val="20"/>
        </w:rPr>
      </w:pPr>
      <w:r w:rsidRPr="002937D5">
        <w:rPr>
          <w:rFonts w:ascii="Arial" w:hAnsi="Arial" w:cs="Arial"/>
          <w:sz w:val="20"/>
          <w:szCs w:val="20"/>
        </w:rPr>
        <w:t>Oświadczamy, że w cenie oferty zostały uwzględnione wszystkie koszty wykonania zamówienia i realizacji przyszłego świadczenia umownego.</w:t>
      </w:r>
    </w:p>
    <w:p w14:paraId="2CFB0F84" w14:textId="77777777" w:rsidR="00036CDE" w:rsidRPr="002937D5" w:rsidRDefault="00036CDE" w:rsidP="00556910">
      <w:pPr>
        <w:pStyle w:val="Tekstpodstawowywcity"/>
        <w:numPr>
          <w:ilvl w:val="0"/>
          <w:numId w:val="13"/>
        </w:numPr>
        <w:ind w:left="284" w:hanging="284"/>
        <w:rPr>
          <w:rFonts w:ascii="Arial" w:hAnsi="Arial" w:cs="Arial"/>
          <w:sz w:val="20"/>
          <w:szCs w:val="20"/>
        </w:rPr>
      </w:pPr>
      <w:r w:rsidRPr="002937D5">
        <w:rPr>
          <w:rFonts w:ascii="Arial" w:hAnsi="Arial" w:cs="Arial"/>
          <w:sz w:val="20"/>
          <w:szCs w:val="20"/>
          <w:lang w:eastAsia="zh-CN"/>
        </w:rPr>
        <w:t xml:space="preserve">Oświadczamy, że akceptujemy termin realizacji zamówienia określony w zapytaniu ofertowym. </w:t>
      </w:r>
    </w:p>
    <w:p w14:paraId="368F0F19" w14:textId="77777777" w:rsidR="00036CDE" w:rsidRPr="002937D5" w:rsidRDefault="00036CDE" w:rsidP="00556910">
      <w:pPr>
        <w:pStyle w:val="Tekstpodstawowywcity"/>
        <w:numPr>
          <w:ilvl w:val="0"/>
          <w:numId w:val="13"/>
        </w:numPr>
        <w:ind w:left="284" w:hanging="284"/>
        <w:rPr>
          <w:rFonts w:ascii="Arial" w:hAnsi="Arial" w:cs="Arial"/>
          <w:sz w:val="20"/>
          <w:szCs w:val="20"/>
        </w:rPr>
      </w:pPr>
      <w:r w:rsidRPr="002937D5">
        <w:rPr>
          <w:rFonts w:ascii="Arial" w:hAnsi="Arial" w:cs="Arial"/>
          <w:sz w:val="20"/>
          <w:szCs w:val="20"/>
        </w:rPr>
        <w:t>Oświadczamy, że zapoznaliśmy się ze Zapytaniem ofertowym oraz wymo</w:t>
      </w:r>
      <w:r w:rsidR="00556910" w:rsidRPr="002937D5">
        <w:rPr>
          <w:rFonts w:ascii="Arial" w:hAnsi="Arial" w:cs="Arial"/>
          <w:sz w:val="20"/>
          <w:szCs w:val="20"/>
        </w:rPr>
        <w:t xml:space="preserve">gami zawartymi w załączniku nr 2 i 3 </w:t>
      </w:r>
      <w:r w:rsidRPr="002937D5">
        <w:rPr>
          <w:rFonts w:ascii="Arial" w:hAnsi="Arial" w:cs="Arial"/>
          <w:sz w:val="20"/>
          <w:szCs w:val="20"/>
        </w:rPr>
        <w:t>do niniejszego zapytania ofertowego i nie wnosimy w stosunku do nich żadnych uwag.</w:t>
      </w:r>
    </w:p>
    <w:p w14:paraId="29430B40" w14:textId="77777777" w:rsidR="00036CDE" w:rsidRPr="00D54674" w:rsidRDefault="00036CDE" w:rsidP="002937D5">
      <w:pPr>
        <w:pStyle w:val="Tekstpodstawowywcity"/>
        <w:numPr>
          <w:ilvl w:val="0"/>
          <w:numId w:val="13"/>
        </w:numPr>
        <w:ind w:left="284" w:hanging="284"/>
        <w:rPr>
          <w:rFonts w:ascii="Arial" w:hAnsi="Arial" w:cs="Arial"/>
          <w:sz w:val="20"/>
          <w:szCs w:val="20"/>
        </w:rPr>
      </w:pPr>
      <w:r w:rsidRPr="002937D5">
        <w:rPr>
          <w:rFonts w:ascii="Arial" w:hAnsi="Arial" w:cs="Arial"/>
          <w:sz w:val="20"/>
          <w:szCs w:val="20"/>
        </w:rPr>
        <w:t xml:space="preserve">Oświadczamy, że uważamy się za związanych niniejszą ofertą przez 30 dni od upływu terminu składania </w:t>
      </w:r>
      <w:r w:rsidRPr="00D54674">
        <w:rPr>
          <w:rFonts w:ascii="Arial" w:hAnsi="Arial" w:cs="Arial"/>
          <w:sz w:val="20"/>
          <w:szCs w:val="20"/>
        </w:rPr>
        <w:t>ofert.</w:t>
      </w:r>
    </w:p>
    <w:p w14:paraId="0C134F93" w14:textId="77777777" w:rsidR="004734C9" w:rsidRDefault="004734C9" w:rsidP="004734C9">
      <w:pPr>
        <w:numPr>
          <w:ilvl w:val="0"/>
          <w:numId w:val="13"/>
        </w:numPr>
        <w:ind w:left="284" w:hanging="426"/>
        <w:jc w:val="both"/>
        <w:rPr>
          <w:rFonts w:ascii="Arial" w:hAnsi="Arial" w:cs="Arial"/>
          <w:sz w:val="20"/>
          <w:szCs w:val="22"/>
        </w:rPr>
      </w:pPr>
      <w:r>
        <w:rPr>
          <w:rFonts w:ascii="Arial" w:hAnsi="Arial" w:cs="Arial"/>
          <w:sz w:val="20"/>
          <w:szCs w:val="22"/>
        </w:rPr>
        <w:t>Wypełniliśmy obowiązki informacyjne przewidziane w art. 13 lub art. 14 RODO   wobec osób fizycznych, od których dane osobowe bezpośrednio lub pośrednio pozyskaliśmy w celu ubiegania się o udzielenie zamówienia publicznego w niniejszym postępowaniu.</w:t>
      </w:r>
    </w:p>
    <w:p w14:paraId="5BE06C27" w14:textId="77777777" w:rsidR="00036CDE" w:rsidRPr="002937D5" w:rsidRDefault="00036CDE" w:rsidP="002937D5">
      <w:pPr>
        <w:pStyle w:val="Tekstpodstawowywcity"/>
        <w:numPr>
          <w:ilvl w:val="0"/>
          <w:numId w:val="13"/>
        </w:numPr>
        <w:ind w:left="284" w:hanging="426"/>
        <w:rPr>
          <w:rFonts w:ascii="Arial" w:hAnsi="Arial" w:cs="Arial"/>
          <w:sz w:val="20"/>
          <w:szCs w:val="20"/>
        </w:rPr>
      </w:pPr>
      <w:r w:rsidRPr="002937D5">
        <w:rPr>
          <w:rFonts w:ascii="Arial" w:hAnsi="Arial" w:cs="Arial"/>
          <w:sz w:val="20"/>
          <w:szCs w:val="20"/>
        </w:rPr>
        <w:t>Integralną częścią oferty są:</w:t>
      </w:r>
    </w:p>
    <w:p w14:paraId="4BA20562" w14:textId="77777777" w:rsidR="00036CDE" w:rsidRPr="002937D5" w:rsidRDefault="00036CDE" w:rsidP="00036CDE">
      <w:pPr>
        <w:ind w:firstLine="425"/>
        <w:jc w:val="both"/>
        <w:rPr>
          <w:rFonts w:ascii="Arial" w:hAnsi="Arial" w:cs="Arial"/>
          <w:sz w:val="20"/>
          <w:szCs w:val="20"/>
        </w:rPr>
      </w:pPr>
    </w:p>
    <w:p w14:paraId="21B56C0D" w14:textId="77777777" w:rsidR="00036CDE" w:rsidRPr="002937D5" w:rsidRDefault="00036CDE" w:rsidP="00036CDE">
      <w:pPr>
        <w:ind w:firstLine="425"/>
        <w:jc w:val="both"/>
        <w:rPr>
          <w:rFonts w:ascii="Arial" w:hAnsi="Arial" w:cs="Arial"/>
          <w:sz w:val="20"/>
          <w:szCs w:val="20"/>
        </w:rPr>
      </w:pPr>
      <w:r w:rsidRPr="002937D5">
        <w:rPr>
          <w:rFonts w:ascii="Arial" w:hAnsi="Arial" w:cs="Arial"/>
          <w:sz w:val="20"/>
          <w:szCs w:val="20"/>
        </w:rPr>
        <w:t>1) ............................................................</w:t>
      </w:r>
    </w:p>
    <w:p w14:paraId="47FEF455" w14:textId="77777777" w:rsidR="00036CDE" w:rsidRPr="002937D5" w:rsidRDefault="00036CDE" w:rsidP="00036CDE">
      <w:pPr>
        <w:pStyle w:val="Tekstpodstawowywcity"/>
        <w:ind w:left="0" w:firstLine="0"/>
        <w:rPr>
          <w:rFonts w:ascii="Arial" w:hAnsi="Arial" w:cs="Arial"/>
          <w:sz w:val="20"/>
          <w:szCs w:val="20"/>
        </w:rPr>
      </w:pPr>
    </w:p>
    <w:p w14:paraId="1AF030E8" w14:textId="77777777" w:rsidR="00036CDE" w:rsidRPr="002937D5" w:rsidRDefault="00036CDE" w:rsidP="00036CDE">
      <w:pPr>
        <w:pStyle w:val="Tekstpodstawowywcity"/>
        <w:ind w:left="0" w:firstLine="0"/>
        <w:rPr>
          <w:rFonts w:ascii="Arial" w:hAnsi="Arial" w:cs="Arial"/>
          <w:sz w:val="22"/>
          <w:szCs w:val="22"/>
        </w:rPr>
      </w:pPr>
    </w:p>
    <w:p w14:paraId="0B90E776" w14:textId="77777777" w:rsidR="00036CDE" w:rsidRPr="002937D5" w:rsidRDefault="00036CDE" w:rsidP="00036CDE">
      <w:pPr>
        <w:pStyle w:val="Tekstpodstawowywcity"/>
        <w:ind w:left="0" w:firstLine="0"/>
        <w:rPr>
          <w:rFonts w:ascii="Arial" w:hAnsi="Arial" w:cs="Arial"/>
          <w:sz w:val="22"/>
          <w:szCs w:val="22"/>
        </w:rPr>
      </w:pPr>
    </w:p>
    <w:p w14:paraId="510C4FAA" w14:textId="77777777" w:rsidR="00036CDE" w:rsidRPr="002937D5" w:rsidRDefault="00036CDE" w:rsidP="00036CDE">
      <w:pPr>
        <w:pStyle w:val="Tekstpodstawowywcity"/>
        <w:ind w:left="0" w:firstLine="0"/>
        <w:rPr>
          <w:rFonts w:ascii="Arial" w:hAnsi="Arial" w:cs="Arial"/>
          <w:sz w:val="22"/>
          <w:szCs w:val="22"/>
        </w:rPr>
      </w:pPr>
    </w:p>
    <w:p w14:paraId="605916A1" w14:textId="77777777" w:rsidR="00036CDE" w:rsidRPr="002937D5" w:rsidRDefault="00036CDE" w:rsidP="00036CDE">
      <w:pPr>
        <w:pStyle w:val="Tekstpodstawowywcity"/>
        <w:ind w:left="0" w:firstLine="0"/>
        <w:rPr>
          <w:rFonts w:ascii="Arial" w:hAnsi="Arial" w:cs="Arial"/>
          <w:sz w:val="22"/>
          <w:szCs w:val="22"/>
        </w:rPr>
      </w:pPr>
      <w:r w:rsidRPr="002937D5">
        <w:rPr>
          <w:rFonts w:ascii="Arial" w:hAnsi="Arial" w:cs="Arial"/>
          <w:sz w:val="22"/>
          <w:szCs w:val="22"/>
        </w:rPr>
        <w:t xml:space="preserve">............................ dnia .......................                          </w:t>
      </w:r>
    </w:p>
    <w:p w14:paraId="54C61194" w14:textId="77777777" w:rsidR="00036CDE" w:rsidRPr="002937D5" w:rsidRDefault="002937D5" w:rsidP="00036CDE">
      <w:pPr>
        <w:pStyle w:val="Tekstpodstawowywcity"/>
        <w:ind w:left="0" w:firstLine="52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</w:t>
      </w:r>
      <w:r w:rsidR="00036CDE" w:rsidRPr="002937D5">
        <w:rPr>
          <w:rFonts w:ascii="Arial" w:hAnsi="Arial" w:cs="Arial"/>
          <w:sz w:val="22"/>
          <w:szCs w:val="22"/>
        </w:rPr>
        <w:t xml:space="preserve">.......................................................... </w:t>
      </w:r>
    </w:p>
    <w:p w14:paraId="4D9D349B" w14:textId="77777777" w:rsidR="00036CDE" w:rsidRPr="002937D5" w:rsidRDefault="00036CDE" w:rsidP="00036CDE">
      <w:pPr>
        <w:pStyle w:val="Tekstpodstawowywcity"/>
        <w:ind w:left="0" w:firstLine="4680"/>
        <w:jc w:val="center"/>
        <w:rPr>
          <w:rFonts w:ascii="Arial" w:hAnsi="Arial" w:cs="Arial"/>
          <w:sz w:val="16"/>
          <w:szCs w:val="18"/>
        </w:rPr>
      </w:pPr>
      <w:r w:rsidRPr="002937D5">
        <w:rPr>
          <w:rFonts w:ascii="Arial" w:hAnsi="Arial" w:cs="Arial"/>
          <w:sz w:val="20"/>
          <w:szCs w:val="22"/>
        </w:rPr>
        <w:t xml:space="preserve">       </w:t>
      </w:r>
      <w:r w:rsidRPr="002937D5">
        <w:rPr>
          <w:rFonts w:ascii="Arial" w:hAnsi="Arial" w:cs="Arial"/>
          <w:sz w:val="16"/>
          <w:szCs w:val="18"/>
        </w:rPr>
        <w:t>Podpis i pieczęć osoby(</w:t>
      </w:r>
      <w:proofErr w:type="spellStart"/>
      <w:r w:rsidRPr="002937D5">
        <w:rPr>
          <w:rFonts w:ascii="Arial" w:hAnsi="Arial" w:cs="Arial"/>
          <w:sz w:val="16"/>
          <w:szCs w:val="18"/>
        </w:rPr>
        <w:t>ób</w:t>
      </w:r>
      <w:proofErr w:type="spellEnd"/>
      <w:r w:rsidRPr="002937D5">
        <w:rPr>
          <w:rFonts w:ascii="Arial" w:hAnsi="Arial" w:cs="Arial"/>
          <w:sz w:val="16"/>
          <w:szCs w:val="18"/>
        </w:rPr>
        <w:t>) uprawnionej(</w:t>
      </w:r>
      <w:proofErr w:type="spellStart"/>
      <w:r w:rsidRPr="002937D5">
        <w:rPr>
          <w:rFonts w:ascii="Arial" w:hAnsi="Arial" w:cs="Arial"/>
          <w:sz w:val="16"/>
          <w:szCs w:val="18"/>
        </w:rPr>
        <w:t>ych</w:t>
      </w:r>
      <w:proofErr w:type="spellEnd"/>
      <w:r w:rsidRPr="002937D5">
        <w:rPr>
          <w:rFonts w:ascii="Arial" w:hAnsi="Arial" w:cs="Arial"/>
          <w:sz w:val="16"/>
          <w:szCs w:val="18"/>
        </w:rPr>
        <w:t>)</w:t>
      </w:r>
    </w:p>
    <w:p w14:paraId="22F7EFFC" w14:textId="77777777" w:rsidR="00036CDE" w:rsidRPr="002937D5" w:rsidRDefault="00036CDE" w:rsidP="00036CDE">
      <w:pPr>
        <w:pStyle w:val="Tekstpodstawowywcity"/>
        <w:ind w:left="0" w:firstLine="4680"/>
        <w:jc w:val="center"/>
        <w:rPr>
          <w:rFonts w:ascii="Arial" w:hAnsi="Arial" w:cs="Arial"/>
          <w:sz w:val="18"/>
          <w:szCs w:val="18"/>
        </w:rPr>
      </w:pPr>
      <w:r w:rsidRPr="002937D5">
        <w:rPr>
          <w:rFonts w:ascii="Arial" w:hAnsi="Arial" w:cs="Arial"/>
          <w:sz w:val="16"/>
          <w:szCs w:val="18"/>
        </w:rPr>
        <w:t xml:space="preserve">   do reprezentowania Wykonawcy</w:t>
      </w:r>
    </w:p>
    <w:sectPr w:rsidR="00036CDE" w:rsidRPr="002937D5" w:rsidSect="002937D5">
      <w:headerReference w:type="default" r:id="rId8"/>
      <w:footerReference w:type="default" r:id="rId9"/>
      <w:pgSz w:w="11906" w:h="16838"/>
      <w:pgMar w:top="1134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8AAC49" w14:textId="77777777" w:rsidR="00E21095" w:rsidRDefault="00E21095">
      <w:r>
        <w:separator/>
      </w:r>
    </w:p>
  </w:endnote>
  <w:endnote w:type="continuationSeparator" w:id="0">
    <w:p w14:paraId="48002C0F" w14:textId="77777777" w:rsidR="00E21095" w:rsidRDefault="00E210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842B80" w14:textId="46C3A160" w:rsidR="00947FE8" w:rsidRDefault="00947FE8">
    <w:pPr>
      <w:pStyle w:val="Stopka"/>
      <w:jc w:val="center"/>
    </w:pPr>
    <w:r>
      <w:fldChar w:fldCharType="begin"/>
    </w:r>
    <w:r>
      <w:instrText>PAGE   \* MERGEFORMAT</w:instrText>
    </w:r>
    <w:r>
      <w:fldChar w:fldCharType="separate"/>
    </w:r>
    <w:r w:rsidR="00C84D01">
      <w:rPr>
        <w:noProof/>
      </w:rPr>
      <w:t>4</w:t>
    </w:r>
    <w:r>
      <w:fldChar w:fldCharType="end"/>
    </w:r>
  </w:p>
  <w:p w14:paraId="0585BA86" w14:textId="77777777" w:rsidR="00947FE8" w:rsidRDefault="00947FE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651652B" w14:textId="77777777" w:rsidR="00E21095" w:rsidRDefault="00E21095">
      <w:r>
        <w:separator/>
      </w:r>
    </w:p>
  </w:footnote>
  <w:footnote w:type="continuationSeparator" w:id="0">
    <w:p w14:paraId="2BA30F32" w14:textId="77777777" w:rsidR="00E21095" w:rsidRDefault="00E210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519673" w14:textId="77777777" w:rsidR="00947FE8" w:rsidRPr="002937D5" w:rsidRDefault="00036CDE" w:rsidP="002937D5">
    <w:pPr>
      <w:pStyle w:val="Nagwek"/>
      <w:pBdr>
        <w:bottom w:val="single" w:sz="4" w:space="1" w:color="auto"/>
      </w:pBdr>
      <w:rPr>
        <w:rFonts w:ascii="Arial" w:hAnsi="Arial" w:cs="Arial"/>
        <w:i/>
        <w:sz w:val="18"/>
      </w:rPr>
    </w:pPr>
    <w:r w:rsidRPr="002937D5">
      <w:rPr>
        <w:rFonts w:ascii="Arial" w:hAnsi="Arial" w:cs="Arial"/>
        <w:i/>
        <w:sz w:val="18"/>
      </w:rPr>
      <w:t>Znak Sprawy: ZP/</w:t>
    </w:r>
    <w:r w:rsidR="002937D5">
      <w:rPr>
        <w:rFonts w:ascii="Arial" w:hAnsi="Arial" w:cs="Arial"/>
        <w:i/>
        <w:sz w:val="18"/>
      </w:rPr>
      <w:t>1243/</w:t>
    </w:r>
    <w:r w:rsidRPr="002937D5">
      <w:rPr>
        <w:rFonts w:ascii="Arial" w:hAnsi="Arial" w:cs="Arial"/>
        <w:i/>
        <w:sz w:val="18"/>
      </w:rPr>
      <w:t>U/2</w:t>
    </w:r>
    <w:r w:rsidR="002937D5">
      <w:rPr>
        <w:rFonts w:ascii="Arial" w:hAnsi="Arial" w:cs="Arial"/>
        <w:i/>
        <w:sz w:val="18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E21A3E"/>
    <w:multiLevelType w:val="hybridMultilevel"/>
    <w:tmpl w:val="742889EC"/>
    <w:lvl w:ilvl="0" w:tplc="BCF81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8C85A40"/>
    <w:multiLevelType w:val="hybridMultilevel"/>
    <w:tmpl w:val="6BBED1F6"/>
    <w:lvl w:ilvl="0" w:tplc="D840B3F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21B1325F"/>
    <w:multiLevelType w:val="hybridMultilevel"/>
    <w:tmpl w:val="617C4DE4"/>
    <w:lvl w:ilvl="0" w:tplc="BB58CEC0">
      <w:start w:val="2"/>
      <w:numFmt w:val="decimal"/>
      <w:lvlText w:val="%1)"/>
      <w:lvlJc w:val="left"/>
      <w:pPr>
        <w:ind w:left="70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3" w15:restartNumberingAfterBreak="0">
    <w:nsid w:val="25D769C7"/>
    <w:multiLevelType w:val="hybridMultilevel"/>
    <w:tmpl w:val="18EA0B1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C980F23"/>
    <w:multiLevelType w:val="hybridMultilevel"/>
    <w:tmpl w:val="EB40884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1B1A2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6" w15:restartNumberingAfterBreak="0">
    <w:nsid w:val="3E950CE8"/>
    <w:multiLevelType w:val="hybridMultilevel"/>
    <w:tmpl w:val="676AD81C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9A4524C"/>
    <w:multiLevelType w:val="singleLevel"/>
    <w:tmpl w:val="33FCB29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sz w:val="20"/>
        <w:szCs w:val="20"/>
      </w:rPr>
    </w:lvl>
  </w:abstractNum>
  <w:abstractNum w:abstractNumId="8" w15:restartNumberingAfterBreak="0">
    <w:nsid w:val="61415036"/>
    <w:multiLevelType w:val="hybridMultilevel"/>
    <w:tmpl w:val="FE8C04D4"/>
    <w:lvl w:ilvl="0" w:tplc="BC28F3CC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19675B4"/>
    <w:multiLevelType w:val="hybridMultilevel"/>
    <w:tmpl w:val="A4302CF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720150CE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79CD133B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5"/>
  </w:num>
  <w:num w:numId="2">
    <w:abstractNumId w:val="7"/>
  </w:num>
  <w:num w:numId="3">
    <w:abstractNumId w:val="11"/>
  </w:num>
  <w:num w:numId="4">
    <w:abstractNumId w:val="10"/>
  </w:num>
  <w:num w:numId="5">
    <w:abstractNumId w:val="8"/>
  </w:num>
  <w:num w:numId="6">
    <w:abstractNumId w:val="6"/>
  </w:num>
  <w:num w:numId="7">
    <w:abstractNumId w:val="3"/>
  </w:num>
  <w:num w:numId="8">
    <w:abstractNumId w:val="9"/>
  </w:num>
  <w:num w:numId="9">
    <w:abstractNumId w:val="1"/>
  </w:num>
  <w:num w:numId="10">
    <w:abstractNumId w:val="4"/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7364"/>
    <w:rsid w:val="00024D14"/>
    <w:rsid w:val="00033D49"/>
    <w:rsid w:val="0003545F"/>
    <w:rsid w:val="00035989"/>
    <w:rsid w:val="00036CDE"/>
    <w:rsid w:val="0004514E"/>
    <w:rsid w:val="00046DFF"/>
    <w:rsid w:val="00056958"/>
    <w:rsid w:val="00075E9D"/>
    <w:rsid w:val="00087B89"/>
    <w:rsid w:val="000C5661"/>
    <w:rsid w:val="000C7B2A"/>
    <w:rsid w:val="000E0AFE"/>
    <w:rsid w:val="00150F46"/>
    <w:rsid w:val="001844C0"/>
    <w:rsid w:val="00186CD8"/>
    <w:rsid w:val="001B5B49"/>
    <w:rsid w:val="001C4212"/>
    <w:rsid w:val="001C5729"/>
    <w:rsid w:val="001D56EB"/>
    <w:rsid w:val="001D6C2C"/>
    <w:rsid w:val="001E5105"/>
    <w:rsid w:val="001E6E0C"/>
    <w:rsid w:val="00203F3D"/>
    <w:rsid w:val="0021173F"/>
    <w:rsid w:val="00217492"/>
    <w:rsid w:val="0022579D"/>
    <w:rsid w:val="00233502"/>
    <w:rsid w:val="00241CC5"/>
    <w:rsid w:val="0026628B"/>
    <w:rsid w:val="00281913"/>
    <w:rsid w:val="002937D5"/>
    <w:rsid w:val="002A080D"/>
    <w:rsid w:val="002A21D3"/>
    <w:rsid w:val="002B36E8"/>
    <w:rsid w:val="002B4637"/>
    <w:rsid w:val="002D452E"/>
    <w:rsid w:val="002F36DF"/>
    <w:rsid w:val="00301A15"/>
    <w:rsid w:val="0030290C"/>
    <w:rsid w:val="00306EB1"/>
    <w:rsid w:val="00312439"/>
    <w:rsid w:val="00315DFE"/>
    <w:rsid w:val="0038250F"/>
    <w:rsid w:val="0039296D"/>
    <w:rsid w:val="003944D3"/>
    <w:rsid w:val="003B2720"/>
    <w:rsid w:val="003B2873"/>
    <w:rsid w:val="003B6FE6"/>
    <w:rsid w:val="003B73E3"/>
    <w:rsid w:val="003B77AD"/>
    <w:rsid w:val="00405ADF"/>
    <w:rsid w:val="00410A79"/>
    <w:rsid w:val="00412323"/>
    <w:rsid w:val="0043547C"/>
    <w:rsid w:val="004734C9"/>
    <w:rsid w:val="0049256C"/>
    <w:rsid w:val="004A5253"/>
    <w:rsid w:val="004D1FE2"/>
    <w:rsid w:val="004D4D24"/>
    <w:rsid w:val="004E0D69"/>
    <w:rsid w:val="005030E1"/>
    <w:rsid w:val="00511963"/>
    <w:rsid w:val="0051294D"/>
    <w:rsid w:val="00526072"/>
    <w:rsid w:val="005431D4"/>
    <w:rsid w:val="00556910"/>
    <w:rsid w:val="005569F3"/>
    <w:rsid w:val="00570B20"/>
    <w:rsid w:val="00571DC5"/>
    <w:rsid w:val="00584336"/>
    <w:rsid w:val="0059174A"/>
    <w:rsid w:val="00596D10"/>
    <w:rsid w:val="00596FF9"/>
    <w:rsid w:val="005B4D7C"/>
    <w:rsid w:val="005B5CFD"/>
    <w:rsid w:val="005C1EAD"/>
    <w:rsid w:val="005E52CF"/>
    <w:rsid w:val="005F1257"/>
    <w:rsid w:val="005F3016"/>
    <w:rsid w:val="00623670"/>
    <w:rsid w:val="006236CB"/>
    <w:rsid w:val="00634986"/>
    <w:rsid w:val="00637621"/>
    <w:rsid w:val="006407D2"/>
    <w:rsid w:val="00647673"/>
    <w:rsid w:val="006708D4"/>
    <w:rsid w:val="006B3168"/>
    <w:rsid w:val="006B6E64"/>
    <w:rsid w:val="006E679C"/>
    <w:rsid w:val="00707871"/>
    <w:rsid w:val="00725431"/>
    <w:rsid w:val="00752E5D"/>
    <w:rsid w:val="00753996"/>
    <w:rsid w:val="00764EA3"/>
    <w:rsid w:val="0077448A"/>
    <w:rsid w:val="00782127"/>
    <w:rsid w:val="007C5C64"/>
    <w:rsid w:val="008156A5"/>
    <w:rsid w:val="00826471"/>
    <w:rsid w:val="008525DF"/>
    <w:rsid w:val="00852DEF"/>
    <w:rsid w:val="00861E80"/>
    <w:rsid w:val="00880EFE"/>
    <w:rsid w:val="00885C00"/>
    <w:rsid w:val="0088780C"/>
    <w:rsid w:val="008911CA"/>
    <w:rsid w:val="008B0B92"/>
    <w:rsid w:val="008C15CA"/>
    <w:rsid w:val="008D3CFE"/>
    <w:rsid w:val="008F7720"/>
    <w:rsid w:val="008F7908"/>
    <w:rsid w:val="00900DA2"/>
    <w:rsid w:val="00911BD3"/>
    <w:rsid w:val="0093144A"/>
    <w:rsid w:val="00936393"/>
    <w:rsid w:val="00944FB7"/>
    <w:rsid w:val="00946C3D"/>
    <w:rsid w:val="00947FE8"/>
    <w:rsid w:val="00980196"/>
    <w:rsid w:val="00987519"/>
    <w:rsid w:val="009D511A"/>
    <w:rsid w:val="00A362F8"/>
    <w:rsid w:val="00A541D4"/>
    <w:rsid w:val="00A62A16"/>
    <w:rsid w:val="00A719CE"/>
    <w:rsid w:val="00AE29B7"/>
    <w:rsid w:val="00AF495B"/>
    <w:rsid w:val="00B12D2D"/>
    <w:rsid w:val="00B27364"/>
    <w:rsid w:val="00B478C3"/>
    <w:rsid w:val="00B72799"/>
    <w:rsid w:val="00B936B4"/>
    <w:rsid w:val="00BC3832"/>
    <w:rsid w:val="00BE6A7E"/>
    <w:rsid w:val="00C03A43"/>
    <w:rsid w:val="00C04E1E"/>
    <w:rsid w:val="00C04E6F"/>
    <w:rsid w:val="00C22165"/>
    <w:rsid w:val="00C232F5"/>
    <w:rsid w:val="00C5398B"/>
    <w:rsid w:val="00C56B1E"/>
    <w:rsid w:val="00C6498C"/>
    <w:rsid w:val="00C66669"/>
    <w:rsid w:val="00C67188"/>
    <w:rsid w:val="00C75D33"/>
    <w:rsid w:val="00C82B35"/>
    <w:rsid w:val="00C84826"/>
    <w:rsid w:val="00C84D01"/>
    <w:rsid w:val="00CF286B"/>
    <w:rsid w:val="00D21044"/>
    <w:rsid w:val="00D2784F"/>
    <w:rsid w:val="00D27FA3"/>
    <w:rsid w:val="00D36427"/>
    <w:rsid w:val="00D4629A"/>
    <w:rsid w:val="00D54674"/>
    <w:rsid w:val="00D55342"/>
    <w:rsid w:val="00D557A1"/>
    <w:rsid w:val="00D732F8"/>
    <w:rsid w:val="00D74DDE"/>
    <w:rsid w:val="00D948B7"/>
    <w:rsid w:val="00DA3206"/>
    <w:rsid w:val="00DB74B9"/>
    <w:rsid w:val="00DD05BC"/>
    <w:rsid w:val="00DF190D"/>
    <w:rsid w:val="00E21095"/>
    <w:rsid w:val="00E41FB6"/>
    <w:rsid w:val="00E47F86"/>
    <w:rsid w:val="00E50C69"/>
    <w:rsid w:val="00E6162A"/>
    <w:rsid w:val="00E64B32"/>
    <w:rsid w:val="00E6736F"/>
    <w:rsid w:val="00E83DC7"/>
    <w:rsid w:val="00EA48C9"/>
    <w:rsid w:val="00ED70A0"/>
    <w:rsid w:val="00EF7E03"/>
    <w:rsid w:val="00F239CC"/>
    <w:rsid w:val="00F24884"/>
    <w:rsid w:val="00F25D59"/>
    <w:rsid w:val="00F406C7"/>
    <w:rsid w:val="00F62326"/>
    <w:rsid w:val="00F70B37"/>
    <w:rsid w:val="00F803CF"/>
    <w:rsid w:val="00F85077"/>
    <w:rsid w:val="00FA6FE4"/>
    <w:rsid w:val="00FE45D9"/>
    <w:rsid w:val="00FE5775"/>
    <w:rsid w:val="00FF0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A2EC7FE"/>
  <w15:docId w15:val="{B6745DFF-5E89-4564-BE80-032D474545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37621"/>
    <w:rPr>
      <w:sz w:val="24"/>
      <w:szCs w:val="24"/>
    </w:rPr>
  </w:style>
  <w:style w:type="paragraph" w:styleId="Nagwek2">
    <w:name w:val="heading 2"/>
    <w:basedOn w:val="Normalny"/>
    <w:next w:val="Normalny"/>
    <w:qFormat/>
    <w:rsid w:val="00596FF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6">
    <w:name w:val="heading 6"/>
    <w:basedOn w:val="Normalny"/>
    <w:next w:val="Normalny"/>
    <w:qFormat/>
    <w:rsid w:val="00412323"/>
    <w:pPr>
      <w:keepNext/>
      <w:ind w:left="993" w:hanging="993"/>
      <w:jc w:val="both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6B3168"/>
    <w:rPr>
      <w:rFonts w:ascii="Courier New" w:hAnsi="Courier New" w:cs="Courier New"/>
      <w:sz w:val="20"/>
      <w:szCs w:val="20"/>
    </w:rPr>
  </w:style>
  <w:style w:type="paragraph" w:styleId="Tekstpodstawowywcity">
    <w:name w:val="Body Text Indent"/>
    <w:basedOn w:val="Normalny"/>
    <w:rsid w:val="00412323"/>
    <w:pPr>
      <w:widowControl w:val="0"/>
      <w:suppressAutoHyphens/>
      <w:ind w:left="709" w:hanging="369"/>
      <w:jc w:val="both"/>
    </w:pPr>
    <w:rPr>
      <w:sz w:val="26"/>
    </w:rPr>
  </w:style>
  <w:style w:type="paragraph" w:styleId="Nagwek">
    <w:name w:val="header"/>
    <w:basedOn w:val="Normalny"/>
    <w:link w:val="NagwekZnak"/>
    <w:uiPriority w:val="99"/>
    <w:rsid w:val="00ED70A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ED70A0"/>
    <w:pPr>
      <w:tabs>
        <w:tab w:val="center" w:pos="4536"/>
        <w:tab w:val="right" w:pos="9072"/>
      </w:tabs>
    </w:pPr>
  </w:style>
  <w:style w:type="paragraph" w:customStyle="1" w:styleId="Styl1">
    <w:name w:val="Styl1"/>
    <w:basedOn w:val="Normalny"/>
    <w:rsid w:val="00637621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Listownik">
    <w:name w:val="Listownik"/>
    <w:basedOn w:val="Normalny"/>
    <w:rsid w:val="00596FF9"/>
    <w:rPr>
      <w:rFonts w:ascii="Arial" w:hAnsi="Arial"/>
      <w:sz w:val="22"/>
      <w:szCs w:val="20"/>
    </w:rPr>
  </w:style>
  <w:style w:type="paragraph" w:styleId="Tekstpodstawowy">
    <w:name w:val="Body Text"/>
    <w:basedOn w:val="Normalny"/>
    <w:rsid w:val="00596FF9"/>
    <w:pPr>
      <w:spacing w:after="120"/>
    </w:pPr>
  </w:style>
  <w:style w:type="table" w:styleId="Tabela-Siatka">
    <w:name w:val="Table Grid"/>
    <w:basedOn w:val="Standardowy"/>
    <w:rsid w:val="00B727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link w:val="Nagwek"/>
    <w:uiPriority w:val="99"/>
    <w:rsid w:val="00C04E6F"/>
    <w:rPr>
      <w:sz w:val="24"/>
      <w:szCs w:val="24"/>
    </w:rPr>
  </w:style>
  <w:style w:type="paragraph" w:styleId="Tekstdymka">
    <w:name w:val="Balloon Text"/>
    <w:basedOn w:val="Normalny"/>
    <w:link w:val="TekstdymkaZnak"/>
    <w:rsid w:val="00E6736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E6736F"/>
    <w:rPr>
      <w:rFonts w:ascii="Tahoma" w:hAnsi="Tahoma" w:cs="Tahoma"/>
      <w:sz w:val="16"/>
      <w:szCs w:val="16"/>
    </w:rPr>
  </w:style>
  <w:style w:type="character" w:customStyle="1" w:styleId="StopkaZnak">
    <w:name w:val="Stopka Znak"/>
    <w:link w:val="Stopka"/>
    <w:uiPriority w:val="99"/>
    <w:rsid w:val="00C232F5"/>
    <w:rPr>
      <w:sz w:val="24"/>
      <w:szCs w:val="24"/>
    </w:rPr>
  </w:style>
  <w:style w:type="paragraph" w:customStyle="1" w:styleId="paragraph">
    <w:name w:val="paragraph"/>
    <w:basedOn w:val="Normalny"/>
    <w:rsid w:val="00A62A16"/>
    <w:pPr>
      <w:spacing w:before="100" w:beforeAutospacing="1" w:after="100" w:afterAutospacing="1"/>
    </w:pPr>
  </w:style>
  <w:style w:type="character" w:customStyle="1" w:styleId="eop">
    <w:name w:val="eop"/>
    <w:basedOn w:val="Domylnaczcionkaakapitu"/>
    <w:rsid w:val="00A62A16"/>
  </w:style>
  <w:style w:type="character" w:customStyle="1" w:styleId="normaltextrun">
    <w:name w:val="normaltextrun"/>
    <w:basedOn w:val="Domylnaczcionkaakapitu"/>
    <w:rsid w:val="00A62A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86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23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2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89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408999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478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509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7454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2130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342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6677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990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8987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6928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9855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8500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8984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9826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7605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1840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307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4861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6272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0752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3078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4158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9120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1059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4039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3446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230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7634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8561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0799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3186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149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0856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8774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9804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6562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9777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4965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9014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06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134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8281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924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8391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7450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3508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2198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9252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9734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8627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5953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0069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3637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837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5985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1900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8685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1566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6184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0061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9546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17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5690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8178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772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7872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3532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4576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1317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186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432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112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6342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9936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6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2213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2260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9893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4583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5516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5819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5471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986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63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865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213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6503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7026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8237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3969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523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418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4659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1339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8729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5693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7238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46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0039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455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4349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0485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1875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8837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985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9727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496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2368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8415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4039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7093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6793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0824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5539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189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1664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8193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9992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9763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3235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4112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3851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3118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233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8325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6282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2262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0181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8267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4442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5203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3651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3984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549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7908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20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229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9863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686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8625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4743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4318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3515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8853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2501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8615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958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7796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5243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1694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9142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7470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2307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1811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9765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4716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839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7879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061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649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782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4782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3946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6196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176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18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1252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0004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278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335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802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7892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893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3468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4533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4804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8354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267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9794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8970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940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4210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997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6061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315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5281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2697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3939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5140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3279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6938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6616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9774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3767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520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5269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28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1506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4990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7651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7768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986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7212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0092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3680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770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6752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7864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6586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0572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295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8254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1477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7071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0573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4271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5882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9941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6325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7855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4637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0837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7207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3987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6164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5274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6016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3747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5809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1651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967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9290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4600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8609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050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2956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9949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6179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4810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3644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4603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2165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2731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0345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4125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630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4753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2157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7416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0731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4145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91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292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028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5566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682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3459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9753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7673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4784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203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002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1285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4591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0972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473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428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0929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695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1189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903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9834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2799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2379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2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846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1474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877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980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209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80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8780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9960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4609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910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6428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5178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3793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2364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8009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517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7036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3513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000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3822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4349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9897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8875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7596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949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0478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8916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8969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31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3661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2007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5550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2167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243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3974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0440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5409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3449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4542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7380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0705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102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52410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955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4280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477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9775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427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9690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7298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5142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291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0819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5381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350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927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583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4943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6320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7352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8022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851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5378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0213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767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0379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7692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0785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651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8235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7723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047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0867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721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1543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780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3074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183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6842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3615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9887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4586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3168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4472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0276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3692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0248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2954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8071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0209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3736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9704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7873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125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5220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4266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4166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8928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7172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2821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6818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801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8434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5558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832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0945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5686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8553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4792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581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6027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7062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62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3995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260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0568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3353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8729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7682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2685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697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4643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8715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3419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1655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4713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065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3181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0531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6419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1108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4708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318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5249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4825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6144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1042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1882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5085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6860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7437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4119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6861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0241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49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2639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0840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7604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0134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0726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7739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2193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5841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121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4756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9261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925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5151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2227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2262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5829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1257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170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531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9819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5458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890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5452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8410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8378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8866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493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2441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7630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1208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2412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4334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5006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18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82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6069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533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092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170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6921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3182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67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Czerniak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EAFEAD-3DA2-4533-9BE7-8C495F2D83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19</TotalTime>
  <Pages>4</Pages>
  <Words>559</Words>
  <Characters>4281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… do Specyfikacji</vt:lpstr>
    </vt:vector>
  </TitlesOfParts>
  <Company>Microsoft</Company>
  <LinksUpToDate>false</LinksUpToDate>
  <CharactersWithSpaces>4831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… do Specyfikacji</dc:title>
  <dc:creator>Czerniak</dc:creator>
  <cp:lastModifiedBy>Arleta Czerniak</cp:lastModifiedBy>
  <cp:revision>20</cp:revision>
  <cp:lastPrinted>2014-04-14T10:06:00Z</cp:lastPrinted>
  <dcterms:created xsi:type="dcterms:W3CDTF">2021-06-23T12:37:00Z</dcterms:created>
  <dcterms:modified xsi:type="dcterms:W3CDTF">2023-08-02T09:42:00Z</dcterms:modified>
</cp:coreProperties>
</file>