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3EC9C" w14:textId="77777777" w:rsidR="00FB7F50" w:rsidRPr="002245BE" w:rsidRDefault="00395CC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95CC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95CCC">
        <w:rPr>
          <w:sz w:val="22"/>
          <w:szCs w:val="22"/>
        </w:rPr>
        <w:t>2023-08-02</w:t>
      </w:r>
    </w:p>
    <w:p w14:paraId="658074D8" w14:textId="77777777" w:rsidR="00395CCC" w:rsidRPr="00395CCC" w:rsidRDefault="00395CCC" w:rsidP="00FB7F50">
      <w:pPr>
        <w:spacing w:after="40"/>
        <w:rPr>
          <w:b/>
          <w:bCs/>
          <w:sz w:val="22"/>
          <w:szCs w:val="22"/>
        </w:rPr>
      </w:pPr>
      <w:r w:rsidRPr="00395CCC">
        <w:rPr>
          <w:b/>
          <w:bCs/>
          <w:sz w:val="22"/>
          <w:szCs w:val="22"/>
        </w:rPr>
        <w:t>Akademia Górniczo - Hutnicza</w:t>
      </w:r>
    </w:p>
    <w:p w14:paraId="0C0F67ED" w14:textId="77777777" w:rsidR="00395CCC" w:rsidRPr="00395CCC" w:rsidRDefault="00395CCC" w:rsidP="00FB7F50">
      <w:pPr>
        <w:spacing w:after="40"/>
        <w:rPr>
          <w:b/>
          <w:bCs/>
          <w:sz w:val="22"/>
          <w:szCs w:val="22"/>
        </w:rPr>
      </w:pPr>
      <w:r w:rsidRPr="00395CCC">
        <w:rPr>
          <w:b/>
          <w:bCs/>
          <w:sz w:val="22"/>
          <w:szCs w:val="22"/>
        </w:rPr>
        <w:t>im. Stanisława Staszica w Krakowie</w:t>
      </w:r>
    </w:p>
    <w:p w14:paraId="4612A053" w14:textId="77777777" w:rsidR="00FB7F50" w:rsidRPr="002245BE" w:rsidRDefault="00395CCC" w:rsidP="00FB7F50">
      <w:pPr>
        <w:spacing w:after="40"/>
        <w:rPr>
          <w:b/>
          <w:bCs/>
          <w:sz w:val="22"/>
          <w:szCs w:val="22"/>
        </w:rPr>
      </w:pPr>
      <w:r w:rsidRPr="00395CCC">
        <w:rPr>
          <w:b/>
          <w:bCs/>
          <w:sz w:val="22"/>
          <w:szCs w:val="22"/>
        </w:rPr>
        <w:t>Dział Zamówień Publicznych</w:t>
      </w:r>
    </w:p>
    <w:p w14:paraId="539D76F4" w14:textId="77777777" w:rsidR="00FB7F50" w:rsidRPr="002245BE" w:rsidRDefault="00395CCC" w:rsidP="00FB7F50">
      <w:pPr>
        <w:rPr>
          <w:sz w:val="22"/>
          <w:szCs w:val="22"/>
        </w:rPr>
      </w:pPr>
      <w:r w:rsidRPr="00395CC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95CCC">
        <w:rPr>
          <w:sz w:val="22"/>
          <w:szCs w:val="22"/>
        </w:rPr>
        <w:t>30</w:t>
      </w:r>
    </w:p>
    <w:p w14:paraId="5AE95092" w14:textId="77777777" w:rsidR="00FB7F50" w:rsidRPr="002245BE" w:rsidRDefault="00395CCC" w:rsidP="00FB7F50">
      <w:pPr>
        <w:rPr>
          <w:sz w:val="22"/>
          <w:szCs w:val="22"/>
        </w:rPr>
      </w:pPr>
      <w:r w:rsidRPr="00395CC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95CCC">
        <w:rPr>
          <w:sz w:val="22"/>
          <w:szCs w:val="22"/>
        </w:rPr>
        <w:t>Kraków</w:t>
      </w:r>
    </w:p>
    <w:p w14:paraId="43C4DA63" w14:textId="636ADC7A" w:rsidR="008642B3" w:rsidRDefault="00906912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71FAF0A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95CCC" w:rsidRPr="00607F9B" w14:paraId="624C9CC5" w14:textId="77777777" w:rsidTr="00E04EE9">
        <w:trPr>
          <w:trHeight w:val="638"/>
        </w:trPr>
        <w:tc>
          <w:tcPr>
            <w:tcW w:w="959" w:type="dxa"/>
            <w:shd w:val="clear" w:color="auto" w:fill="auto"/>
          </w:tcPr>
          <w:p w14:paraId="42EE93E7" w14:textId="77777777" w:rsidR="00395CCC" w:rsidRPr="00607F9B" w:rsidRDefault="00395CCC" w:rsidP="00E04E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ACD3F7" w14:textId="26DB84EB" w:rsidR="00395CCC" w:rsidRPr="00607F9B" w:rsidRDefault="00395CCC" w:rsidP="00E04E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95CC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5CCC">
              <w:rPr>
                <w:b/>
                <w:bCs/>
                <w:sz w:val="22"/>
                <w:szCs w:val="22"/>
              </w:rPr>
              <w:t>Dostaw</w:t>
            </w:r>
            <w:r w:rsidR="00906912">
              <w:rPr>
                <w:b/>
                <w:bCs/>
                <w:sz w:val="22"/>
                <w:szCs w:val="22"/>
              </w:rPr>
              <w:t>ę</w:t>
            </w:r>
            <w:r w:rsidRPr="00395CCC">
              <w:rPr>
                <w:b/>
                <w:bCs/>
                <w:sz w:val="22"/>
                <w:szCs w:val="22"/>
              </w:rPr>
              <w:t xml:space="preserve"> materiałów promocyjnych dot. Programu Erasmus + - KC-</w:t>
            </w:r>
            <w:proofErr w:type="spellStart"/>
            <w:r w:rsidRPr="00395CCC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395CCC">
              <w:rPr>
                <w:b/>
                <w:bCs/>
                <w:sz w:val="22"/>
                <w:szCs w:val="22"/>
              </w:rPr>
              <w:t>. 272-328/23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5CCC">
              <w:rPr>
                <w:b/>
                <w:sz w:val="22"/>
                <w:szCs w:val="22"/>
              </w:rPr>
              <w:t>KC-</w:t>
            </w:r>
            <w:proofErr w:type="spellStart"/>
            <w:r w:rsidRPr="00395CCC">
              <w:rPr>
                <w:b/>
                <w:sz w:val="22"/>
                <w:szCs w:val="22"/>
              </w:rPr>
              <w:t>zp</w:t>
            </w:r>
            <w:proofErr w:type="spellEnd"/>
            <w:r w:rsidRPr="00395CCC">
              <w:rPr>
                <w:b/>
                <w:sz w:val="22"/>
                <w:szCs w:val="22"/>
              </w:rPr>
              <w:t>. 272-328/23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0271CF1" w14:textId="77777777" w:rsidR="008642B3" w:rsidRDefault="00395CC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="00C65E53" w:rsidRPr="009B2352">
        <w:rPr>
          <w:sz w:val="22"/>
          <w:szCs w:val="22"/>
        </w:rPr>
        <w:t xml:space="preserve">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95CCC" w14:paraId="51FD4504" w14:textId="77777777" w:rsidTr="00E04EE9">
        <w:trPr>
          <w:cantSplit/>
        </w:trPr>
        <w:tc>
          <w:tcPr>
            <w:tcW w:w="10150" w:type="dxa"/>
          </w:tcPr>
          <w:p w14:paraId="678E0830" w14:textId="77777777" w:rsidR="00395CCC" w:rsidRPr="00D26ED6" w:rsidRDefault="00395CCC" w:rsidP="00E04EE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95CCC">
              <w:rPr>
                <w:b/>
                <w:sz w:val="22"/>
                <w:szCs w:val="22"/>
              </w:rPr>
              <w:t>Podarowane.pl Biedrzycki Spółka Jawna</w:t>
            </w:r>
          </w:p>
          <w:p w14:paraId="4EDD13F2" w14:textId="77777777" w:rsidR="00395CCC" w:rsidRPr="009F0E5C" w:rsidRDefault="00395CCC" w:rsidP="00E04EE9">
            <w:pPr>
              <w:jc w:val="both"/>
              <w:rPr>
                <w:bCs/>
                <w:sz w:val="22"/>
                <w:szCs w:val="22"/>
              </w:rPr>
            </w:pPr>
            <w:r w:rsidRPr="00395CCC">
              <w:rPr>
                <w:bCs/>
                <w:sz w:val="22"/>
                <w:szCs w:val="22"/>
              </w:rPr>
              <w:t>ul. Kasztanowa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5CCC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530415" w14:textId="77777777" w:rsidR="00395CCC" w:rsidRPr="009F0E5C" w:rsidRDefault="00395CCC" w:rsidP="00E04EE9">
            <w:pPr>
              <w:jc w:val="both"/>
              <w:rPr>
                <w:bCs/>
                <w:sz w:val="22"/>
                <w:szCs w:val="22"/>
              </w:rPr>
            </w:pPr>
            <w:r w:rsidRPr="00395CCC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5CCC">
              <w:rPr>
                <w:bCs/>
                <w:sz w:val="22"/>
                <w:szCs w:val="22"/>
              </w:rPr>
              <w:t>Rzeszotary</w:t>
            </w:r>
          </w:p>
          <w:p w14:paraId="49F79E07" w14:textId="77777777" w:rsidR="0088532E" w:rsidRDefault="00395CCC" w:rsidP="009069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06912">
              <w:rPr>
                <w:sz w:val="22"/>
                <w:szCs w:val="22"/>
              </w:rPr>
              <w:t xml:space="preserve"> </w:t>
            </w:r>
            <w:r w:rsidRPr="00395CCC">
              <w:rPr>
                <w:sz w:val="22"/>
                <w:szCs w:val="22"/>
              </w:rPr>
              <w:t>Dostaw</w:t>
            </w:r>
            <w:r w:rsidR="00906912">
              <w:rPr>
                <w:sz w:val="22"/>
                <w:szCs w:val="22"/>
              </w:rPr>
              <w:t>ę</w:t>
            </w:r>
            <w:r w:rsidRPr="00395CCC">
              <w:rPr>
                <w:sz w:val="22"/>
                <w:szCs w:val="22"/>
              </w:rPr>
              <w:t xml:space="preserve"> materiałów promocyjnych dot. Programu Erasmus + - KC-</w:t>
            </w:r>
            <w:proofErr w:type="spellStart"/>
            <w:r w:rsidRPr="00395CCC">
              <w:rPr>
                <w:sz w:val="22"/>
                <w:szCs w:val="22"/>
              </w:rPr>
              <w:t>zp</w:t>
            </w:r>
            <w:proofErr w:type="spellEnd"/>
            <w:r w:rsidRPr="00395CCC">
              <w:rPr>
                <w:sz w:val="22"/>
                <w:szCs w:val="22"/>
              </w:rPr>
              <w:t>. 272-328/23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40B0C64" w14:textId="31DB6D29" w:rsidR="00395CCC" w:rsidRPr="00D26ED6" w:rsidRDefault="00395CCC" w:rsidP="00906912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95CCC">
              <w:rPr>
                <w:b/>
                <w:sz w:val="22"/>
                <w:szCs w:val="22"/>
              </w:rPr>
              <w:t>32 625.75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6E7498B" w14:textId="679855C0" w:rsidR="00395CCC" w:rsidRDefault="00395CCC" w:rsidP="00E04EE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906912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7C4D9D64" w14:textId="77777777" w:rsidR="003A0AFC" w:rsidRPr="00756CDA" w:rsidRDefault="00395CCC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72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992"/>
      </w:tblGrid>
      <w:tr w:rsidR="00906912" w:rsidRPr="008567C7" w14:paraId="7B181D9A" w14:textId="77777777" w:rsidTr="0088532E">
        <w:trPr>
          <w:trHeight w:val="510"/>
        </w:trPr>
        <w:tc>
          <w:tcPr>
            <w:tcW w:w="709" w:type="dxa"/>
            <w:vAlign w:val="center"/>
          </w:tcPr>
          <w:p w14:paraId="489BF798" w14:textId="77777777" w:rsidR="00906912" w:rsidRPr="008567C7" w:rsidRDefault="0090691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2765C36" w14:textId="77777777" w:rsidR="00906912" w:rsidRPr="008567C7" w:rsidRDefault="0090691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1BC3CDD" w14:textId="77777777" w:rsidR="00906912" w:rsidRPr="008567C7" w:rsidRDefault="0090691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D77BB6F" w14:textId="77777777" w:rsidR="00906912" w:rsidRPr="008567C7" w:rsidRDefault="0090691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Jakość produktów</w:t>
            </w:r>
          </w:p>
        </w:tc>
        <w:tc>
          <w:tcPr>
            <w:tcW w:w="1134" w:type="dxa"/>
            <w:vAlign w:val="center"/>
          </w:tcPr>
          <w:p w14:paraId="155E604D" w14:textId="77777777" w:rsidR="00906912" w:rsidRPr="008567C7" w:rsidRDefault="0090691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2" w:type="dxa"/>
            <w:vAlign w:val="center"/>
          </w:tcPr>
          <w:p w14:paraId="38ADB57C" w14:textId="77777777" w:rsidR="00906912" w:rsidRPr="008567C7" w:rsidRDefault="0090691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06912" w:rsidRPr="008567C7" w14:paraId="3677B63E" w14:textId="77777777" w:rsidTr="0088532E">
        <w:tc>
          <w:tcPr>
            <w:tcW w:w="709" w:type="dxa"/>
            <w:vAlign w:val="center"/>
          </w:tcPr>
          <w:p w14:paraId="673488B1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56CCFEE" w14:textId="77777777" w:rsidR="00906912" w:rsidRPr="002B6761" w:rsidRDefault="00906912" w:rsidP="00E04E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/>
                <w:sz w:val="18"/>
                <w:szCs w:val="18"/>
              </w:rPr>
              <w:t>Podarowane.pl Biedrzycki Spółka Jawna</w:t>
            </w:r>
          </w:p>
          <w:p w14:paraId="1A71D14D" w14:textId="77777777" w:rsidR="00906912" w:rsidRPr="008567C7" w:rsidRDefault="00906912" w:rsidP="00E04EE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ul. Kasztanowa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B7749C5" w14:textId="77777777" w:rsidR="00906912" w:rsidRPr="001B7815" w:rsidRDefault="00906912" w:rsidP="00E04E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Rzeszotary</w:t>
            </w:r>
          </w:p>
        </w:tc>
        <w:tc>
          <w:tcPr>
            <w:tcW w:w="1134" w:type="dxa"/>
            <w:vAlign w:val="center"/>
          </w:tcPr>
          <w:p w14:paraId="4A55D964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A81AE76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29,63</w:t>
            </w:r>
          </w:p>
        </w:tc>
        <w:tc>
          <w:tcPr>
            <w:tcW w:w="1134" w:type="dxa"/>
            <w:vAlign w:val="center"/>
          </w:tcPr>
          <w:p w14:paraId="3C0EDC9A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14:paraId="14E87FB3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89,63</w:t>
            </w:r>
          </w:p>
        </w:tc>
      </w:tr>
      <w:tr w:rsidR="00906912" w:rsidRPr="008567C7" w14:paraId="5ADDB9CF" w14:textId="77777777" w:rsidTr="0088532E">
        <w:tc>
          <w:tcPr>
            <w:tcW w:w="709" w:type="dxa"/>
            <w:vAlign w:val="center"/>
          </w:tcPr>
          <w:p w14:paraId="2997358D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28EE3193" w14:textId="1EFF3E33" w:rsidR="00906912" w:rsidRPr="002B6761" w:rsidRDefault="00906912" w:rsidP="00E04E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Narwal </w:t>
            </w:r>
            <w:proofErr w:type="spellStart"/>
            <w:r w:rsidRPr="00395CCC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Dawid Witkowski</w:t>
            </w:r>
          </w:p>
          <w:p w14:paraId="54F09597" w14:textId="77777777" w:rsidR="00906912" w:rsidRPr="008567C7" w:rsidRDefault="00906912" w:rsidP="00E04EE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ul. Folwarczna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CA79CBF" w14:textId="77777777" w:rsidR="00906912" w:rsidRPr="001B7815" w:rsidRDefault="00906912" w:rsidP="00E04E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62-060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Witobel</w:t>
            </w:r>
          </w:p>
        </w:tc>
        <w:tc>
          <w:tcPr>
            <w:tcW w:w="1134" w:type="dxa"/>
            <w:vAlign w:val="center"/>
          </w:tcPr>
          <w:p w14:paraId="35350B87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51,05</w:t>
            </w:r>
          </w:p>
        </w:tc>
        <w:tc>
          <w:tcPr>
            <w:tcW w:w="1134" w:type="dxa"/>
            <w:vAlign w:val="center"/>
          </w:tcPr>
          <w:p w14:paraId="4F08001A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26,93</w:t>
            </w:r>
          </w:p>
        </w:tc>
        <w:tc>
          <w:tcPr>
            <w:tcW w:w="1134" w:type="dxa"/>
            <w:vAlign w:val="center"/>
          </w:tcPr>
          <w:p w14:paraId="00F8B8EB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344F2225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87,98</w:t>
            </w:r>
          </w:p>
        </w:tc>
      </w:tr>
      <w:tr w:rsidR="00906912" w:rsidRPr="008567C7" w14:paraId="499D775E" w14:textId="77777777" w:rsidTr="0088532E">
        <w:tc>
          <w:tcPr>
            <w:tcW w:w="709" w:type="dxa"/>
            <w:vAlign w:val="center"/>
          </w:tcPr>
          <w:p w14:paraId="072E2846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0CBB264" w14:textId="4101F5AE" w:rsidR="00906912" w:rsidRPr="002B6761" w:rsidRDefault="00906912" w:rsidP="00E04E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/>
                <w:sz w:val="18"/>
                <w:szCs w:val="18"/>
              </w:rPr>
              <w:t>XD GIFTS Sp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395CC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z.o.o</w:t>
            </w:r>
          </w:p>
          <w:p w14:paraId="71875934" w14:textId="77777777" w:rsidR="00906912" w:rsidRPr="008567C7" w:rsidRDefault="00906912" w:rsidP="00E04EE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ul. Bratnia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076068A" w14:textId="77777777" w:rsidR="00906912" w:rsidRPr="001B7815" w:rsidRDefault="00906912" w:rsidP="00E04E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60-185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Skórzewo</w:t>
            </w:r>
          </w:p>
        </w:tc>
        <w:tc>
          <w:tcPr>
            <w:tcW w:w="1134" w:type="dxa"/>
            <w:vAlign w:val="center"/>
          </w:tcPr>
          <w:p w14:paraId="7AE5D6A3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51,81</w:t>
            </w:r>
          </w:p>
        </w:tc>
        <w:tc>
          <w:tcPr>
            <w:tcW w:w="1134" w:type="dxa"/>
            <w:vAlign w:val="center"/>
          </w:tcPr>
          <w:p w14:paraId="5E682AD1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26,78</w:t>
            </w:r>
          </w:p>
        </w:tc>
        <w:tc>
          <w:tcPr>
            <w:tcW w:w="1134" w:type="dxa"/>
            <w:vAlign w:val="center"/>
          </w:tcPr>
          <w:p w14:paraId="5D3F7AA7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992" w:type="dxa"/>
            <w:vAlign w:val="center"/>
          </w:tcPr>
          <w:p w14:paraId="34D77B2F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83,59</w:t>
            </w:r>
          </w:p>
        </w:tc>
      </w:tr>
      <w:tr w:rsidR="00906912" w:rsidRPr="008567C7" w14:paraId="37B18706" w14:textId="77777777" w:rsidTr="0088532E">
        <w:tc>
          <w:tcPr>
            <w:tcW w:w="709" w:type="dxa"/>
            <w:vAlign w:val="center"/>
          </w:tcPr>
          <w:p w14:paraId="38F91AF4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A56E41B" w14:textId="77777777" w:rsidR="00906912" w:rsidRDefault="00906912" w:rsidP="00E04E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</w:p>
          <w:p w14:paraId="478BD942" w14:textId="29AD59B3" w:rsidR="00906912" w:rsidRPr="002B6761" w:rsidRDefault="00906912" w:rsidP="00E04EE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/>
                <w:sz w:val="18"/>
                <w:szCs w:val="18"/>
              </w:rPr>
              <w:t>El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ż</w:t>
            </w:r>
            <w:r w:rsidRPr="00395CC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bieta </w:t>
            </w:r>
            <w:proofErr w:type="spellStart"/>
            <w:r w:rsidRPr="00395CCC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14:paraId="5B1A91EA" w14:textId="77777777" w:rsidR="00906912" w:rsidRPr="008567C7" w:rsidRDefault="00906912" w:rsidP="00E04EE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ul. 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55CAF27" w14:textId="77777777" w:rsidR="00906912" w:rsidRPr="001B7815" w:rsidRDefault="00906912" w:rsidP="00E04EE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95CCC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1134" w:type="dxa"/>
            <w:vAlign w:val="center"/>
          </w:tcPr>
          <w:p w14:paraId="6FB82948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43,78</w:t>
            </w:r>
          </w:p>
        </w:tc>
        <w:tc>
          <w:tcPr>
            <w:tcW w:w="1134" w:type="dxa"/>
            <w:vAlign w:val="center"/>
          </w:tcPr>
          <w:p w14:paraId="07149F41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27,98</w:t>
            </w:r>
          </w:p>
        </w:tc>
        <w:tc>
          <w:tcPr>
            <w:tcW w:w="1134" w:type="dxa"/>
            <w:vAlign w:val="center"/>
          </w:tcPr>
          <w:p w14:paraId="3D2E29E6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14:paraId="5AEFAC4A" w14:textId="77777777" w:rsidR="00906912" w:rsidRPr="008567C7" w:rsidRDefault="00906912" w:rsidP="00E04E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CCC">
              <w:rPr>
                <w:rFonts w:ascii="Times New Roman" w:hAnsi="Times New Roman" w:cs="Times New Roman"/>
                <w:sz w:val="18"/>
                <w:szCs w:val="18"/>
              </w:rPr>
              <w:t xml:space="preserve">  81,76</w:t>
            </w:r>
          </w:p>
        </w:tc>
      </w:tr>
    </w:tbl>
    <w:p w14:paraId="7AF9AEB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7B1DA6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88532E">
      <w:footerReference w:type="default" r:id="rId6"/>
      <w:headerReference w:type="first" r:id="rId7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3FB7D" w14:textId="77777777" w:rsidR="002A408C" w:rsidRDefault="002A408C">
      <w:r>
        <w:separator/>
      </w:r>
    </w:p>
  </w:endnote>
  <w:endnote w:type="continuationSeparator" w:id="0">
    <w:p w14:paraId="6D8F1837" w14:textId="77777777" w:rsidR="002A408C" w:rsidRDefault="002A4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B641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9CC24E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B02AC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F3029" w14:textId="77777777" w:rsidR="002A408C" w:rsidRDefault="002A408C">
      <w:r>
        <w:separator/>
      </w:r>
    </w:p>
  </w:footnote>
  <w:footnote w:type="continuationSeparator" w:id="0">
    <w:p w14:paraId="160CB8D4" w14:textId="77777777" w:rsidR="002A408C" w:rsidRDefault="002A4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343AD" w14:textId="3C916BA5" w:rsidR="006E3089" w:rsidRDefault="0088532E" w:rsidP="0088532E">
    <w:pPr>
      <w:pStyle w:val="Nagwek"/>
      <w:jc w:val="center"/>
    </w:pPr>
    <w:r w:rsidRPr="00E3368B">
      <w:rPr>
        <w:noProof/>
      </w:rPr>
      <w:pict w14:anchorId="6B972B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zrzut ekranu, Jaskrawoniebieski&#10;&#10;Opis wygenerowany automatycznie" style="width:270.75pt;height:45.75pt;visibility:visible;mso-wrap-style:square">
          <v:imagedata r:id="rId1" o:title="Obraz zawierający tekst, Czcionka, zrzut ekranu, Jaskrawoniebieski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408C"/>
    <w:rsid w:val="00005838"/>
    <w:rsid w:val="00022322"/>
    <w:rsid w:val="00042497"/>
    <w:rsid w:val="000C1E6F"/>
    <w:rsid w:val="000E4E56"/>
    <w:rsid w:val="001A1468"/>
    <w:rsid w:val="001B7815"/>
    <w:rsid w:val="001C31ED"/>
    <w:rsid w:val="002A408C"/>
    <w:rsid w:val="002B1E4F"/>
    <w:rsid w:val="002B6761"/>
    <w:rsid w:val="003445A0"/>
    <w:rsid w:val="00395CCC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532E"/>
    <w:rsid w:val="008A6C10"/>
    <w:rsid w:val="008E5102"/>
    <w:rsid w:val="0090691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DECB0B"/>
  <w15:chartTrackingRefBased/>
  <w15:docId w15:val="{5A7E85BA-EF73-4964-8520-975DDC1D5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95CC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225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1899-12-31T23:00:00Z</cp:lastPrinted>
  <dcterms:created xsi:type="dcterms:W3CDTF">2023-08-02T11:35:00Z</dcterms:created>
  <dcterms:modified xsi:type="dcterms:W3CDTF">2023-08-02T11:35:00Z</dcterms:modified>
</cp:coreProperties>
</file>