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1A1D" w14:textId="77777777" w:rsidR="00FB7F50" w:rsidRPr="002245BE" w:rsidRDefault="00DB4F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B4F3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B4F31">
        <w:rPr>
          <w:sz w:val="22"/>
          <w:szCs w:val="22"/>
        </w:rPr>
        <w:t>2023-08-02</w:t>
      </w:r>
    </w:p>
    <w:p w14:paraId="0C47921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BC681B" w14:textId="77777777" w:rsidR="00DB4F31" w:rsidRPr="00DB4F31" w:rsidRDefault="00DB4F31" w:rsidP="00FB7F50">
      <w:pPr>
        <w:spacing w:after="40"/>
        <w:rPr>
          <w:b/>
          <w:bCs/>
          <w:sz w:val="22"/>
          <w:szCs w:val="22"/>
        </w:rPr>
      </w:pPr>
      <w:r w:rsidRPr="00DB4F31">
        <w:rPr>
          <w:b/>
          <w:bCs/>
          <w:sz w:val="22"/>
          <w:szCs w:val="22"/>
        </w:rPr>
        <w:t>Akademia Górniczo - Hutnicza</w:t>
      </w:r>
    </w:p>
    <w:p w14:paraId="46F28EED" w14:textId="77777777" w:rsidR="00DB4F31" w:rsidRPr="00DB4F31" w:rsidRDefault="00DB4F31" w:rsidP="00FB7F50">
      <w:pPr>
        <w:spacing w:after="40"/>
        <w:rPr>
          <w:b/>
          <w:bCs/>
          <w:sz w:val="22"/>
          <w:szCs w:val="22"/>
        </w:rPr>
      </w:pPr>
      <w:r w:rsidRPr="00DB4F31">
        <w:rPr>
          <w:b/>
          <w:bCs/>
          <w:sz w:val="22"/>
          <w:szCs w:val="22"/>
        </w:rPr>
        <w:t>im. Stanisława Staszica w Krakowie</w:t>
      </w:r>
    </w:p>
    <w:p w14:paraId="62620000" w14:textId="77777777" w:rsidR="00FB7F50" w:rsidRPr="002245BE" w:rsidRDefault="00DB4F31" w:rsidP="00FB7F50">
      <w:pPr>
        <w:spacing w:after="40"/>
        <w:rPr>
          <w:b/>
          <w:bCs/>
          <w:sz w:val="22"/>
          <w:szCs w:val="22"/>
        </w:rPr>
      </w:pPr>
      <w:r w:rsidRPr="00DB4F31">
        <w:rPr>
          <w:b/>
          <w:bCs/>
          <w:sz w:val="22"/>
          <w:szCs w:val="22"/>
        </w:rPr>
        <w:t>Dział Zamówień Publicznych</w:t>
      </w:r>
    </w:p>
    <w:p w14:paraId="64A6DB09" w14:textId="77777777" w:rsidR="00FB7F50" w:rsidRPr="002245BE" w:rsidRDefault="00DB4F31" w:rsidP="00FB7F50">
      <w:pPr>
        <w:rPr>
          <w:sz w:val="22"/>
          <w:szCs w:val="22"/>
        </w:rPr>
      </w:pPr>
      <w:r w:rsidRPr="00DB4F3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B4F31">
        <w:rPr>
          <w:sz w:val="22"/>
          <w:szCs w:val="22"/>
        </w:rPr>
        <w:t>30</w:t>
      </w:r>
    </w:p>
    <w:p w14:paraId="702DDCB5" w14:textId="77777777" w:rsidR="00FB7F50" w:rsidRPr="002245BE" w:rsidRDefault="00DB4F31" w:rsidP="00FB7F50">
      <w:pPr>
        <w:rPr>
          <w:sz w:val="22"/>
          <w:szCs w:val="22"/>
        </w:rPr>
      </w:pPr>
      <w:r w:rsidRPr="00DB4F3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B4F31">
        <w:rPr>
          <w:sz w:val="22"/>
          <w:szCs w:val="22"/>
        </w:rPr>
        <w:t>Kraków</w:t>
      </w:r>
    </w:p>
    <w:p w14:paraId="2A78EFEF" w14:textId="77777777" w:rsidR="008642B3" w:rsidRDefault="00143EAA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7C99781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B4F31" w:rsidRPr="00607F9B" w14:paraId="466850EA" w14:textId="77777777" w:rsidTr="00231306">
        <w:trPr>
          <w:trHeight w:val="638"/>
        </w:trPr>
        <w:tc>
          <w:tcPr>
            <w:tcW w:w="959" w:type="dxa"/>
            <w:shd w:val="clear" w:color="auto" w:fill="auto"/>
          </w:tcPr>
          <w:p w14:paraId="26A1FE00" w14:textId="77777777" w:rsidR="00DB4F31" w:rsidRPr="00607F9B" w:rsidRDefault="00DB4F31" w:rsidP="002313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9A1D71" w14:textId="77777777" w:rsidR="00DB4F31" w:rsidRPr="00607F9B" w:rsidRDefault="00DB4F31" w:rsidP="002313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B4F3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4F31">
              <w:rPr>
                <w:b/>
                <w:bCs/>
                <w:sz w:val="22"/>
                <w:szCs w:val="22"/>
              </w:rPr>
              <w:t>Dostaw</w:t>
            </w:r>
            <w:r w:rsidR="00143EAA">
              <w:rPr>
                <w:b/>
                <w:bCs/>
                <w:sz w:val="22"/>
                <w:szCs w:val="22"/>
              </w:rPr>
              <w:t>ę</w:t>
            </w:r>
            <w:r w:rsidRPr="00DB4F31">
              <w:rPr>
                <w:b/>
                <w:bCs/>
                <w:sz w:val="22"/>
                <w:szCs w:val="22"/>
              </w:rPr>
              <w:t xml:space="preserve"> systemu generowania bodźców i pomiarów aktywności mózgu dla rzeczywistości wirtualnej kompatybilne z posiadanym systemem MP160 - KC-</w:t>
            </w:r>
            <w:proofErr w:type="spellStart"/>
            <w:r w:rsidRPr="00DB4F31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DB4F31">
              <w:rPr>
                <w:b/>
                <w:bCs/>
                <w:sz w:val="22"/>
                <w:szCs w:val="22"/>
              </w:rPr>
              <w:t>. 272-334/23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4F31">
              <w:rPr>
                <w:b/>
                <w:sz w:val="22"/>
                <w:szCs w:val="22"/>
              </w:rPr>
              <w:t>KC-</w:t>
            </w:r>
            <w:proofErr w:type="spellStart"/>
            <w:r w:rsidRPr="00DB4F31">
              <w:rPr>
                <w:b/>
                <w:sz w:val="22"/>
                <w:szCs w:val="22"/>
              </w:rPr>
              <w:t>zp</w:t>
            </w:r>
            <w:proofErr w:type="spellEnd"/>
            <w:r w:rsidRPr="00DB4F31">
              <w:rPr>
                <w:b/>
                <w:sz w:val="22"/>
                <w:szCs w:val="22"/>
              </w:rPr>
              <w:t>. 272-334/23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F50B2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B4F31" w14:paraId="124AF972" w14:textId="77777777" w:rsidTr="00231306">
        <w:trPr>
          <w:cantSplit/>
        </w:trPr>
        <w:tc>
          <w:tcPr>
            <w:tcW w:w="10150" w:type="dxa"/>
          </w:tcPr>
          <w:p w14:paraId="15BACC50" w14:textId="77777777" w:rsidR="00DB4F31" w:rsidRPr="00D26ED6" w:rsidRDefault="00DB4F31" w:rsidP="002313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B4F31">
              <w:rPr>
                <w:b/>
                <w:sz w:val="22"/>
                <w:szCs w:val="22"/>
              </w:rPr>
              <w:t xml:space="preserve">INTERLAB </w:t>
            </w:r>
            <w:r w:rsidR="00143EAA">
              <w:rPr>
                <w:b/>
                <w:sz w:val="22"/>
                <w:szCs w:val="22"/>
              </w:rPr>
              <w:t>Sp. z o.o.</w:t>
            </w:r>
          </w:p>
          <w:p w14:paraId="3A3CE26B" w14:textId="77777777" w:rsidR="00DB4F31" w:rsidRPr="009F0E5C" w:rsidRDefault="00DB4F31" w:rsidP="00231306">
            <w:pPr>
              <w:jc w:val="both"/>
              <w:rPr>
                <w:bCs/>
                <w:sz w:val="22"/>
                <w:szCs w:val="22"/>
              </w:rPr>
            </w:pPr>
            <w:r w:rsidRPr="00DB4F31">
              <w:rPr>
                <w:bCs/>
                <w:sz w:val="22"/>
                <w:szCs w:val="22"/>
              </w:rPr>
              <w:t>ul. Kosiarzy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4F31">
              <w:rPr>
                <w:bCs/>
                <w:sz w:val="22"/>
                <w:szCs w:val="22"/>
              </w:rPr>
              <w:t>37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B4F31">
              <w:rPr>
                <w:bCs/>
                <w:sz w:val="22"/>
                <w:szCs w:val="22"/>
              </w:rPr>
              <w:t>/20</w:t>
            </w:r>
          </w:p>
          <w:p w14:paraId="4CC6F60B" w14:textId="77777777" w:rsidR="00DB4F31" w:rsidRPr="009F0E5C" w:rsidRDefault="00DB4F31" w:rsidP="00231306">
            <w:pPr>
              <w:jc w:val="both"/>
              <w:rPr>
                <w:bCs/>
                <w:sz w:val="22"/>
                <w:szCs w:val="22"/>
              </w:rPr>
            </w:pPr>
            <w:r w:rsidRPr="00DB4F31">
              <w:rPr>
                <w:bCs/>
                <w:sz w:val="22"/>
                <w:szCs w:val="22"/>
              </w:rPr>
              <w:t>02-953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4F31">
              <w:rPr>
                <w:bCs/>
                <w:sz w:val="22"/>
                <w:szCs w:val="22"/>
              </w:rPr>
              <w:t>Warszawa</w:t>
            </w:r>
          </w:p>
          <w:p w14:paraId="07D9CF4E" w14:textId="77777777" w:rsidR="00DB4F31" w:rsidRPr="00D26ED6" w:rsidRDefault="00DB4F31" w:rsidP="002313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F28581" w14:textId="77777777" w:rsidR="00DB4F31" w:rsidRPr="00D26ED6" w:rsidRDefault="00DB4F31" w:rsidP="0023130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B4F31">
              <w:rPr>
                <w:sz w:val="22"/>
                <w:szCs w:val="22"/>
              </w:rPr>
              <w:t>Dostaw</w:t>
            </w:r>
            <w:r w:rsidR="00143EAA">
              <w:rPr>
                <w:sz w:val="22"/>
                <w:szCs w:val="22"/>
              </w:rPr>
              <w:t>ę</w:t>
            </w:r>
            <w:r w:rsidRPr="00DB4F31">
              <w:rPr>
                <w:sz w:val="22"/>
                <w:szCs w:val="22"/>
              </w:rPr>
              <w:t xml:space="preserve"> systemu generowania bodźców i pomiarów aktywności mózgu dla rzeczywistości wirtualnej kompatybilne z posiadanym systemem MP160 - KC-</w:t>
            </w:r>
            <w:proofErr w:type="spellStart"/>
            <w:r w:rsidRPr="00DB4F31">
              <w:rPr>
                <w:sz w:val="22"/>
                <w:szCs w:val="22"/>
              </w:rPr>
              <w:t>zp</w:t>
            </w:r>
            <w:proofErr w:type="spellEnd"/>
            <w:r w:rsidRPr="00DB4F31">
              <w:rPr>
                <w:sz w:val="22"/>
                <w:szCs w:val="22"/>
              </w:rPr>
              <w:t>. 272-334/23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B4F31">
              <w:rPr>
                <w:b/>
                <w:sz w:val="22"/>
                <w:szCs w:val="22"/>
              </w:rPr>
              <w:t>467 243.79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F8791B" w14:textId="77777777" w:rsidR="00DB4F31" w:rsidRDefault="00DB4F31" w:rsidP="0023130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143EAA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61504EF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143EAA" w:rsidRPr="008567C7" w14:paraId="54E176BA" w14:textId="77777777" w:rsidTr="00143EAA">
        <w:trPr>
          <w:trHeight w:val="510"/>
        </w:trPr>
        <w:tc>
          <w:tcPr>
            <w:tcW w:w="709" w:type="dxa"/>
            <w:vAlign w:val="center"/>
          </w:tcPr>
          <w:p w14:paraId="60F28803" w14:textId="77777777" w:rsidR="00143EAA" w:rsidRPr="008567C7" w:rsidRDefault="00143E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358C7F6" w14:textId="77777777" w:rsidR="00143EAA" w:rsidRPr="008567C7" w:rsidRDefault="00143E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FFBFF4A" w14:textId="77777777" w:rsidR="00143EAA" w:rsidRPr="008567C7" w:rsidRDefault="00143E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17D61F8" w14:textId="77777777" w:rsidR="00143EAA" w:rsidRPr="008567C7" w:rsidRDefault="00143E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522447C0" w14:textId="77777777" w:rsidR="00143EAA" w:rsidRPr="008567C7" w:rsidRDefault="00143E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3EAA" w:rsidRPr="008567C7" w14:paraId="4406A0A3" w14:textId="77777777" w:rsidTr="00143EAA">
        <w:tc>
          <w:tcPr>
            <w:tcW w:w="709" w:type="dxa"/>
            <w:vAlign w:val="center"/>
          </w:tcPr>
          <w:p w14:paraId="68949F93" w14:textId="77777777" w:rsidR="00143EAA" w:rsidRPr="008567C7" w:rsidRDefault="00143EAA" w:rsidP="00231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8BABAB9" w14:textId="77777777" w:rsidR="00143EAA" w:rsidRPr="002B6761" w:rsidRDefault="00143EAA" w:rsidP="002313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INTERLAB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1E9A0966" w14:textId="77777777" w:rsidR="00143EAA" w:rsidRPr="008567C7" w:rsidRDefault="00143EAA" w:rsidP="002313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ul. Kosiarzy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/20</w:t>
            </w:r>
          </w:p>
          <w:p w14:paraId="16675EC1" w14:textId="77777777" w:rsidR="00143EAA" w:rsidRPr="001B7815" w:rsidRDefault="00143EAA" w:rsidP="002313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02-953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4F3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6AADDA5" w14:textId="77777777" w:rsidR="00143EAA" w:rsidRPr="008567C7" w:rsidRDefault="00143EAA" w:rsidP="00231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405BA04" w14:textId="77777777" w:rsidR="00143EAA" w:rsidRPr="008567C7" w:rsidRDefault="00143EAA" w:rsidP="00231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5ABDF256" w14:textId="77777777" w:rsidR="00143EAA" w:rsidRPr="008567C7" w:rsidRDefault="00143EAA" w:rsidP="00231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4F3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D4D6D6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6BAAC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382F59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D206F7">
      <w:footerReference w:type="default" r:id="rId6"/>
      <w:headerReference w:type="first" r:id="rId7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A2684" w14:textId="77777777" w:rsidR="00365EBD" w:rsidRDefault="00365EBD">
      <w:r>
        <w:separator/>
      </w:r>
    </w:p>
  </w:endnote>
  <w:endnote w:type="continuationSeparator" w:id="0">
    <w:p w14:paraId="5D194C13" w14:textId="77777777" w:rsidR="00365EBD" w:rsidRDefault="0036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6E0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EBB7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DB25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3D01D" w14:textId="77777777" w:rsidR="00365EBD" w:rsidRDefault="00365EBD">
      <w:r>
        <w:separator/>
      </w:r>
    </w:p>
  </w:footnote>
  <w:footnote w:type="continuationSeparator" w:id="0">
    <w:p w14:paraId="692DBBE2" w14:textId="77777777" w:rsidR="00365EBD" w:rsidRDefault="00365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894B" w14:textId="77777777" w:rsidR="00D206F7" w:rsidRDefault="00D206F7" w:rsidP="00D206F7">
    <w:pPr>
      <w:pStyle w:val="Nagwek"/>
      <w:rPr>
        <w:noProof/>
      </w:rPr>
    </w:pPr>
    <w:r>
      <w:rPr>
        <w:noProof/>
      </w:rPr>
      <w:pict w14:anchorId="6DA4C1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62.25pt;visibility:visible">
          <v:imagedata r:id="rId1" o:title="Zasady promocji i oznakowania projektów w Programie - umowy "/>
          <o:lock v:ext="edit" aspectratio="f"/>
        </v:shape>
      </w:pict>
    </w:r>
  </w:p>
  <w:p w14:paraId="77D12BA0" w14:textId="763005D1" w:rsidR="006E3089" w:rsidRPr="00D206F7" w:rsidRDefault="00D206F7" w:rsidP="00D206F7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EBD"/>
    <w:rsid w:val="00005838"/>
    <w:rsid w:val="00022322"/>
    <w:rsid w:val="00042497"/>
    <w:rsid w:val="000C1E6F"/>
    <w:rsid w:val="000E4E56"/>
    <w:rsid w:val="00143EAA"/>
    <w:rsid w:val="001A1468"/>
    <w:rsid w:val="001B7815"/>
    <w:rsid w:val="001C31ED"/>
    <w:rsid w:val="002B1E4F"/>
    <w:rsid w:val="002B6761"/>
    <w:rsid w:val="003445A0"/>
    <w:rsid w:val="00365EB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06F7"/>
    <w:rsid w:val="00D26ED6"/>
    <w:rsid w:val="00D42C90"/>
    <w:rsid w:val="00D8427E"/>
    <w:rsid w:val="00DB4F3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6E75AF"/>
  <w15:chartTrackingRefBased/>
  <w15:docId w15:val="{1ACB0BCE-A137-47D9-A35B-5DF2EB03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206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2023-08-02T11:58:00Z</cp:lastPrinted>
  <dcterms:created xsi:type="dcterms:W3CDTF">2023-08-02T11:58:00Z</dcterms:created>
  <dcterms:modified xsi:type="dcterms:W3CDTF">2023-08-02T11:58:00Z</dcterms:modified>
</cp:coreProperties>
</file>