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0EB5" w:rsidRPr="00230EB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30EB5" w:rsidRPr="00230EB5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230EB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30EB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Dostawy artykułów i wyrobów medycznych jednorazowego użytku oraz implantów ortopedycznych ujętych w 10 zadaniach asortymentowych dla zaopatrzenia Szpitala Powiatowego w Limanowej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30EB5" w:rsidRPr="00230EB5">
        <w:rPr>
          <w:rFonts w:ascii="Arial" w:eastAsia="Times New Roman" w:hAnsi="Arial" w:cs="Arial"/>
          <w:b/>
          <w:sz w:val="24"/>
          <w:szCs w:val="24"/>
          <w:lang w:eastAsia="pl-PL"/>
        </w:rPr>
        <w:t>NZ/47/D/P/AC/2023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371" w:rsidRDefault="007F0371" w:rsidP="00025386">
      <w:pPr>
        <w:spacing w:after="0" w:line="240" w:lineRule="auto"/>
      </w:pPr>
      <w:r>
        <w:separator/>
      </w:r>
    </w:p>
  </w:endnote>
  <w:endnote w:type="continuationSeparator" w:id="0">
    <w:p w:rsidR="007F0371" w:rsidRDefault="007F03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EB5" w:rsidRDefault="00230E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E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EB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EB5" w:rsidRDefault="00230E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371" w:rsidRDefault="007F0371" w:rsidP="00025386">
      <w:pPr>
        <w:spacing w:after="0" w:line="240" w:lineRule="auto"/>
      </w:pPr>
      <w:r>
        <w:separator/>
      </w:r>
    </w:p>
  </w:footnote>
  <w:footnote w:type="continuationSeparator" w:id="0">
    <w:p w:rsidR="007F0371" w:rsidRDefault="007F03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EB5" w:rsidRDefault="00230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EB5" w:rsidRDefault="00230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EB5" w:rsidRDefault="00230E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37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0EB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03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EDD8497-5546-4D96-86F7-617D05FA4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2023-08-01T09:08:00Z</dcterms:created>
  <dcterms:modified xsi:type="dcterms:W3CDTF">2023-08-01T09:08:00Z</dcterms:modified>
</cp:coreProperties>
</file>