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6F33D6AA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1CC279FB" w:rsidR="00566812" w:rsidRPr="00525EFF" w:rsidRDefault="00566812" w:rsidP="00566812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>Dostawa paliwa gazowego do Filii nr 2 i Filii nr 3 Szpitala Wojewódzkiego w Poznaniu</w:t>
      </w:r>
      <w:r w:rsidR="00CA1F2B">
        <w:rPr>
          <w:b/>
          <w:sz w:val="22"/>
          <w:szCs w:val="22"/>
        </w:rPr>
        <w:t xml:space="preserve"> - powtórka</w:t>
      </w:r>
      <w:r w:rsidRPr="001D2B20">
        <w:rPr>
          <w:b/>
          <w:sz w:val="22"/>
          <w:szCs w:val="22"/>
        </w:rPr>
        <w:t>.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FDDCB13" w14:textId="77777777" w:rsidR="00566812" w:rsidRPr="0097776D" w:rsidRDefault="00566812" w:rsidP="00566812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51753816"/>
      <w:bookmarkStart w:id="3" w:name="_Hlk50105795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AC46E71" w14:textId="77777777" w:rsidR="00566812" w:rsidRPr="0097776D" w:rsidRDefault="00566812" w:rsidP="00566812">
      <w:pPr>
        <w:pStyle w:val="Akapitzlist"/>
        <w:ind w:left="284"/>
        <w:jc w:val="both"/>
        <w:rPr>
          <w:sz w:val="10"/>
          <w:szCs w:val="12"/>
        </w:rPr>
      </w:pPr>
    </w:p>
    <w:p w14:paraId="0CCDDD64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14:paraId="50B2EDDD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4A946AD" w14:textId="77777777" w:rsidR="00CA1F2B" w:rsidRDefault="00CA1F2B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7B5C1B63" w14:textId="6BCE4E93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777777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t xml:space="preserve">_______________________________________________________________________  zł brutto </w:t>
      </w:r>
    </w:p>
    <w:p w14:paraId="14514A19" w14:textId="49457162" w:rsidR="0056681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</w:t>
      </w:r>
      <w:r w:rsidRPr="0097776D">
        <w:rPr>
          <w:sz w:val="22"/>
        </w:rPr>
        <w:t>brutto).</w:t>
      </w:r>
    </w:p>
    <w:p w14:paraId="0AEA5228" w14:textId="77777777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Termin wykonania umowy wynosi: 12 miesięcy od daty zawarcia umowy: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6D1F9213" w:rsidR="00D74BC1" w:rsidRDefault="00281DC6">
    <w:pPr>
      <w:pStyle w:val="Nagwek"/>
    </w:pPr>
    <w:r>
      <w:t>Znak sprawy: SZW/DZP/</w:t>
    </w:r>
    <w:r w:rsidR="000832F4">
      <w:t>5</w:t>
    </w:r>
    <w:r w:rsidR="00566812">
      <w:t>9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6812"/>
    <w:rsid w:val="00592545"/>
    <w:rsid w:val="005944D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1F2B"/>
    <w:rsid w:val="00CA7C6C"/>
    <w:rsid w:val="00CB2BE7"/>
    <w:rsid w:val="00D17FD4"/>
    <w:rsid w:val="00D200D8"/>
    <w:rsid w:val="00D710C9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3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31</cp:revision>
  <cp:lastPrinted>2007-10-05T06:59:00Z</cp:lastPrinted>
  <dcterms:created xsi:type="dcterms:W3CDTF">2022-10-05T12:38:00Z</dcterms:created>
  <dcterms:modified xsi:type="dcterms:W3CDTF">2023-08-02T09:50:00Z</dcterms:modified>
</cp:coreProperties>
</file>