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2D4F3C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2D4F3C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2D4F3C">
        <w:rPr>
          <w:rFonts w:ascii="Arial Narrow" w:eastAsia="Times New Roman" w:hAnsi="Arial Narrow" w:cs="Arial"/>
          <w:bCs/>
          <w:sz w:val="24"/>
          <w:szCs w:val="24"/>
          <w:lang w:eastAsia="pl-PL"/>
        </w:rPr>
        <w:t>5</w:t>
      </w:r>
      <w:r w:rsidRPr="002D4F3C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p w:rsidR="00BC121E" w:rsidRPr="002D4F3C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2D4F3C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2D4F3C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2D4F3C">
        <w:rPr>
          <w:rFonts w:ascii="Arial Narrow" w:hAnsi="Arial Narrow" w:cs="Arial"/>
          <w:b/>
          <w:sz w:val="24"/>
          <w:szCs w:val="24"/>
        </w:rPr>
        <w:t>Wykonawca:</w:t>
      </w:r>
      <w:bookmarkStart w:id="0" w:name="_GoBack"/>
      <w:bookmarkEnd w:id="0"/>
    </w:p>
    <w:p w:rsidR="00BC121E" w:rsidRPr="002D4F3C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2D4F3C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2D4F3C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2D4F3C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2D4F3C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2D4F3C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2D4F3C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C121E" w:rsidRPr="002D4F3C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2D4F3C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2D4F3C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2D4F3C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2D4F3C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37A2F" w:rsidRPr="002D4F3C" w:rsidTr="0003656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37A2F" w:rsidRPr="002D4F3C" w:rsidRDefault="00137A2F" w:rsidP="00036567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2D4F3C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137A2F" w:rsidRPr="002D4F3C" w:rsidRDefault="00137A2F" w:rsidP="00036567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proofErr w:type="gramStart"/>
            <w:r w:rsidRPr="002D4F3C">
              <w:rPr>
                <w:rFonts w:ascii="Arial Narrow" w:eastAsia="Times New Roman" w:hAnsi="Arial Narrow" w:cs="Arial"/>
                <w:lang w:eastAsia="pl-PL"/>
              </w:rPr>
              <w:t>składane</w:t>
            </w:r>
            <w:proofErr w:type="gramEnd"/>
            <w:r w:rsidRPr="002D4F3C">
              <w:rPr>
                <w:rFonts w:ascii="Arial Narrow" w:eastAsia="Times New Roman" w:hAnsi="Arial Narrow" w:cs="Arial"/>
                <w:lang w:eastAsia="pl-PL"/>
              </w:rPr>
              <w:t xml:space="preserve"> w zakresie art. 108 ust. 1 pkt. 5 ustawy z dnia 11 września 2019 r. Prawo zamówień publicznych </w:t>
            </w:r>
            <w:r w:rsidRPr="002D4F3C">
              <w:rPr>
                <w:rFonts w:ascii="Arial Narrow" w:eastAsia="Times New Roman" w:hAnsi="Arial Narrow" w:cs="Arial"/>
                <w:lang w:eastAsia="pl-PL"/>
              </w:rPr>
              <w:t>(t.j. Dz. U. z 2022r. poz. 1710)</w:t>
            </w:r>
            <w:r w:rsidRPr="002D4F3C">
              <w:rPr>
                <w:rFonts w:ascii="Arial Narrow" w:eastAsia="Times New Roman" w:hAnsi="Arial Narrow" w:cs="Arial"/>
                <w:lang w:eastAsia="pl-PL"/>
              </w:rPr>
              <w:t xml:space="preserve"> (</w:t>
            </w:r>
            <w:proofErr w:type="gramStart"/>
            <w:r w:rsidRPr="002D4F3C">
              <w:rPr>
                <w:rFonts w:ascii="Arial Narrow" w:eastAsia="Times New Roman" w:hAnsi="Arial Narrow" w:cs="Arial"/>
                <w:lang w:eastAsia="pl-PL"/>
              </w:rPr>
              <w:t>dalej jako</w:t>
            </w:r>
            <w:proofErr w:type="gramEnd"/>
            <w:r w:rsidRPr="002D4F3C">
              <w:rPr>
                <w:rFonts w:ascii="Arial Narrow" w:eastAsia="Times New Roman" w:hAnsi="Arial Narrow" w:cs="Arial"/>
                <w:lang w:eastAsia="pl-PL"/>
              </w:rPr>
              <w:t>: ustawa Pzp), dotyczące:</w:t>
            </w:r>
          </w:p>
          <w:p w:rsidR="00137A2F" w:rsidRPr="002D4F3C" w:rsidRDefault="00137A2F" w:rsidP="0003656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proofErr w:type="gramStart"/>
            <w:r w:rsidRPr="002D4F3C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>przynależności</w:t>
            </w:r>
            <w:proofErr w:type="gramEnd"/>
            <w:r w:rsidRPr="002D4F3C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 lub braku przynależności do grupy kapitałowej </w:t>
            </w:r>
          </w:p>
          <w:p w:rsidR="00137A2F" w:rsidRPr="002D4F3C" w:rsidRDefault="00137A2F" w:rsidP="0003656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2D4F3C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2D4F3C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D4F3C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2D4F3C" w:rsidRDefault="00137A2F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2D4F3C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Dostawa Aparatu USG - 3 </w:t>
      </w:r>
      <w:proofErr w:type="spellStart"/>
      <w:r w:rsidRPr="002D4F3C">
        <w:rPr>
          <w:rFonts w:ascii="Arial Narrow" w:eastAsia="Times New Roman" w:hAnsi="Arial Narrow" w:cs="Arial"/>
          <w:b/>
          <w:sz w:val="24"/>
          <w:szCs w:val="24"/>
          <w:lang w:eastAsia="pl-PL"/>
        </w:rPr>
        <w:t>kpl</w:t>
      </w:r>
      <w:proofErr w:type="spellEnd"/>
      <w:r w:rsidRPr="002D4F3C">
        <w:rPr>
          <w:rFonts w:ascii="Arial Narrow" w:eastAsia="Times New Roman" w:hAnsi="Arial Narrow" w:cs="Arial"/>
          <w:b/>
          <w:sz w:val="24"/>
          <w:szCs w:val="24"/>
          <w:lang w:eastAsia="pl-PL"/>
        </w:rPr>
        <w:t>.</w:t>
      </w:r>
    </w:p>
    <w:p w:rsidR="00BC121E" w:rsidRPr="002D4F3C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2D4F3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137A2F" w:rsidRPr="002D4F3C">
        <w:rPr>
          <w:rFonts w:ascii="Arial Narrow" w:eastAsia="Times New Roman" w:hAnsi="Arial Narrow" w:cs="Arial"/>
          <w:b/>
          <w:sz w:val="24"/>
          <w:szCs w:val="24"/>
          <w:lang w:eastAsia="pl-PL"/>
        </w:rPr>
        <w:t>97/2023</w:t>
      </w:r>
    </w:p>
    <w:p w:rsidR="00BC121E" w:rsidRPr="002D4F3C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proofErr w:type="gramStart"/>
      <w:r w:rsidRPr="002D4F3C">
        <w:rPr>
          <w:rFonts w:ascii="Arial Narrow" w:eastAsia="Times New Roman" w:hAnsi="Arial Narrow" w:cs="Arial"/>
          <w:sz w:val="24"/>
          <w:szCs w:val="24"/>
          <w:lang w:eastAsia="pl-PL"/>
        </w:rPr>
        <w:t>prowadzonego</w:t>
      </w:r>
      <w:proofErr w:type="gramEnd"/>
      <w:r w:rsidRPr="002D4F3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przez </w:t>
      </w:r>
      <w:r w:rsidR="00137A2F" w:rsidRPr="002D4F3C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2D4F3C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2D4F3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2D4F3C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2D4F3C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2D4F3C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proofErr w:type="gramStart"/>
      <w:r w:rsidR="00BC121E" w:rsidRPr="002D4F3C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="00BC121E" w:rsidRPr="002D4F3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="00BC121E" w:rsidRPr="002D4F3C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="00BC121E" w:rsidRPr="002D4F3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</w:t>
      </w:r>
      <w:r w:rsidR="00067B62" w:rsidRPr="002D4F3C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2D4F3C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D4F3C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proofErr w:type="gramStart"/>
      <w:r w:rsidRPr="002D4F3C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2D4F3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2D4F3C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Pr="002D4F3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postępowaniu.</w:t>
      </w:r>
    </w:p>
    <w:p w:rsidR="00BF69A4" w:rsidRPr="002D4F3C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D4F3C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2D4F3C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D4F3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D4F3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D4F3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D4F3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D4F3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D4F3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2D4F3C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D4F3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D4F3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D4F3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D4F3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2D4F3C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D4F3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D4F3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D4F3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D4F3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2D4F3C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2D4F3C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2D4F3C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2D4F3C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2D4F3C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2D4F3C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2D4F3C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2D4F3C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2D4F3C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2D4F3C" w:rsidTr="00620E37">
        <w:tc>
          <w:tcPr>
            <w:tcW w:w="2660" w:type="dxa"/>
            <w:shd w:val="clear" w:color="auto" w:fill="auto"/>
          </w:tcPr>
          <w:p w:rsidR="00BC121E" w:rsidRPr="002D4F3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2D4F3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2D4F3C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2D4F3C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2D4F3C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2D4F3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2D4F3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D4F3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2D4F3C" w:rsidRDefault="00137A2F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proofErr w:type="gramStart"/>
            <w:r w:rsidRPr="002D4F3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kwalifikowany</w:t>
            </w:r>
            <w:proofErr w:type="gramEnd"/>
            <w:r w:rsidRPr="002D4F3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 podpis elektroniczny </w:t>
            </w:r>
            <w:r w:rsidR="00BC121E" w:rsidRPr="002D4F3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2D4F3C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2D4F3C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2D4F3C" w:rsidRDefault="00106AC7" w:rsidP="00BC121E">
      <w:pPr>
        <w:rPr>
          <w:rFonts w:ascii="Arial Narrow" w:hAnsi="Arial Narrow"/>
        </w:rPr>
      </w:pPr>
    </w:p>
    <w:sectPr w:rsidR="00106AC7" w:rsidRPr="002D4F3C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1227" w:rsidRDefault="00E01227">
      <w:r>
        <w:separator/>
      </w:r>
    </w:p>
  </w:endnote>
  <w:endnote w:type="continuationSeparator" w:id="0">
    <w:p w:rsidR="00E01227" w:rsidRDefault="00E012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D4F3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D4F3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A2F" w:rsidRDefault="00137A2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1227" w:rsidRDefault="00E01227">
      <w:r>
        <w:separator/>
      </w:r>
    </w:p>
  </w:footnote>
  <w:footnote w:type="continuationSeparator" w:id="0">
    <w:p w:rsidR="00E01227" w:rsidRDefault="00E012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A2F" w:rsidRDefault="00137A2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A2F" w:rsidRDefault="00137A2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A2F" w:rsidRDefault="00137A2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1227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37A2F"/>
    <w:rsid w:val="00147532"/>
    <w:rsid w:val="001614BA"/>
    <w:rsid w:val="00204613"/>
    <w:rsid w:val="00283561"/>
    <w:rsid w:val="002B1E07"/>
    <w:rsid w:val="002C2DE7"/>
    <w:rsid w:val="002D160C"/>
    <w:rsid w:val="002D3BDF"/>
    <w:rsid w:val="002D4F3C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939CC"/>
    <w:rsid w:val="00DD482A"/>
    <w:rsid w:val="00DE0396"/>
    <w:rsid w:val="00DE0405"/>
    <w:rsid w:val="00DE252B"/>
    <w:rsid w:val="00E01227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FD9FB8-C3BC-43FD-8B17-AC3550F5B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225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2023-08-07T09:12:00Z</dcterms:created>
  <dcterms:modified xsi:type="dcterms:W3CDTF">2023-08-07T09:12:00Z</dcterms:modified>
</cp:coreProperties>
</file>