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C13580" w14:textId="77777777" w:rsidR="00FB7F50" w:rsidRPr="002245BE" w:rsidRDefault="006C1220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6C1220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6C1220">
        <w:rPr>
          <w:sz w:val="22"/>
          <w:szCs w:val="22"/>
        </w:rPr>
        <w:t>2023-08-07</w:t>
      </w:r>
    </w:p>
    <w:p w14:paraId="3B2E2500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744E3EFF" w14:textId="77777777" w:rsidR="006C1220" w:rsidRPr="006C1220" w:rsidRDefault="006C1220" w:rsidP="00FB7F50">
      <w:pPr>
        <w:spacing w:after="40"/>
        <w:rPr>
          <w:b/>
          <w:bCs/>
          <w:sz w:val="22"/>
          <w:szCs w:val="22"/>
        </w:rPr>
      </w:pPr>
      <w:r w:rsidRPr="006C1220">
        <w:rPr>
          <w:b/>
          <w:bCs/>
          <w:sz w:val="22"/>
          <w:szCs w:val="22"/>
        </w:rPr>
        <w:t>Akademia Górniczo - Hutnicza</w:t>
      </w:r>
    </w:p>
    <w:p w14:paraId="78D3C035" w14:textId="77777777" w:rsidR="006C1220" w:rsidRPr="006C1220" w:rsidRDefault="006C1220" w:rsidP="00FB7F50">
      <w:pPr>
        <w:spacing w:after="40"/>
        <w:rPr>
          <w:b/>
          <w:bCs/>
          <w:sz w:val="22"/>
          <w:szCs w:val="22"/>
        </w:rPr>
      </w:pPr>
      <w:r w:rsidRPr="006C1220">
        <w:rPr>
          <w:b/>
          <w:bCs/>
          <w:sz w:val="22"/>
          <w:szCs w:val="22"/>
        </w:rPr>
        <w:t>im. Stanisława Staszica w Krakowie</w:t>
      </w:r>
    </w:p>
    <w:p w14:paraId="6E81AFF5" w14:textId="77777777" w:rsidR="00FB7F50" w:rsidRPr="002245BE" w:rsidRDefault="006C1220" w:rsidP="00FB7F50">
      <w:pPr>
        <w:spacing w:after="40"/>
        <w:rPr>
          <w:b/>
          <w:bCs/>
          <w:sz w:val="22"/>
          <w:szCs w:val="22"/>
        </w:rPr>
      </w:pPr>
      <w:r w:rsidRPr="006C1220">
        <w:rPr>
          <w:b/>
          <w:bCs/>
          <w:sz w:val="22"/>
          <w:szCs w:val="22"/>
        </w:rPr>
        <w:t>Dział Zamówień Publicznych</w:t>
      </w:r>
    </w:p>
    <w:p w14:paraId="004829D7" w14:textId="77777777" w:rsidR="00FB7F50" w:rsidRPr="002245BE" w:rsidRDefault="006C1220" w:rsidP="00FB7F50">
      <w:pPr>
        <w:rPr>
          <w:sz w:val="22"/>
          <w:szCs w:val="22"/>
        </w:rPr>
      </w:pPr>
      <w:r w:rsidRPr="006C1220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6C1220">
        <w:rPr>
          <w:sz w:val="22"/>
          <w:szCs w:val="22"/>
        </w:rPr>
        <w:t>30</w:t>
      </w:r>
    </w:p>
    <w:p w14:paraId="6B79DCDE" w14:textId="77777777" w:rsidR="00FB7F50" w:rsidRPr="002245BE" w:rsidRDefault="006C1220" w:rsidP="00FB7F50">
      <w:pPr>
        <w:rPr>
          <w:sz w:val="22"/>
          <w:szCs w:val="22"/>
        </w:rPr>
      </w:pPr>
      <w:r w:rsidRPr="006C1220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6C1220">
        <w:rPr>
          <w:sz w:val="22"/>
          <w:szCs w:val="22"/>
        </w:rPr>
        <w:t>Kraków</w:t>
      </w:r>
    </w:p>
    <w:p w14:paraId="3D1B2098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54BE3751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6C1220" w:rsidRPr="00607F9B" w14:paraId="47547E89" w14:textId="77777777" w:rsidTr="002C5560">
        <w:trPr>
          <w:trHeight w:val="638"/>
        </w:trPr>
        <w:tc>
          <w:tcPr>
            <w:tcW w:w="959" w:type="dxa"/>
            <w:shd w:val="clear" w:color="auto" w:fill="auto"/>
          </w:tcPr>
          <w:p w14:paraId="205CFEF0" w14:textId="77777777" w:rsidR="006C1220" w:rsidRPr="00607F9B" w:rsidRDefault="006C1220" w:rsidP="002C556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AACEEDE" w14:textId="77777777" w:rsidR="006C1220" w:rsidRPr="00607F9B" w:rsidRDefault="006C1220" w:rsidP="002C556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6C1220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C1220">
              <w:rPr>
                <w:b/>
                <w:bCs/>
                <w:sz w:val="22"/>
                <w:szCs w:val="22"/>
              </w:rPr>
              <w:t>dostawa analizatora widma z funkcją analizy sygnałów 4G/5G - KC-zp.272-331/23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C1220">
              <w:rPr>
                <w:b/>
                <w:sz w:val="22"/>
                <w:szCs w:val="22"/>
              </w:rPr>
              <w:t>KC-zp.272-331/23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0F8716FA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2022 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6C1220" w14:paraId="07A79C47" w14:textId="77777777" w:rsidTr="002C556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4C893A0E" w14:textId="77777777" w:rsidR="006C1220" w:rsidRPr="00D26ED6" w:rsidRDefault="006C1220" w:rsidP="002C5560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6C1220">
              <w:rPr>
                <w:b/>
                <w:sz w:val="22"/>
                <w:szCs w:val="22"/>
              </w:rPr>
              <w:t>Rate</w:t>
            </w:r>
            <w:proofErr w:type="spellEnd"/>
            <w:r w:rsidRPr="006C1220">
              <w:rPr>
                <w:b/>
                <w:sz w:val="22"/>
                <w:szCs w:val="22"/>
              </w:rPr>
              <w:t xml:space="preserve"> Art Przedsiębiorstwo Handlowo-Usługowe Dariusz Matyjewicz</w:t>
            </w:r>
          </w:p>
          <w:p w14:paraId="4784FEA1" w14:textId="77777777" w:rsidR="006C1220" w:rsidRPr="009F0E5C" w:rsidRDefault="006C1220" w:rsidP="002C5560">
            <w:pPr>
              <w:jc w:val="both"/>
              <w:rPr>
                <w:bCs/>
                <w:sz w:val="22"/>
                <w:szCs w:val="22"/>
              </w:rPr>
            </w:pPr>
            <w:r w:rsidRPr="006C1220">
              <w:rPr>
                <w:bCs/>
                <w:sz w:val="22"/>
                <w:szCs w:val="22"/>
              </w:rPr>
              <w:t>Lenartowicza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C1220">
              <w:rPr>
                <w:bCs/>
                <w:sz w:val="22"/>
                <w:szCs w:val="22"/>
              </w:rPr>
              <w:t>24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542954A2" w14:textId="77777777" w:rsidR="006C1220" w:rsidRPr="009F0E5C" w:rsidRDefault="006C1220" w:rsidP="002C5560">
            <w:pPr>
              <w:jc w:val="both"/>
              <w:rPr>
                <w:bCs/>
                <w:sz w:val="22"/>
                <w:szCs w:val="22"/>
              </w:rPr>
            </w:pPr>
            <w:r w:rsidRPr="006C1220">
              <w:rPr>
                <w:bCs/>
                <w:sz w:val="22"/>
                <w:szCs w:val="22"/>
              </w:rPr>
              <w:t>93-143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C1220">
              <w:rPr>
                <w:bCs/>
                <w:sz w:val="22"/>
                <w:szCs w:val="22"/>
              </w:rPr>
              <w:t>Łódź</w:t>
            </w:r>
          </w:p>
          <w:p w14:paraId="50A0A524" w14:textId="77777777" w:rsidR="006C1220" w:rsidRPr="00D26ED6" w:rsidRDefault="006C1220" w:rsidP="002C556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DEC2B32" w14:textId="77777777" w:rsidR="006C1220" w:rsidRPr="00D26ED6" w:rsidRDefault="006C1220" w:rsidP="002C5560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6C1220">
              <w:rPr>
                <w:sz w:val="22"/>
                <w:szCs w:val="22"/>
              </w:rPr>
              <w:t>dostawa analizatora widma z funkcją analizy sygnałów 4G/5G - KC-zp.272-331/23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6C1220">
              <w:rPr>
                <w:b/>
                <w:sz w:val="22"/>
                <w:szCs w:val="22"/>
              </w:rPr>
              <w:t>716 921.40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28420431" w14:textId="77777777" w:rsidR="006C1220" w:rsidRDefault="006C1220" w:rsidP="002C5560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4423066A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0"/>
        <w:gridCol w:w="3089"/>
        <w:gridCol w:w="1647"/>
        <w:gridCol w:w="1647"/>
        <w:gridCol w:w="1647"/>
        <w:gridCol w:w="1236"/>
      </w:tblGrid>
      <w:tr w:rsidR="003A09AB" w:rsidRPr="008567C7" w14:paraId="0C85D5AD" w14:textId="77777777" w:rsidTr="003A09AB">
        <w:trPr>
          <w:trHeight w:val="510"/>
        </w:trPr>
        <w:tc>
          <w:tcPr>
            <w:tcW w:w="500" w:type="pct"/>
            <w:vAlign w:val="center"/>
          </w:tcPr>
          <w:p w14:paraId="0EB9FA4F" w14:textId="77777777" w:rsidR="003A09AB" w:rsidRPr="008567C7" w:rsidRDefault="003A09AB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1500" w:type="pct"/>
            <w:vAlign w:val="center"/>
          </w:tcPr>
          <w:p w14:paraId="0FC46E76" w14:textId="77777777" w:rsidR="003A09AB" w:rsidRPr="008567C7" w:rsidRDefault="003A09AB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800" w:type="pct"/>
            <w:vAlign w:val="center"/>
          </w:tcPr>
          <w:p w14:paraId="7DCE5C76" w14:textId="77777777" w:rsidR="003A09AB" w:rsidRPr="008567C7" w:rsidRDefault="003A09AB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C1220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800" w:type="pct"/>
            <w:vAlign w:val="center"/>
          </w:tcPr>
          <w:p w14:paraId="70BE1286" w14:textId="77777777" w:rsidR="003A09AB" w:rsidRPr="008567C7" w:rsidRDefault="003A09AB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C1220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800" w:type="pct"/>
            <w:vAlign w:val="center"/>
          </w:tcPr>
          <w:p w14:paraId="46D9A207" w14:textId="77777777" w:rsidR="003A09AB" w:rsidRPr="008567C7" w:rsidRDefault="003A09AB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C1220">
              <w:rPr>
                <w:rFonts w:ascii="Times New Roman" w:hAnsi="Times New Roman" w:cs="Times New Roman"/>
                <w:bCs/>
                <w:sz w:val="18"/>
                <w:szCs w:val="18"/>
              </w:rPr>
              <w:t>Gwarancja</w:t>
            </w:r>
          </w:p>
        </w:tc>
        <w:tc>
          <w:tcPr>
            <w:tcW w:w="600" w:type="pct"/>
            <w:vAlign w:val="center"/>
          </w:tcPr>
          <w:p w14:paraId="1DDB98E9" w14:textId="77777777" w:rsidR="003A09AB" w:rsidRPr="008567C7" w:rsidRDefault="003A09AB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3A09AB" w:rsidRPr="008567C7" w14:paraId="7E6CAE17" w14:textId="77777777" w:rsidTr="003A09AB">
        <w:tc>
          <w:tcPr>
            <w:tcW w:w="500" w:type="pct"/>
            <w:vAlign w:val="center"/>
          </w:tcPr>
          <w:p w14:paraId="0562F5B7" w14:textId="77777777" w:rsidR="003A09AB" w:rsidRPr="008567C7" w:rsidRDefault="003A09AB" w:rsidP="002C556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C122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00" w:type="pct"/>
            <w:vAlign w:val="center"/>
          </w:tcPr>
          <w:p w14:paraId="407912DF" w14:textId="77777777" w:rsidR="003A09AB" w:rsidRPr="002B6761" w:rsidRDefault="003A09AB" w:rsidP="002C556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6C1220">
              <w:rPr>
                <w:rFonts w:ascii="Times New Roman" w:hAnsi="Times New Roman" w:cs="Times New Roman"/>
                <w:b/>
                <w:sz w:val="18"/>
                <w:szCs w:val="18"/>
              </w:rPr>
              <w:t>Rate</w:t>
            </w:r>
            <w:proofErr w:type="spellEnd"/>
            <w:r w:rsidRPr="006C122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Art Przedsiębiorstwo Handlowo-Usługowe Dariusz Matyjewicz</w:t>
            </w:r>
          </w:p>
          <w:p w14:paraId="7FD5C0FC" w14:textId="77777777" w:rsidR="003A09AB" w:rsidRPr="008567C7" w:rsidRDefault="003A09AB" w:rsidP="002C556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C1220">
              <w:rPr>
                <w:rFonts w:ascii="Times New Roman" w:hAnsi="Times New Roman" w:cs="Times New Roman"/>
                <w:bCs/>
                <w:sz w:val="18"/>
                <w:szCs w:val="18"/>
              </w:rPr>
              <w:t>Lenartowicza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C1220">
              <w:rPr>
                <w:rFonts w:ascii="Times New Roman" w:hAnsi="Times New Roman" w:cs="Times New Roman"/>
                <w:bCs/>
                <w:sz w:val="18"/>
                <w:szCs w:val="18"/>
              </w:rPr>
              <w:t>24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46598ACB" w14:textId="77777777" w:rsidR="003A09AB" w:rsidRPr="001B7815" w:rsidRDefault="003A09AB" w:rsidP="002C556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C1220">
              <w:rPr>
                <w:rFonts w:ascii="Times New Roman" w:hAnsi="Times New Roman" w:cs="Times New Roman"/>
                <w:bCs/>
                <w:sz w:val="18"/>
                <w:szCs w:val="18"/>
              </w:rPr>
              <w:t>93-143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C1220">
              <w:rPr>
                <w:rFonts w:ascii="Times New Roman" w:hAnsi="Times New Roman" w:cs="Times New Roman"/>
                <w:bCs/>
                <w:sz w:val="18"/>
                <w:szCs w:val="18"/>
              </w:rPr>
              <w:t>Łódź</w:t>
            </w:r>
          </w:p>
        </w:tc>
        <w:tc>
          <w:tcPr>
            <w:tcW w:w="800" w:type="pct"/>
            <w:vAlign w:val="center"/>
          </w:tcPr>
          <w:p w14:paraId="742E6256" w14:textId="77777777" w:rsidR="003A09AB" w:rsidRPr="008567C7" w:rsidRDefault="003A09AB" w:rsidP="002C556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C1220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800" w:type="pct"/>
            <w:vAlign w:val="center"/>
          </w:tcPr>
          <w:p w14:paraId="327F8038" w14:textId="77777777" w:rsidR="003A09AB" w:rsidRPr="008567C7" w:rsidRDefault="003A09AB" w:rsidP="002C556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C1220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800" w:type="pct"/>
            <w:vAlign w:val="center"/>
          </w:tcPr>
          <w:p w14:paraId="6066AB4D" w14:textId="77777777" w:rsidR="003A09AB" w:rsidRPr="008567C7" w:rsidRDefault="003A09AB" w:rsidP="002C556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C1220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600" w:type="pct"/>
            <w:vAlign w:val="center"/>
          </w:tcPr>
          <w:p w14:paraId="69C67B14" w14:textId="77777777" w:rsidR="003A09AB" w:rsidRPr="008567C7" w:rsidRDefault="003A09AB" w:rsidP="002C556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C1220">
              <w:rPr>
                <w:rFonts w:ascii="Times New Roman" w:hAnsi="Times New Roman" w:cs="Times New Roman"/>
                <w:sz w:val="18"/>
                <w:szCs w:val="18"/>
              </w:rPr>
              <w:t xml:space="preserve">  80,00</w:t>
            </w:r>
          </w:p>
        </w:tc>
      </w:tr>
    </w:tbl>
    <w:p w14:paraId="2A5FA3EA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32200FB7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1307B2CE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FF8E19" w14:textId="77777777" w:rsidR="006160D4" w:rsidRDefault="006160D4">
      <w:r>
        <w:separator/>
      </w:r>
    </w:p>
  </w:endnote>
  <w:endnote w:type="continuationSeparator" w:id="0">
    <w:p w14:paraId="2DF28F7B" w14:textId="77777777" w:rsidR="006160D4" w:rsidRDefault="006160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3B3480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7FD451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D011BCA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E93F1AC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796D36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E56D1E" w14:textId="77777777" w:rsidR="006160D4" w:rsidRDefault="006160D4">
      <w:r>
        <w:separator/>
      </w:r>
    </w:p>
  </w:footnote>
  <w:footnote w:type="continuationSeparator" w:id="0">
    <w:p w14:paraId="15AE3421" w14:textId="77777777" w:rsidR="006160D4" w:rsidRDefault="006160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930AA2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A301C2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08B399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160D4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9AB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160D4"/>
    <w:rsid w:val="00644DCB"/>
    <w:rsid w:val="00657C1E"/>
    <w:rsid w:val="006B585D"/>
    <w:rsid w:val="006C1220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95F8FA"/>
  <w15:chartTrackingRefBased/>
  <w15:docId w15:val="{A4015186-217A-40D6-A988-0209C260BF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182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2</cp:revision>
  <cp:lastPrinted>2023-08-07T11:13:00Z</cp:lastPrinted>
  <dcterms:created xsi:type="dcterms:W3CDTF">2023-08-07T11:13:00Z</dcterms:created>
  <dcterms:modified xsi:type="dcterms:W3CDTF">2023-08-07T11:13:00Z</dcterms:modified>
</cp:coreProperties>
</file>