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118E6" w14:textId="4D82563C" w:rsidR="0029606A" w:rsidRPr="001144A5" w:rsidRDefault="00F12F39" w:rsidP="001144A5">
      <w:pPr>
        <w:spacing w:after="240"/>
        <w:jc w:val="right"/>
        <w:rPr>
          <w:sz w:val="24"/>
          <w:szCs w:val="24"/>
        </w:rPr>
      </w:pPr>
      <w:r w:rsidRPr="001144A5">
        <w:rPr>
          <w:sz w:val="24"/>
          <w:szCs w:val="24"/>
        </w:rPr>
        <w:t>Kraków</w:t>
      </w:r>
      <w:r w:rsidR="006A5DF1" w:rsidRPr="001144A5">
        <w:rPr>
          <w:sz w:val="24"/>
          <w:szCs w:val="24"/>
        </w:rPr>
        <w:t xml:space="preserve"> dnia: </w:t>
      </w:r>
      <w:r w:rsidRPr="001144A5">
        <w:rPr>
          <w:sz w:val="24"/>
          <w:szCs w:val="24"/>
        </w:rPr>
        <w:t>2023-08-0</w:t>
      </w:r>
      <w:r w:rsidR="001144A5">
        <w:rPr>
          <w:sz w:val="24"/>
          <w:szCs w:val="24"/>
        </w:rPr>
        <w:t>8</w:t>
      </w:r>
    </w:p>
    <w:p w14:paraId="7014F9E2" w14:textId="77777777" w:rsidR="007427BD" w:rsidRPr="001144A5" w:rsidRDefault="007427BD" w:rsidP="007427BD">
      <w:pPr>
        <w:rPr>
          <w:b/>
          <w:bCs/>
          <w:sz w:val="24"/>
          <w:szCs w:val="24"/>
        </w:rPr>
      </w:pPr>
      <w:r w:rsidRPr="001144A5">
        <w:rPr>
          <w:b/>
          <w:bCs/>
          <w:sz w:val="24"/>
          <w:szCs w:val="24"/>
        </w:rPr>
        <w:t xml:space="preserve">Szpital Miejski Specjalistyczny </w:t>
      </w:r>
    </w:p>
    <w:p w14:paraId="6FC33422" w14:textId="77777777" w:rsidR="007427BD" w:rsidRPr="001144A5" w:rsidRDefault="007427BD" w:rsidP="007427BD">
      <w:pPr>
        <w:rPr>
          <w:sz w:val="24"/>
          <w:szCs w:val="24"/>
        </w:rPr>
      </w:pPr>
      <w:r w:rsidRPr="001144A5">
        <w:rPr>
          <w:b/>
          <w:bCs/>
          <w:sz w:val="24"/>
          <w:szCs w:val="24"/>
        </w:rPr>
        <w:t>im. Gabriela Narutowicza w Krakowie</w:t>
      </w:r>
    </w:p>
    <w:p w14:paraId="2EB3DEE2" w14:textId="77777777" w:rsidR="007427BD" w:rsidRPr="001144A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144A5">
        <w:rPr>
          <w:sz w:val="24"/>
          <w:szCs w:val="24"/>
        </w:rPr>
        <w:t>ul. Prądnicka 35-37</w:t>
      </w:r>
    </w:p>
    <w:p w14:paraId="61D71480" w14:textId="544D7846" w:rsidR="006D4AB3" w:rsidRPr="001144A5" w:rsidRDefault="007427BD" w:rsidP="001144A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144A5">
        <w:rPr>
          <w:sz w:val="24"/>
          <w:szCs w:val="24"/>
        </w:rPr>
        <w:t>31-202 Kraków</w:t>
      </w:r>
      <w:r w:rsidR="006A5DF1" w:rsidRPr="001144A5">
        <w:rPr>
          <w:sz w:val="24"/>
          <w:szCs w:val="24"/>
        </w:rPr>
        <w:t xml:space="preserve"> </w:t>
      </w:r>
    </w:p>
    <w:p w14:paraId="133A6C09" w14:textId="6E87233F" w:rsidR="00632C3C" w:rsidRPr="001144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144A5">
        <w:rPr>
          <w:rFonts w:ascii="Times New Roman" w:hAnsi="Times New Roman"/>
          <w:szCs w:val="28"/>
        </w:rPr>
        <w:t>WYJAŚNIENI</w:t>
      </w:r>
      <w:r w:rsidR="00520165" w:rsidRPr="001144A5">
        <w:rPr>
          <w:rFonts w:ascii="Times New Roman" w:hAnsi="Times New Roman"/>
          <w:szCs w:val="28"/>
        </w:rPr>
        <w:t>A</w:t>
      </w:r>
      <w:r w:rsidR="00632C3C" w:rsidRPr="001144A5">
        <w:rPr>
          <w:rFonts w:ascii="Times New Roman" w:hAnsi="Times New Roman"/>
          <w:szCs w:val="28"/>
        </w:rPr>
        <w:t xml:space="preserve"> TREŚCI</w:t>
      </w:r>
      <w:r w:rsidR="0029606A" w:rsidRPr="001144A5">
        <w:rPr>
          <w:rFonts w:ascii="Times New Roman" w:hAnsi="Times New Roman"/>
          <w:szCs w:val="28"/>
        </w:rPr>
        <w:t xml:space="preserve"> SWZ</w:t>
      </w:r>
      <w:r w:rsidR="001144A5">
        <w:rPr>
          <w:rFonts w:ascii="Times New Roman" w:hAnsi="Times New Roman"/>
          <w:szCs w:val="28"/>
        </w:rPr>
        <w:t>-1</w:t>
      </w:r>
    </w:p>
    <w:p w14:paraId="434F6093" w14:textId="134A2118" w:rsidR="006D4AB3" w:rsidRPr="001144A5" w:rsidRDefault="00632C3C" w:rsidP="00520165">
      <w:pPr>
        <w:spacing w:after="360" w:line="276" w:lineRule="auto"/>
        <w:jc w:val="both"/>
      </w:pPr>
      <w:r w:rsidRPr="001144A5">
        <w:t xml:space="preserve">Dotyczy: </w:t>
      </w:r>
      <w:r w:rsidR="006A5DF1" w:rsidRPr="001144A5">
        <w:t>p</w:t>
      </w:r>
      <w:r w:rsidRPr="001144A5">
        <w:t>ostępowani</w:t>
      </w:r>
      <w:r w:rsidR="006A5DF1" w:rsidRPr="001144A5">
        <w:t>a</w:t>
      </w:r>
      <w:r w:rsidRPr="001144A5">
        <w:t xml:space="preserve"> o udzielenie zamówienia publicznego, prowadzone</w:t>
      </w:r>
      <w:r w:rsidR="006A5DF1" w:rsidRPr="001144A5">
        <w:t>go</w:t>
      </w:r>
      <w:r w:rsidRPr="001144A5">
        <w:t xml:space="preserve"> w</w:t>
      </w:r>
      <w:r w:rsidR="007427BD" w:rsidRPr="001144A5">
        <w:t> </w:t>
      </w:r>
      <w:r w:rsidRPr="001144A5">
        <w:t xml:space="preserve">trybie </w:t>
      </w:r>
      <w:r w:rsidR="00F12F39" w:rsidRPr="001144A5">
        <w:t xml:space="preserve"> podstawowy</w:t>
      </w:r>
      <w:r w:rsidR="001144A5" w:rsidRPr="001144A5">
        <w:t>m</w:t>
      </w:r>
      <w:r w:rsidR="00F12F39" w:rsidRPr="001144A5">
        <w:t xml:space="preserve"> bez negocjacji - art. 275 pkt. 1 ustawy </w:t>
      </w:r>
      <w:proofErr w:type="spellStart"/>
      <w:r w:rsidR="00F12F39" w:rsidRPr="001144A5">
        <w:t>Pzp</w:t>
      </w:r>
      <w:proofErr w:type="spellEnd"/>
      <w:r w:rsidRPr="001144A5">
        <w:rPr>
          <w:b/>
        </w:rPr>
        <w:t xml:space="preserve"> </w:t>
      </w:r>
      <w:r w:rsidRPr="001144A5">
        <w:rPr>
          <w:bCs/>
        </w:rPr>
        <w:t>na</w:t>
      </w:r>
      <w:r w:rsidRPr="001144A5">
        <w:rPr>
          <w:b/>
        </w:rPr>
        <w:t xml:space="preserve"> </w:t>
      </w:r>
      <w:r w:rsidR="00E72428" w:rsidRPr="001144A5">
        <w:rPr>
          <w:bCs/>
        </w:rPr>
        <w:t>”</w:t>
      </w:r>
      <w:r w:rsidR="00F12F39" w:rsidRPr="001144A5">
        <w:rPr>
          <w:b/>
          <w:bCs/>
        </w:rPr>
        <w:t>Zakup i dostawa nici chirurgicznych  II</w:t>
      </w:r>
      <w:r w:rsidR="00E72428" w:rsidRPr="001144A5">
        <w:rPr>
          <w:bCs/>
        </w:rPr>
        <w:t>”</w:t>
      </w:r>
      <w:r w:rsidRPr="001144A5">
        <w:rPr>
          <w:b/>
        </w:rPr>
        <w:t xml:space="preserve"> </w:t>
      </w:r>
      <w:r w:rsidRPr="001144A5">
        <w:rPr>
          <w:bCs/>
        </w:rPr>
        <w:t>– znak sprawy</w:t>
      </w:r>
      <w:r w:rsidRPr="001144A5">
        <w:rPr>
          <w:b/>
        </w:rPr>
        <w:t xml:space="preserve"> </w:t>
      </w:r>
      <w:r w:rsidR="00F12F39" w:rsidRPr="001144A5">
        <w:rPr>
          <w:b/>
        </w:rPr>
        <w:t>ZP/33/2023</w:t>
      </w:r>
      <w:r w:rsidRPr="001144A5">
        <w:rPr>
          <w:b/>
        </w:rPr>
        <w:t>.</w:t>
      </w:r>
    </w:p>
    <w:p w14:paraId="5738AFEF" w14:textId="77777777" w:rsidR="0012774F" w:rsidRPr="001144A5" w:rsidRDefault="00520165" w:rsidP="00D8461B">
      <w:pPr>
        <w:spacing w:after="240" w:line="276" w:lineRule="auto"/>
        <w:jc w:val="both"/>
      </w:pPr>
      <w:r w:rsidRPr="001144A5">
        <w:t>Zamawiający</w:t>
      </w:r>
      <w:r w:rsidR="007427BD" w:rsidRPr="001144A5">
        <w:t xml:space="preserve"> </w:t>
      </w:r>
      <w:r w:rsidRPr="001144A5">
        <w:t xml:space="preserve">działając na podstawie art. </w:t>
      </w:r>
      <w:r w:rsidR="00E74BC3" w:rsidRPr="001144A5">
        <w:t>284</w:t>
      </w:r>
      <w:r w:rsidRPr="001144A5">
        <w:t xml:space="preserve"> ust. </w:t>
      </w:r>
      <w:r w:rsidR="0029606A" w:rsidRPr="001144A5">
        <w:t>6</w:t>
      </w:r>
      <w:r w:rsidRPr="001144A5">
        <w:t xml:space="preserve"> ustawy z dnia </w:t>
      </w:r>
      <w:r w:rsidR="0029606A" w:rsidRPr="001144A5">
        <w:t>11</w:t>
      </w:r>
      <w:r w:rsidRPr="001144A5">
        <w:t xml:space="preserve"> </w:t>
      </w:r>
      <w:r w:rsidR="0029606A" w:rsidRPr="001144A5">
        <w:t xml:space="preserve">września </w:t>
      </w:r>
      <w:r w:rsidRPr="001144A5">
        <w:t>20</w:t>
      </w:r>
      <w:r w:rsidR="0029606A" w:rsidRPr="001144A5">
        <w:t>19</w:t>
      </w:r>
      <w:r w:rsidR="007427BD" w:rsidRPr="001144A5">
        <w:t> </w:t>
      </w:r>
      <w:r w:rsidRPr="001144A5">
        <w:t>r</w:t>
      </w:r>
      <w:r w:rsidR="0029606A" w:rsidRPr="001144A5">
        <w:t>.</w:t>
      </w:r>
      <w:r w:rsidRPr="001144A5">
        <w:t xml:space="preserve"> Prawo </w:t>
      </w:r>
      <w:r w:rsidR="0029606A" w:rsidRPr="001144A5">
        <w:t>z</w:t>
      </w:r>
      <w:r w:rsidRPr="001144A5">
        <w:t xml:space="preserve">amówień </w:t>
      </w:r>
      <w:r w:rsidR="0029606A" w:rsidRPr="001144A5">
        <w:t>p</w:t>
      </w:r>
      <w:r w:rsidRPr="001144A5">
        <w:t xml:space="preserve">ublicznych </w:t>
      </w:r>
      <w:r w:rsidR="00E74BC3" w:rsidRPr="001144A5">
        <w:t>udostępnia</w:t>
      </w:r>
      <w:r w:rsidR="00BE7BFD" w:rsidRPr="001144A5">
        <w:t xml:space="preserve"> poniżej treść zapytań do S</w:t>
      </w:r>
      <w:r w:rsidR="0012774F" w:rsidRPr="001144A5">
        <w:t>pecyfikacji Warunków Zamówienia (</w:t>
      </w:r>
      <w:r w:rsidR="0012774F" w:rsidRPr="001144A5">
        <w:rPr>
          <w:lang w:eastAsia="ar-SA"/>
        </w:rPr>
        <w:t>zwanej dalej</w:t>
      </w:r>
      <w:r w:rsidR="0012774F" w:rsidRPr="001144A5">
        <w:rPr>
          <w:b/>
          <w:lang w:eastAsia="ar-SA"/>
        </w:rPr>
        <w:t xml:space="preserve"> </w:t>
      </w:r>
      <w:r w:rsidR="0012774F" w:rsidRPr="001144A5">
        <w:rPr>
          <w:bCs/>
          <w:lang w:eastAsia="ar-SA"/>
        </w:rPr>
        <w:t>”SWZ”)</w:t>
      </w:r>
      <w:r w:rsidR="00E74BC3" w:rsidRPr="001144A5">
        <w:rPr>
          <w:bCs/>
          <w:lang w:eastAsia="ar-SA"/>
        </w:rPr>
        <w:t xml:space="preserve"> </w:t>
      </w:r>
      <w:r w:rsidR="00E74BC3" w:rsidRPr="001144A5">
        <w:t>wraz z wyjaśnieniami</w:t>
      </w:r>
      <w:r w:rsidR="0012774F" w:rsidRPr="001144A5">
        <w:rPr>
          <w:bCs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F12F39" w:rsidRPr="001144A5" w14:paraId="1FFD2E28" w14:textId="77777777" w:rsidTr="001144A5">
        <w:tc>
          <w:tcPr>
            <w:tcW w:w="9356" w:type="dxa"/>
            <w:shd w:val="clear" w:color="auto" w:fill="auto"/>
          </w:tcPr>
          <w:p w14:paraId="19C77FD0" w14:textId="4AFD2D36" w:rsidR="00F12F39" w:rsidRPr="001144A5" w:rsidRDefault="00F12F39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>1.</w:t>
            </w:r>
            <w:r w:rsidR="001144A5" w:rsidRPr="001144A5">
              <w:rPr>
                <w:b/>
                <w:bCs/>
              </w:rPr>
              <w:t xml:space="preserve"> </w:t>
            </w:r>
            <w:r w:rsidRPr="001144A5">
              <w:rPr>
                <w:b/>
                <w:bCs/>
              </w:rPr>
              <w:t xml:space="preserve">Pakiet nr 6 </w:t>
            </w:r>
          </w:p>
          <w:p w14:paraId="157F12FA" w14:textId="6DBC58EA" w:rsidR="00F12F39" w:rsidRPr="001144A5" w:rsidRDefault="00F12F39" w:rsidP="001144A5">
            <w:pPr>
              <w:ind w:left="30" w:right="-74"/>
              <w:jc w:val="both"/>
            </w:pPr>
            <w:r w:rsidRPr="001144A5">
              <w:t xml:space="preserve">Zwracamy się z uprzejmą prośbą do Zamawiającego o wyrażenie zgody na dopuszczenie na zasadzie równoważności szwu chirurgicznego, syntetycznego, </w:t>
            </w:r>
            <w:proofErr w:type="spellStart"/>
            <w:r w:rsidRPr="001144A5">
              <w:t>monofilamentowego</w:t>
            </w:r>
            <w:proofErr w:type="spellEnd"/>
            <w:r w:rsidRPr="001144A5">
              <w:t xml:space="preserve">, jednowłóknowego (skład chemiczny </w:t>
            </w:r>
            <w:proofErr w:type="spellStart"/>
            <w:r w:rsidRPr="001144A5">
              <w:t>Poli</w:t>
            </w:r>
            <w:proofErr w:type="spellEnd"/>
            <w:r w:rsidRPr="001144A5">
              <w:t xml:space="preserve"> p-</w:t>
            </w:r>
            <w:proofErr w:type="spellStart"/>
            <w:r w:rsidRPr="001144A5">
              <w:t>dioksanon</w:t>
            </w:r>
            <w:proofErr w:type="spellEnd"/>
            <w:r w:rsidRPr="001144A5">
              <w:t>), fioletowego  o okresie podtrzymywania tkankowego 75-78% po 14 dniach, 66-69%  po 28 dniach, 53-57% po 42dniach i okresie całkowitego wchłaniania 180-220 dni.</w:t>
            </w:r>
          </w:p>
          <w:p w14:paraId="6DAC0337" w14:textId="29941D1F" w:rsidR="001144A5" w:rsidRPr="001144A5" w:rsidRDefault="001144A5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 xml:space="preserve">Odpowiedź: Zamawiający dopuszcza. </w:t>
            </w:r>
          </w:p>
          <w:p w14:paraId="4707AE14" w14:textId="77777777" w:rsidR="00F12F39" w:rsidRPr="001144A5" w:rsidRDefault="00F12F39" w:rsidP="001144A5">
            <w:pPr>
              <w:ind w:left="30" w:right="-74"/>
              <w:jc w:val="both"/>
            </w:pPr>
          </w:p>
          <w:p w14:paraId="0CAE0405" w14:textId="29980F07" w:rsidR="00F12F39" w:rsidRPr="001144A5" w:rsidRDefault="00F12F39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>2.</w:t>
            </w:r>
            <w:r w:rsidR="001144A5" w:rsidRPr="001144A5">
              <w:rPr>
                <w:b/>
                <w:bCs/>
              </w:rPr>
              <w:t xml:space="preserve"> </w:t>
            </w:r>
            <w:r w:rsidRPr="001144A5">
              <w:rPr>
                <w:b/>
                <w:bCs/>
              </w:rPr>
              <w:t xml:space="preserve">Pakiet nr 6 poz. 6 </w:t>
            </w:r>
          </w:p>
          <w:p w14:paraId="0ADCE3A0" w14:textId="49853ABC" w:rsidR="00F12F39" w:rsidRPr="001144A5" w:rsidRDefault="00F12F39" w:rsidP="001144A5">
            <w:pPr>
              <w:ind w:left="30" w:right="-74"/>
              <w:jc w:val="both"/>
            </w:pPr>
            <w:r w:rsidRPr="001144A5">
              <w:t>Zwracamy się z uprzejmą prośbą do Zamawiającego o wyrażenie zgody na dopuszczenie nici chirurgicznej USP 2/0, igła ? koła, okrągła 21 mm o długości nici 70 cm. Wyrażenie zgody pozwoli Zamawiającemu na otrzymanie konkurencyjnej oferty. Jakość produktu będzie oceniania w jednym z kryteriów wyboru najkorzystniejszej oferty.</w:t>
            </w:r>
          </w:p>
          <w:p w14:paraId="172B2B2C" w14:textId="1936D59E" w:rsidR="001144A5" w:rsidRPr="001144A5" w:rsidRDefault="001144A5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 xml:space="preserve">Odpowiedź: Zamawiający nie dopuszcza. </w:t>
            </w:r>
          </w:p>
          <w:p w14:paraId="57152041" w14:textId="77777777" w:rsidR="00F12F39" w:rsidRPr="001144A5" w:rsidRDefault="00F12F39" w:rsidP="001144A5">
            <w:pPr>
              <w:ind w:left="30" w:right="-74"/>
              <w:jc w:val="both"/>
            </w:pPr>
          </w:p>
          <w:p w14:paraId="6083411E" w14:textId="77777777" w:rsidR="00F12F39" w:rsidRPr="001144A5" w:rsidRDefault="00F12F39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>Pakiet nr 6  poz. 7</w:t>
            </w:r>
          </w:p>
          <w:p w14:paraId="2665FE22" w14:textId="5947D6AB" w:rsidR="00F12F39" w:rsidRPr="001144A5" w:rsidRDefault="00F12F39" w:rsidP="001144A5">
            <w:pPr>
              <w:ind w:left="30" w:right="-74"/>
              <w:jc w:val="both"/>
            </w:pPr>
            <w:r w:rsidRPr="001144A5">
              <w:t xml:space="preserve">Zwracamy się z uprzejmą prośbą do Zamawiającego o wyrażenie zgody na dopuszczenie nici chirurgicznej </w:t>
            </w:r>
            <w:r w:rsidR="001144A5">
              <w:br/>
            </w:r>
            <w:r w:rsidRPr="001144A5">
              <w:t>o długości 70 cm. Wyrażenie zgody pozwoli Zamawiającemu na otrzymanie konkurencyjnej oferty.</w:t>
            </w:r>
          </w:p>
          <w:p w14:paraId="138B56AA" w14:textId="28D23B33" w:rsidR="001144A5" w:rsidRPr="001144A5" w:rsidRDefault="001144A5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 xml:space="preserve">Odpowiedź: Zmawiający nie dopuszcza. </w:t>
            </w:r>
          </w:p>
          <w:p w14:paraId="31D316D9" w14:textId="77777777" w:rsidR="00F12F39" w:rsidRPr="001144A5" w:rsidRDefault="00F12F39" w:rsidP="001144A5">
            <w:pPr>
              <w:ind w:left="30" w:right="-74"/>
              <w:jc w:val="both"/>
            </w:pPr>
          </w:p>
          <w:p w14:paraId="0A205B07" w14:textId="425ED226" w:rsidR="00F12F39" w:rsidRPr="001144A5" w:rsidRDefault="00F12F39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>3.</w:t>
            </w:r>
            <w:r w:rsidR="001144A5" w:rsidRPr="001144A5">
              <w:rPr>
                <w:b/>
                <w:bCs/>
              </w:rPr>
              <w:t xml:space="preserve"> </w:t>
            </w:r>
            <w:r w:rsidRPr="001144A5">
              <w:rPr>
                <w:b/>
                <w:bCs/>
              </w:rPr>
              <w:t>Pakiet nr 6</w:t>
            </w:r>
          </w:p>
          <w:p w14:paraId="1650C701" w14:textId="4AB0E454" w:rsidR="00F12F39" w:rsidRPr="001144A5" w:rsidRDefault="00F12F39" w:rsidP="001144A5">
            <w:pPr>
              <w:ind w:left="30" w:right="-74"/>
              <w:jc w:val="both"/>
            </w:pPr>
            <w:r w:rsidRPr="001144A5">
              <w:t xml:space="preserve">Czy Zamawiający oczekuje zaoferowania do każdego szwu chirurgicznego tzw. </w:t>
            </w:r>
            <w:proofErr w:type="spellStart"/>
            <w:r w:rsidRPr="001144A5">
              <w:t>stickerów</w:t>
            </w:r>
            <w:proofErr w:type="spellEnd"/>
            <w:r w:rsidRPr="001144A5">
              <w:t xml:space="preserve"> /</w:t>
            </w:r>
            <w:proofErr w:type="spellStart"/>
            <w:r w:rsidRPr="001144A5">
              <w:t>TAGów</w:t>
            </w:r>
            <w:proofErr w:type="spellEnd"/>
            <w:r w:rsidRPr="001144A5">
              <w:t xml:space="preserve">- znaczników </w:t>
            </w:r>
            <w:proofErr w:type="spellStart"/>
            <w:r w:rsidRPr="001144A5">
              <w:t>lepnych</w:t>
            </w:r>
            <w:proofErr w:type="spellEnd"/>
            <w:r w:rsidRPr="001144A5">
              <w:t xml:space="preserve"> zawierających dane produktu: nazwę, datę ważności, kod produktu i nr serii do wklejenia do dokumentacji medycznej w celu zachowania pełnego monitoringu zużycia jałowych produktów podczas procedur chirurgicznych?</w:t>
            </w:r>
          </w:p>
          <w:p w14:paraId="7F345343" w14:textId="4A21C16C" w:rsidR="001144A5" w:rsidRPr="001144A5" w:rsidRDefault="001144A5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 xml:space="preserve">Odpowiedź: Tak, Zamawiający oczekuje. </w:t>
            </w:r>
          </w:p>
          <w:p w14:paraId="717E505F" w14:textId="77777777" w:rsidR="00F12F39" w:rsidRPr="001144A5" w:rsidRDefault="00F12F39" w:rsidP="001144A5">
            <w:pPr>
              <w:ind w:right="-74"/>
              <w:jc w:val="both"/>
            </w:pPr>
          </w:p>
          <w:p w14:paraId="15DE3185" w14:textId="25F8C3D0" w:rsidR="00F12F39" w:rsidRPr="001144A5" w:rsidRDefault="00F12F39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>4.</w:t>
            </w:r>
            <w:r w:rsidR="001144A5" w:rsidRPr="001144A5">
              <w:rPr>
                <w:b/>
                <w:bCs/>
              </w:rPr>
              <w:t xml:space="preserve"> </w:t>
            </w:r>
            <w:r w:rsidRPr="001144A5">
              <w:rPr>
                <w:b/>
                <w:bCs/>
              </w:rPr>
              <w:t xml:space="preserve">Pakiet nr 1   </w:t>
            </w:r>
          </w:p>
          <w:p w14:paraId="081E691A" w14:textId="77777777" w:rsidR="00F12F39" w:rsidRPr="001144A5" w:rsidRDefault="00F12F39" w:rsidP="001144A5">
            <w:pPr>
              <w:ind w:left="30" w:right="-74"/>
              <w:jc w:val="both"/>
            </w:pPr>
            <w:r w:rsidRPr="001144A5">
              <w:t>Czy Zamawiający w celu eliminacji pamięci szwu oczekuje zaoferowania szwów w opakowaniach zmniejszających ich pamięć tzn. nici nawiniętych na okrągło na plastikową tackę co pozwala również na jednoetapowe uzbrajanie narzędzia igłą i łatwą identyfikacje produktu po otwarciu saszetki na stoliku narzędziowym?</w:t>
            </w:r>
          </w:p>
          <w:p w14:paraId="3BD83ED5" w14:textId="1272F50E" w:rsidR="00F12F39" w:rsidRPr="001144A5" w:rsidRDefault="001144A5" w:rsidP="001144A5">
            <w:pPr>
              <w:ind w:left="30" w:right="-74"/>
              <w:jc w:val="both"/>
              <w:rPr>
                <w:b/>
                <w:bCs/>
              </w:rPr>
            </w:pPr>
            <w:r w:rsidRPr="001144A5">
              <w:rPr>
                <w:b/>
                <w:bCs/>
              </w:rPr>
              <w:t xml:space="preserve">Odpowiedź:  Nie, Zamawiający nie oczekuje.  </w:t>
            </w:r>
          </w:p>
          <w:p w14:paraId="044AD357" w14:textId="77777777" w:rsidR="001144A5" w:rsidRPr="001144A5" w:rsidRDefault="001144A5" w:rsidP="001144A5">
            <w:pPr>
              <w:ind w:left="30" w:right="-74"/>
              <w:jc w:val="both"/>
              <w:rPr>
                <w:highlight w:val="darkGray"/>
              </w:rPr>
            </w:pPr>
          </w:p>
          <w:p w14:paraId="1112F993" w14:textId="71EF4C30" w:rsidR="001144A5" w:rsidRPr="001144A5" w:rsidRDefault="001144A5" w:rsidP="001144A5">
            <w:pPr>
              <w:ind w:left="30" w:right="-74"/>
              <w:jc w:val="both"/>
              <w:rPr>
                <w:highlight w:val="darkGray"/>
              </w:rPr>
            </w:pPr>
          </w:p>
        </w:tc>
      </w:tr>
    </w:tbl>
    <w:p w14:paraId="4EE07F62" w14:textId="77777777" w:rsidR="00BE7BFD" w:rsidRPr="001144A5" w:rsidRDefault="00BE7BFD" w:rsidP="00520165">
      <w:pPr>
        <w:jc w:val="both"/>
      </w:pPr>
    </w:p>
    <w:p w14:paraId="1583BE0D" w14:textId="77777777" w:rsidR="006D4AB3" w:rsidRPr="001144A5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0"/>
        </w:rPr>
      </w:pPr>
      <w:r w:rsidRPr="001144A5">
        <w:rPr>
          <w:i/>
          <w:iCs/>
          <w:sz w:val="20"/>
        </w:rPr>
        <w:t>Przewodniczący Komisji Przetargowej</w:t>
      </w:r>
    </w:p>
    <w:p w14:paraId="68909ABD" w14:textId="31EC8219" w:rsidR="001144A5" w:rsidRPr="001144A5" w:rsidRDefault="00F12F39" w:rsidP="001144A5">
      <w:pPr>
        <w:spacing w:before="120" w:after="120" w:line="360" w:lineRule="auto"/>
        <w:ind w:left="2978" w:firstLine="562"/>
        <w:jc w:val="center"/>
        <w:rPr>
          <w:i/>
          <w:iCs/>
        </w:rPr>
      </w:pPr>
      <w:r w:rsidRPr="001144A5">
        <w:rPr>
          <w:i/>
          <w:iCs/>
        </w:rPr>
        <w:t>Antoni</w:t>
      </w:r>
      <w:r w:rsidR="006D4AB3" w:rsidRPr="001144A5">
        <w:rPr>
          <w:i/>
          <w:iCs/>
        </w:rPr>
        <w:t xml:space="preserve"> </w:t>
      </w:r>
      <w:r w:rsidRPr="001144A5">
        <w:rPr>
          <w:i/>
          <w:iCs/>
        </w:rPr>
        <w:t>Szczepani</w:t>
      </w:r>
      <w:r w:rsidR="001144A5">
        <w:rPr>
          <w:i/>
          <w:iCs/>
        </w:rPr>
        <w:t>k</w:t>
      </w:r>
    </w:p>
    <w:sectPr w:rsidR="001144A5" w:rsidRPr="001144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E47BA" w14:textId="77777777" w:rsidR="00BB2192" w:rsidRDefault="00BB2192">
      <w:r>
        <w:separator/>
      </w:r>
    </w:p>
  </w:endnote>
  <w:endnote w:type="continuationSeparator" w:id="0">
    <w:p w14:paraId="4924D4F0" w14:textId="77777777" w:rsidR="00BB2192" w:rsidRDefault="00BB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04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F59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838D6" w14:textId="0BBB2728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A2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1FD4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2A9BAA" w14:textId="77777777" w:rsidR="006D4AB3" w:rsidRDefault="006D4AB3">
    <w:pPr>
      <w:pStyle w:val="Stopka"/>
      <w:tabs>
        <w:tab w:val="clear" w:pos="4536"/>
        <w:tab w:val="left" w:pos="6237"/>
      </w:tabs>
    </w:pPr>
  </w:p>
  <w:p w14:paraId="1FA28C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5C5F0" w14:textId="77777777" w:rsidR="00BB2192" w:rsidRDefault="00BB2192">
      <w:r>
        <w:separator/>
      </w:r>
    </w:p>
  </w:footnote>
  <w:footnote w:type="continuationSeparator" w:id="0">
    <w:p w14:paraId="5A6F837B" w14:textId="77777777" w:rsidR="00BB2192" w:rsidRDefault="00BB2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93C2C" w14:textId="77777777" w:rsidR="00F12F39" w:rsidRDefault="00F12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9C3B0" w14:textId="77777777" w:rsidR="00F12F39" w:rsidRDefault="00F12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03443" w14:textId="77777777" w:rsidR="00F12F39" w:rsidRDefault="00F12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2844842">
    <w:abstractNumId w:val="3"/>
  </w:num>
  <w:num w:numId="2" w16cid:durableId="575363307">
    <w:abstractNumId w:val="6"/>
  </w:num>
  <w:num w:numId="3" w16cid:durableId="2096433937">
    <w:abstractNumId w:val="2"/>
  </w:num>
  <w:num w:numId="4" w16cid:durableId="1131246582">
    <w:abstractNumId w:val="5"/>
  </w:num>
  <w:num w:numId="5" w16cid:durableId="77558639">
    <w:abstractNumId w:val="0"/>
  </w:num>
  <w:num w:numId="6" w16cid:durableId="1284657613">
    <w:abstractNumId w:val="1"/>
  </w:num>
  <w:num w:numId="7" w16cid:durableId="17555853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192"/>
    <w:rsid w:val="00031374"/>
    <w:rsid w:val="000A1097"/>
    <w:rsid w:val="000E2A8F"/>
    <w:rsid w:val="001144A5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B219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2F3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2B39F"/>
  <w15:chartTrackingRefBased/>
  <w15:docId w15:val="{88BD93DF-B926-432B-92CA-F744E6AE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327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2023-08-08T07:22:00Z</cp:lastPrinted>
  <dcterms:created xsi:type="dcterms:W3CDTF">2023-08-08T07:18:00Z</dcterms:created>
  <dcterms:modified xsi:type="dcterms:W3CDTF">2023-08-08T07:22:00Z</dcterms:modified>
</cp:coreProperties>
</file>