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E37E8B" w14:textId="5BC46E3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04336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47A6B59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774E870" w14:textId="77777777" w:rsidR="006676AE" w:rsidRPr="0012157F" w:rsidRDefault="00E1250B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E1250B">
        <w:rPr>
          <w:rFonts w:ascii="Arial" w:hAnsi="Arial" w:cs="Arial"/>
        </w:rPr>
        <w:t>SZPITAL WOJEWÓDZKI W POZNANIU</w:t>
      </w:r>
    </w:p>
    <w:p w14:paraId="2B05BF85" w14:textId="77777777" w:rsidR="006676AE" w:rsidRPr="0012157F" w:rsidRDefault="00E1250B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1250B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E1250B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169118F3" w14:textId="77777777" w:rsidR="00F90CD1" w:rsidRDefault="00E1250B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1250B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E1250B">
        <w:rPr>
          <w:rFonts w:ascii="Arial" w:hAnsi="Arial" w:cs="Arial"/>
        </w:rPr>
        <w:t>Poznań</w:t>
      </w:r>
    </w:p>
    <w:p w14:paraId="5776EEA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8AD73DA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142321D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638933B0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190C6C6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4A266515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3E00B796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C8FD0F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450FEB4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1250B" w:rsidRPr="0012157F" w14:paraId="74311E0E" w14:textId="77777777" w:rsidTr="00C267E7">
        <w:tc>
          <w:tcPr>
            <w:tcW w:w="9104" w:type="dxa"/>
            <w:shd w:val="clear" w:color="auto" w:fill="D9D9D9"/>
          </w:tcPr>
          <w:p w14:paraId="62483134" w14:textId="77777777" w:rsidR="00E1250B" w:rsidRPr="0012157F" w:rsidRDefault="00E1250B" w:rsidP="00C267E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69494CD" w14:textId="77777777" w:rsidR="00E1250B" w:rsidRPr="0012157F" w:rsidRDefault="00E1250B" w:rsidP="00C267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E1250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1250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1250B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0D1D2816" w14:textId="77777777" w:rsidR="00E1250B" w:rsidRPr="00612283" w:rsidRDefault="00E1250B" w:rsidP="00C267E7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32977C88" w14:textId="77777777" w:rsidR="00E1250B" w:rsidRPr="00612283" w:rsidRDefault="00E1250B" w:rsidP="00C267E7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78912B25" w14:textId="77777777" w:rsidR="00E1250B" w:rsidRPr="0012157F" w:rsidRDefault="00E1250B" w:rsidP="00C267E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1B5AE36B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08D33BBE" w14:textId="77777777" w:rsidR="00E50194" w:rsidRDefault="00E1250B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1250B">
        <w:rPr>
          <w:rFonts w:ascii="Arial" w:hAnsi="Arial" w:cs="Arial"/>
          <w:b/>
          <w:sz w:val="24"/>
          <w:szCs w:val="24"/>
        </w:rPr>
        <w:t>Zakup i dostawa zestawów do nebulizacji wraz z akcesoriami</w:t>
      </w:r>
    </w:p>
    <w:p w14:paraId="2AA7A085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E1250B" w:rsidRPr="00E1250B">
        <w:rPr>
          <w:rFonts w:ascii="Arial" w:hAnsi="Arial" w:cs="Arial"/>
          <w:b/>
          <w:sz w:val="24"/>
          <w:szCs w:val="24"/>
        </w:rPr>
        <w:t>SZW/DZP/84/2023</w:t>
      </w:r>
    </w:p>
    <w:p w14:paraId="7BC5E681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1250B" w:rsidRPr="00E1250B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246842B0" w14:textId="77777777" w:rsidTr="00650D6C">
        <w:tc>
          <w:tcPr>
            <w:tcW w:w="9104" w:type="dxa"/>
            <w:shd w:val="clear" w:color="auto" w:fill="D9D9D9"/>
          </w:tcPr>
          <w:p w14:paraId="7228DB0C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4ED31FFF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47F4D1C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72BDEBFB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7B1300F4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3188BC0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7FB60902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05847DC7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6D9EC12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584C927C" w14:textId="77777777" w:rsidTr="00CD4DD1">
        <w:tc>
          <w:tcPr>
            <w:tcW w:w="9104" w:type="dxa"/>
            <w:shd w:val="clear" w:color="auto" w:fill="D9D9D9"/>
          </w:tcPr>
          <w:p w14:paraId="314251E5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C9C8627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6289641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3373E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B44C1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1250B" w:rsidRPr="0012157F" w14:paraId="6BAC6327" w14:textId="77777777" w:rsidTr="00C267E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0FD13" w14:textId="77777777" w:rsidR="00E1250B" w:rsidRPr="0012157F" w:rsidRDefault="00E1250B" w:rsidP="00C267E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250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9A961" w14:textId="77777777" w:rsidR="00E1250B" w:rsidRPr="0012157F" w:rsidRDefault="00E1250B" w:rsidP="00C267E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1250B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5B33C228" w14:textId="77777777" w:rsidR="00E1250B" w:rsidRPr="0012157F" w:rsidRDefault="00E1250B" w:rsidP="00C267E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250B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E1250B" w:rsidRPr="0012157F" w14:paraId="69D10DB1" w14:textId="77777777" w:rsidTr="00C267E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4BB37" w14:textId="77777777" w:rsidR="00E1250B" w:rsidRPr="0012157F" w:rsidRDefault="00E1250B" w:rsidP="00C267E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250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F041F" w14:textId="77777777" w:rsidR="00E1250B" w:rsidRPr="0012157F" w:rsidRDefault="00E1250B" w:rsidP="00C267E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1250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BFDFC9E" w14:textId="77777777" w:rsidR="00E1250B" w:rsidRPr="0012157F" w:rsidRDefault="00E1250B" w:rsidP="00C267E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250B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E1250B" w:rsidRPr="0012157F" w14:paraId="76644D57" w14:textId="77777777" w:rsidTr="00C267E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72668" w14:textId="77777777" w:rsidR="00E1250B" w:rsidRPr="0012157F" w:rsidRDefault="00E1250B" w:rsidP="00C267E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250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914DB" w14:textId="77777777" w:rsidR="00E1250B" w:rsidRPr="0012157F" w:rsidRDefault="00E1250B" w:rsidP="00C267E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1250B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018214CA" w14:textId="77777777" w:rsidR="00E1250B" w:rsidRPr="0012157F" w:rsidRDefault="00E1250B" w:rsidP="00C267E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250B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E1250B" w:rsidRPr="0012157F" w14:paraId="4EBB561D" w14:textId="77777777" w:rsidTr="00C267E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7F926" w14:textId="77777777" w:rsidR="00E1250B" w:rsidRPr="0012157F" w:rsidRDefault="00E1250B" w:rsidP="00C267E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250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DCD18" w14:textId="77777777" w:rsidR="00E1250B" w:rsidRPr="0012157F" w:rsidRDefault="00E1250B" w:rsidP="00C267E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1250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4651E497" w14:textId="77777777" w:rsidR="00E1250B" w:rsidRPr="0012157F" w:rsidRDefault="00E1250B" w:rsidP="00C267E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250B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03E36789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4607B3CF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089D927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335C758D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7D166787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5F8EA6EB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EA66F64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520C505B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3D7384CE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3BAB332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7C794F44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1D40049F" w14:textId="77777777" w:rsidTr="00CD4DD1">
        <w:tc>
          <w:tcPr>
            <w:tcW w:w="9104" w:type="dxa"/>
            <w:shd w:val="clear" w:color="auto" w:fill="D9D9D9"/>
          </w:tcPr>
          <w:p w14:paraId="54E2D631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BFE140A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2B48C294" w14:textId="77777777" w:rsidTr="00847232">
        <w:tc>
          <w:tcPr>
            <w:tcW w:w="9104" w:type="dxa"/>
            <w:shd w:val="clear" w:color="auto" w:fill="D9D9D9"/>
          </w:tcPr>
          <w:p w14:paraId="1D539A07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15D7EE9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ADA6DA4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8ACDA82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A479454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71231F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0135CDF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1DE9AD2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3E652E5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606BE2F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BBAE43F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BD31031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3B20F055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F3EFE5" w14:textId="77777777" w:rsidR="00A11078" w:rsidRDefault="00A11078" w:rsidP="0038231F">
      <w:pPr>
        <w:spacing w:after="0" w:line="240" w:lineRule="auto"/>
      </w:pPr>
      <w:r>
        <w:separator/>
      </w:r>
    </w:p>
  </w:endnote>
  <w:endnote w:type="continuationSeparator" w:id="0">
    <w:p w14:paraId="5052CD2A" w14:textId="77777777" w:rsidR="00A11078" w:rsidRDefault="00A1107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463A3" w14:textId="77777777" w:rsidR="00E1250B" w:rsidRDefault="00E125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6D03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29F034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A6E94" w14:textId="77777777" w:rsidR="00E1250B" w:rsidRDefault="00E125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73AEA" w14:textId="77777777" w:rsidR="00A11078" w:rsidRDefault="00A11078" w:rsidP="0038231F">
      <w:pPr>
        <w:spacing w:after="0" w:line="240" w:lineRule="auto"/>
      </w:pPr>
      <w:r>
        <w:separator/>
      </w:r>
    </w:p>
  </w:footnote>
  <w:footnote w:type="continuationSeparator" w:id="0">
    <w:p w14:paraId="0B58E7CB" w14:textId="77777777" w:rsidR="00A11078" w:rsidRDefault="00A11078" w:rsidP="0038231F">
      <w:pPr>
        <w:spacing w:after="0" w:line="240" w:lineRule="auto"/>
      </w:pPr>
      <w:r>
        <w:continuationSeparator/>
      </w:r>
    </w:p>
  </w:footnote>
  <w:footnote w:id="1">
    <w:p w14:paraId="7A2E2F89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8E2970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7C7BB2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462E2EB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82DB3" w14:textId="77777777" w:rsidR="00E1250B" w:rsidRDefault="00E125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5C85B" w14:textId="77777777" w:rsidR="00E1250B" w:rsidRDefault="00E125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16755" w14:textId="77777777" w:rsidR="00E1250B" w:rsidRDefault="00E125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7742217">
    <w:abstractNumId w:val="11"/>
  </w:num>
  <w:num w:numId="2" w16cid:durableId="1868331126">
    <w:abstractNumId w:val="0"/>
  </w:num>
  <w:num w:numId="3" w16cid:durableId="349180383">
    <w:abstractNumId w:val="10"/>
  </w:num>
  <w:num w:numId="4" w16cid:durableId="1528252672">
    <w:abstractNumId w:val="13"/>
  </w:num>
  <w:num w:numId="5" w16cid:durableId="1314725101">
    <w:abstractNumId w:val="12"/>
  </w:num>
  <w:num w:numId="6" w16cid:durableId="1990401214">
    <w:abstractNumId w:val="9"/>
  </w:num>
  <w:num w:numId="7" w16cid:durableId="1738436850">
    <w:abstractNumId w:val="1"/>
  </w:num>
  <w:num w:numId="8" w16cid:durableId="1277757359">
    <w:abstractNumId w:val="6"/>
  </w:num>
  <w:num w:numId="9" w16cid:durableId="69929531">
    <w:abstractNumId w:val="4"/>
  </w:num>
  <w:num w:numId="10" w16cid:durableId="582834532">
    <w:abstractNumId w:val="7"/>
  </w:num>
  <w:num w:numId="11" w16cid:durableId="498077465">
    <w:abstractNumId w:val="5"/>
  </w:num>
  <w:num w:numId="12" w16cid:durableId="1454398851">
    <w:abstractNumId w:val="8"/>
  </w:num>
  <w:num w:numId="13" w16cid:durableId="937711056">
    <w:abstractNumId w:val="3"/>
  </w:num>
  <w:num w:numId="14" w16cid:durableId="15283004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07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04336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078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250B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481E39"/>
  <w15:docId w15:val="{1383E0D7-ECE6-45E2-B23E-BCE69357F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711</Words>
  <Characters>4269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MS Lutycka</cp:lastModifiedBy>
  <cp:revision>2</cp:revision>
  <cp:lastPrinted>2016-07-26T10:32:00Z</cp:lastPrinted>
  <dcterms:created xsi:type="dcterms:W3CDTF">2023-08-07T10:09:00Z</dcterms:created>
  <dcterms:modified xsi:type="dcterms:W3CDTF">2023-08-07T10:09:00Z</dcterms:modified>
</cp:coreProperties>
</file>