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782FF" w14:textId="232D308F" w:rsidR="00FB7F50" w:rsidRPr="002245BE" w:rsidRDefault="00765E9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5E9F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765E9F">
        <w:rPr>
          <w:sz w:val="22"/>
          <w:szCs w:val="22"/>
        </w:rPr>
        <w:t>2023-08-0</w:t>
      </w:r>
      <w:r w:rsidR="00C30B5C">
        <w:rPr>
          <w:sz w:val="22"/>
          <w:szCs w:val="22"/>
        </w:rPr>
        <w:t>8</w:t>
      </w:r>
    </w:p>
    <w:p w14:paraId="2E59521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3B02ECD" w14:textId="77777777" w:rsidR="00765E9F" w:rsidRPr="00765E9F" w:rsidRDefault="00765E9F" w:rsidP="00FB7F50">
      <w:pPr>
        <w:spacing w:after="40"/>
        <w:rPr>
          <w:b/>
          <w:bCs/>
          <w:sz w:val="22"/>
          <w:szCs w:val="22"/>
        </w:rPr>
      </w:pPr>
      <w:r w:rsidRPr="00765E9F">
        <w:rPr>
          <w:b/>
          <w:bCs/>
          <w:sz w:val="22"/>
          <w:szCs w:val="22"/>
        </w:rPr>
        <w:t>Szpital Wojewódzki w Poznaniu</w:t>
      </w:r>
    </w:p>
    <w:p w14:paraId="09004984" w14:textId="77777777" w:rsidR="00FB7F50" w:rsidRPr="002245BE" w:rsidRDefault="00765E9F" w:rsidP="00FB7F50">
      <w:pPr>
        <w:spacing w:after="40"/>
        <w:rPr>
          <w:b/>
          <w:bCs/>
          <w:sz w:val="22"/>
          <w:szCs w:val="22"/>
        </w:rPr>
      </w:pPr>
      <w:r w:rsidRPr="00765E9F">
        <w:rPr>
          <w:b/>
          <w:bCs/>
          <w:sz w:val="22"/>
          <w:szCs w:val="22"/>
        </w:rPr>
        <w:t>Dział Zamówień Publicznych</w:t>
      </w:r>
    </w:p>
    <w:p w14:paraId="6B10F4AA" w14:textId="77777777" w:rsidR="00FB7F50" w:rsidRPr="002245BE" w:rsidRDefault="00765E9F" w:rsidP="00FB7F50">
      <w:pPr>
        <w:rPr>
          <w:sz w:val="22"/>
          <w:szCs w:val="22"/>
        </w:rPr>
      </w:pPr>
      <w:r w:rsidRPr="00765E9F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765E9F">
        <w:rPr>
          <w:sz w:val="22"/>
          <w:szCs w:val="22"/>
        </w:rPr>
        <w:t>7/19</w:t>
      </w:r>
    </w:p>
    <w:p w14:paraId="048701F1" w14:textId="77777777" w:rsidR="00FB7F50" w:rsidRPr="002245BE" w:rsidRDefault="00765E9F" w:rsidP="00FB7F50">
      <w:pPr>
        <w:rPr>
          <w:sz w:val="22"/>
          <w:szCs w:val="22"/>
        </w:rPr>
      </w:pPr>
      <w:r w:rsidRPr="00765E9F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765E9F">
        <w:rPr>
          <w:sz w:val="22"/>
          <w:szCs w:val="22"/>
        </w:rPr>
        <w:t>Poznań</w:t>
      </w:r>
    </w:p>
    <w:p w14:paraId="52C43F76" w14:textId="77777777" w:rsidR="00FB7F50" w:rsidRPr="002245BE" w:rsidRDefault="00FB7F50" w:rsidP="00FB7F50">
      <w:pPr>
        <w:rPr>
          <w:sz w:val="22"/>
          <w:szCs w:val="22"/>
        </w:rPr>
      </w:pPr>
    </w:p>
    <w:p w14:paraId="4DC36ABB" w14:textId="77777777" w:rsidR="00FB7F50" w:rsidRPr="002245BE" w:rsidRDefault="00FB7F50" w:rsidP="00FB7F50">
      <w:pPr>
        <w:rPr>
          <w:sz w:val="22"/>
          <w:szCs w:val="22"/>
        </w:rPr>
      </w:pPr>
    </w:p>
    <w:p w14:paraId="5CE2721B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765E9F" w:rsidRPr="00765E9F">
        <w:rPr>
          <w:bCs/>
          <w:sz w:val="22"/>
          <w:szCs w:val="22"/>
        </w:rPr>
        <w:t>SZW/DZP/40/2023/23</w:t>
      </w:r>
    </w:p>
    <w:p w14:paraId="76405E68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1E72AB80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02A20BF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B3711A8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6AAD44C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65E9F" w:rsidRPr="00607F9B" w14:paraId="5A4144C8" w14:textId="77777777" w:rsidTr="00E81ED2">
        <w:trPr>
          <w:trHeight w:val="638"/>
        </w:trPr>
        <w:tc>
          <w:tcPr>
            <w:tcW w:w="959" w:type="dxa"/>
            <w:shd w:val="clear" w:color="auto" w:fill="auto"/>
          </w:tcPr>
          <w:p w14:paraId="14356675" w14:textId="77777777" w:rsidR="00765E9F" w:rsidRPr="00607F9B" w:rsidRDefault="00765E9F" w:rsidP="00E81E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A86540" w14:textId="77777777" w:rsidR="00765E9F" w:rsidRPr="00607F9B" w:rsidRDefault="00765E9F" w:rsidP="00E81E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65E9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5E9F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5E9F">
              <w:rPr>
                <w:b/>
                <w:sz w:val="22"/>
                <w:szCs w:val="22"/>
              </w:rPr>
              <w:t>SZW/DZP/40/2023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F88227" w14:textId="77777777" w:rsidR="00765E9F" w:rsidRPr="00765E9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65E9F" w:rsidRPr="00765E9F">
        <w:rPr>
          <w:b/>
          <w:sz w:val="22"/>
          <w:szCs w:val="22"/>
        </w:rPr>
        <w:t>Szpital Wojewódzki w Poznaniu</w:t>
      </w:r>
    </w:p>
    <w:p w14:paraId="1CA5CF50" w14:textId="77777777" w:rsidR="008642B3" w:rsidRDefault="00765E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65E9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65E9F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65E9F" w14:paraId="4FDCEC7B" w14:textId="77777777" w:rsidTr="00C30B5C">
        <w:trPr>
          <w:cantSplit/>
        </w:trPr>
        <w:tc>
          <w:tcPr>
            <w:tcW w:w="9498" w:type="dxa"/>
          </w:tcPr>
          <w:p w14:paraId="0F19B78C" w14:textId="77777777" w:rsidR="00D5547E" w:rsidRPr="00D5547E" w:rsidRDefault="00D5547E" w:rsidP="00D5547E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5547E">
              <w:rPr>
                <w:b/>
                <w:bCs/>
                <w:sz w:val="22"/>
                <w:szCs w:val="22"/>
              </w:rPr>
              <w:t xml:space="preserve">Boston Scientific Polska Sp. z o.o, </w:t>
            </w:r>
          </w:p>
          <w:p w14:paraId="68A33C11" w14:textId="77777777" w:rsidR="00D5547E" w:rsidRPr="00D5547E" w:rsidRDefault="00D5547E" w:rsidP="00D5547E">
            <w:pPr>
              <w:rPr>
                <w:sz w:val="22"/>
                <w:szCs w:val="22"/>
              </w:rPr>
            </w:pPr>
            <w:r w:rsidRPr="00D5547E">
              <w:rPr>
                <w:sz w:val="22"/>
                <w:szCs w:val="22"/>
              </w:rPr>
              <w:t xml:space="preserve">Al. Jana Pawła II 22 </w:t>
            </w:r>
          </w:p>
          <w:p w14:paraId="7B26BCF7" w14:textId="77777777" w:rsidR="00D5547E" w:rsidRPr="00D5547E" w:rsidRDefault="00D5547E" w:rsidP="00D5547E">
            <w:pPr>
              <w:spacing w:before="40" w:after="40" w:line="276" w:lineRule="auto"/>
              <w:jc w:val="both"/>
            </w:pPr>
            <w:r w:rsidRPr="00D5547E">
              <w:rPr>
                <w:sz w:val="22"/>
                <w:szCs w:val="22"/>
              </w:rPr>
              <w:t>00-133 Warszawa</w:t>
            </w:r>
            <w:r w:rsidRPr="00D5547E">
              <w:t xml:space="preserve"> </w:t>
            </w:r>
          </w:p>
          <w:p w14:paraId="1C48113A" w14:textId="77777777" w:rsid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43130">
              <w:rPr>
                <w:sz w:val="22"/>
                <w:szCs w:val="22"/>
              </w:rPr>
              <w:t xml:space="preserve"> </w:t>
            </w:r>
          </w:p>
          <w:p w14:paraId="56A9B18F" w14:textId="75F29634" w:rsidR="00765E9F" w:rsidRPr="00D43130" w:rsidRDefault="00765E9F" w:rsidP="00E81ED2">
            <w:pPr>
              <w:spacing w:before="40" w:after="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>Zadanie nr 1: Stenty wieńcowe platynowo - chromowe pokryte substancją antymitotyczną za cenę brutto</w:t>
            </w:r>
            <w:r w:rsidR="00D43130" w:rsidRPr="00D43130">
              <w:rPr>
                <w:sz w:val="22"/>
                <w:szCs w:val="22"/>
                <w:u w:val="single"/>
              </w:rPr>
              <w:t xml:space="preserve"> </w:t>
            </w:r>
            <w:r w:rsidRPr="00D43130">
              <w:rPr>
                <w:b/>
                <w:sz w:val="22"/>
                <w:szCs w:val="22"/>
                <w:u w:val="single"/>
              </w:rPr>
              <w:t>980 100.00 zł</w:t>
            </w:r>
          </w:p>
          <w:p w14:paraId="75D35A0D" w14:textId="30CBBE13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83289A7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139C239" w14:textId="55D798EB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4E2FA4B9" w14:textId="77777777" w:rsidTr="00C30B5C">
        <w:trPr>
          <w:cantSplit/>
        </w:trPr>
        <w:tc>
          <w:tcPr>
            <w:tcW w:w="9498" w:type="dxa"/>
          </w:tcPr>
          <w:p w14:paraId="33CFEB25" w14:textId="77777777" w:rsidR="00D5547E" w:rsidRPr="00D5547E" w:rsidRDefault="00D5547E" w:rsidP="00D5547E">
            <w:pPr>
              <w:rPr>
                <w:b/>
                <w:bCs/>
                <w:sz w:val="22"/>
                <w:szCs w:val="22"/>
              </w:rPr>
            </w:pPr>
            <w:r w:rsidRPr="00D5547E">
              <w:rPr>
                <w:b/>
                <w:bCs/>
                <w:sz w:val="22"/>
                <w:szCs w:val="22"/>
              </w:rPr>
              <w:lastRenderedPageBreak/>
              <w:t>Terumo Poland Sp. z o.o.</w:t>
            </w:r>
          </w:p>
          <w:p w14:paraId="4A7CB91E" w14:textId="77777777" w:rsidR="00D5547E" w:rsidRPr="00D5547E" w:rsidRDefault="00D5547E" w:rsidP="00D5547E">
            <w:pPr>
              <w:rPr>
                <w:sz w:val="22"/>
                <w:szCs w:val="22"/>
              </w:rPr>
            </w:pPr>
            <w:r w:rsidRPr="00D5547E">
              <w:rPr>
                <w:sz w:val="22"/>
                <w:szCs w:val="22"/>
              </w:rPr>
              <w:t xml:space="preserve">ul. 1 Sierpnia 6 </w:t>
            </w:r>
          </w:p>
          <w:p w14:paraId="59ADE1BC" w14:textId="77777777" w:rsidR="00D5547E" w:rsidRPr="00D5547E" w:rsidRDefault="00D5547E" w:rsidP="00D5547E">
            <w:pPr>
              <w:jc w:val="both"/>
              <w:rPr>
                <w:sz w:val="20"/>
                <w:szCs w:val="20"/>
              </w:rPr>
            </w:pPr>
            <w:r w:rsidRPr="00D5547E">
              <w:rPr>
                <w:sz w:val="22"/>
                <w:szCs w:val="22"/>
              </w:rPr>
              <w:t>02-134 Warszawa</w:t>
            </w:r>
            <w:r w:rsidRPr="00D5547E">
              <w:rPr>
                <w:sz w:val="20"/>
                <w:szCs w:val="20"/>
              </w:rPr>
              <w:t xml:space="preserve"> </w:t>
            </w:r>
          </w:p>
          <w:p w14:paraId="3CD91DD5" w14:textId="4F2BAD8D" w:rsidR="00765E9F" w:rsidRDefault="00765E9F" w:rsidP="00D554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05A4EF7" w14:textId="78FC98A7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2: Stenty wieńcowe kobaltowo-chromowe pokryte substancją antymitotyczną - SYROLIMUS-dedykowane do bifurkacji oraz mikrocewnik do tętnic wieńcowych za cenę brutto </w:t>
            </w:r>
            <w:r w:rsidRPr="00D43130">
              <w:rPr>
                <w:b/>
                <w:sz w:val="22"/>
                <w:szCs w:val="22"/>
                <w:u w:val="single"/>
              </w:rPr>
              <w:t>1 247 940.00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298ABD26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A872548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B0371BF" w14:textId="3DAE2A20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23703A5B" w14:textId="77777777" w:rsidTr="00C30B5C">
        <w:trPr>
          <w:cantSplit/>
        </w:trPr>
        <w:tc>
          <w:tcPr>
            <w:tcW w:w="9498" w:type="dxa"/>
          </w:tcPr>
          <w:p w14:paraId="5389AAE0" w14:textId="77777777" w:rsidR="007165D5" w:rsidRPr="007165D5" w:rsidRDefault="007165D5" w:rsidP="007165D5">
            <w:pPr>
              <w:rPr>
                <w:b/>
                <w:bCs/>
                <w:sz w:val="22"/>
                <w:szCs w:val="22"/>
              </w:rPr>
            </w:pPr>
            <w:r w:rsidRPr="007165D5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636D2B44" w14:textId="77777777" w:rsidR="007165D5" w:rsidRPr="007165D5" w:rsidRDefault="007165D5" w:rsidP="007165D5">
            <w:pPr>
              <w:rPr>
                <w:sz w:val="22"/>
                <w:szCs w:val="22"/>
              </w:rPr>
            </w:pPr>
            <w:r w:rsidRPr="007165D5">
              <w:rPr>
                <w:sz w:val="22"/>
                <w:szCs w:val="22"/>
              </w:rPr>
              <w:t xml:space="preserve">ul. Murawa 12-18 </w:t>
            </w:r>
          </w:p>
          <w:p w14:paraId="3236F212" w14:textId="77777777" w:rsidR="007165D5" w:rsidRPr="007165D5" w:rsidRDefault="007165D5" w:rsidP="007165D5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7165D5">
              <w:rPr>
                <w:sz w:val="22"/>
                <w:szCs w:val="22"/>
              </w:rPr>
              <w:t>61-655 Poznań</w:t>
            </w:r>
            <w:r w:rsidRPr="007165D5">
              <w:rPr>
                <w:sz w:val="20"/>
                <w:szCs w:val="20"/>
              </w:rPr>
              <w:t xml:space="preserve"> </w:t>
            </w:r>
          </w:p>
          <w:p w14:paraId="78B141A2" w14:textId="04650329" w:rsidR="00765E9F" w:rsidRDefault="00765E9F" w:rsidP="007165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2FDE5C" w14:textId="337D8EAA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3: Stenty wieńcowe kobaltowo - chromowe pokryte substancjami: antymitotyczną i przyspieszającą gojenie naczynia oraz zapobiegającą wykrzepianiu na powierzchni stentu za cenę brutto </w:t>
            </w:r>
            <w:r w:rsidRPr="00D43130">
              <w:rPr>
                <w:b/>
                <w:sz w:val="22"/>
                <w:szCs w:val="22"/>
                <w:u w:val="single"/>
              </w:rPr>
              <w:t>816 480.00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5A7349F0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13E85CC6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15A620C" w14:textId="543BD093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2C927339" w14:textId="77777777" w:rsidTr="00C30B5C">
        <w:trPr>
          <w:cantSplit/>
        </w:trPr>
        <w:tc>
          <w:tcPr>
            <w:tcW w:w="9498" w:type="dxa"/>
          </w:tcPr>
          <w:p w14:paraId="63A78FD9" w14:textId="77777777" w:rsidR="007165D5" w:rsidRPr="007165D5" w:rsidRDefault="007165D5" w:rsidP="007165D5">
            <w:pPr>
              <w:rPr>
                <w:b/>
                <w:bCs/>
                <w:sz w:val="22"/>
                <w:szCs w:val="22"/>
              </w:rPr>
            </w:pPr>
            <w:r w:rsidRPr="007165D5">
              <w:rPr>
                <w:b/>
                <w:bCs/>
                <w:sz w:val="22"/>
                <w:szCs w:val="22"/>
              </w:rPr>
              <w:t xml:space="preserve">Aesculap Chifa Sp. z o.o. </w:t>
            </w:r>
          </w:p>
          <w:p w14:paraId="2E4669B9" w14:textId="77777777" w:rsidR="007165D5" w:rsidRPr="007165D5" w:rsidRDefault="007165D5" w:rsidP="007165D5">
            <w:pPr>
              <w:rPr>
                <w:sz w:val="22"/>
                <w:szCs w:val="22"/>
              </w:rPr>
            </w:pPr>
            <w:r w:rsidRPr="007165D5">
              <w:rPr>
                <w:sz w:val="22"/>
                <w:szCs w:val="22"/>
              </w:rPr>
              <w:t xml:space="preserve">ul. Tysiąclecia 14 </w:t>
            </w:r>
          </w:p>
          <w:p w14:paraId="227566B4" w14:textId="77777777" w:rsidR="007165D5" w:rsidRPr="007165D5" w:rsidRDefault="007165D5" w:rsidP="007165D5">
            <w:pPr>
              <w:jc w:val="both"/>
            </w:pPr>
            <w:r w:rsidRPr="007165D5">
              <w:rPr>
                <w:sz w:val="22"/>
                <w:szCs w:val="22"/>
              </w:rPr>
              <w:t>64-300 Nowy Tomyśl</w:t>
            </w:r>
            <w:r w:rsidRPr="007165D5">
              <w:t xml:space="preserve"> </w:t>
            </w:r>
          </w:p>
          <w:p w14:paraId="585442C4" w14:textId="5990C8D5" w:rsidR="00765E9F" w:rsidRDefault="00765E9F" w:rsidP="007165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923331" w14:textId="72D6F030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5: Stenty wieńcowe kobaltowo - chromowe do zmian obwodowych i trudnodostępnych pokryte substancją antymitotyczną bez polimeru za cenę brutto </w:t>
            </w:r>
            <w:r w:rsidRPr="00D43130">
              <w:rPr>
                <w:b/>
                <w:sz w:val="22"/>
                <w:szCs w:val="22"/>
                <w:u w:val="single"/>
              </w:rPr>
              <w:t>947 700.00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1E564311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E57ACD4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6C0F934A" w14:textId="348E300F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59B5D17F" w14:textId="77777777" w:rsidTr="00C30B5C">
        <w:trPr>
          <w:cantSplit/>
        </w:trPr>
        <w:tc>
          <w:tcPr>
            <w:tcW w:w="9498" w:type="dxa"/>
          </w:tcPr>
          <w:p w14:paraId="095B1692" w14:textId="38FE1CF0" w:rsidR="00765E9F" w:rsidRPr="00D26ED6" w:rsidRDefault="00765E9F" w:rsidP="00E81E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t xml:space="preserve">Medtronic Poland </w:t>
            </w:r>
            <w:r w:rsidR="007165D5">
              <w:rPr>
                <w:b/>
                <w:sz w:val="22"/>
                <w:szCs w:val="22"/>
              </w:rPr>
              <w:t>S</w:t>
            </w:r>
            <w:r w:rsidRPr="00765E9F">
              <w:rPr>
                <w:b/>
                <w:sz w:val="22"/>
                <w:szCs w:val="22"/>
              </w:rPr>
              <w:t>p. z o.o.</w:t>
            </w:r>
          </w:p>
          <w:p w14:paraId="067D8FBF" w14:textId="179855B5" w:rsidR="00765E9F" w:rsidRPr="009F0E5C" w:rsidRDefault="007165D5" w:rsidP="00E81ED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65E9F" w:rsidRPr="00765E9F">
              <w:rPr>
                <w:bCs/>
                <w:sz w:val="22"/>
                <w:szCs w:val="22"/>
              </w:rPr>
              <w:t>Polna</w:t>
            </w:r>
            <w:r w:rsidR="00765E9F" w:rsidRPr="009F0E5C">
              <w:rPr>
                <w:bCs/>
                <w:sz w:val="22"/>
                <w:szCs w:val="22"/>
              </w:rPr>
              <w:t xml:space="preserve"> </w:t>
            </w:r>
            <w:r w:rsidR="00765E9F" w:rsidRPr="00765E9F">
              <w:rPr>
                <w:bCs/>
                <w:sz w:val="22"/>
                <w:szCs w:val="22"/>
              </w:rPr>
              <w:t>11</w:t>
            </w:r>
            <w:r w:rsidR="00765E9F">
              <w:rPr>
                <w:bCs/>
                <w:sz w:val="22"/>
                <w:szCs w:val="22"/>
              </w:rPr>
              <w:t xml:space="preserve"> </w:t>
            </w:r>
          </w:p>
          <w:p w14:paraId="1A00486A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Warszawa</w:t>
            </w:r>
          </w:p>
          <w:p w14:paraId="17E6BC90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DCA0AE" w14:textId="3AC958E0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6: Cewniki prowadzące do PCI za cenę brutto </w:t>
            </w:r>
            <w:r w:rsidRPr="00D43130">
              <w:rPr>
                <w:b/>
                <w:sz w:val="22"/>
                <w:szCs w:val="22"/>
                <w:u w:val="single"/>
              </w:rPr>
              <w:t>976 860.00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606D0E52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52CB4B03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A25DDAC" w14:textId="5C098928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104D4D06" w14:textId="77777777" w:rsidTr="00C30B5C">
        <w:trPr>
          <w:cantSplit/>
        </w:trPr>
        <w:tc>
          <w:tcPr>
            <w:tcW w:w="9498" w:type="dxa"/>
          </w:tcPr>
          <w:p w14:paraId="4DC27AAB" w14:textId="77777777" w:rsidR="00D5547E" w:rsidRPr="00D5547E" w:rsidRDefault="00D5547E" w:rsidP="00D5547E">
            <w:pPr>
              <w:rPr>
                <w:b/>
                <w:bCs/>
                <w:sz w:val="22"/>
                <w:szCs w:val="22"/>
              </w:rPr>
            </w:pPr>
            <w:r w:rsidRPr="00D5547E">
              <w:rPr>
                <w:b/>
                <w:bCs/>
                <w:sz w:val="22"/>
                <w:szCs w:val="22"/>
              </w:rPr>
              <w:lastRenderedPageBreak/>
              <w:t>Terumo Poland Sp. z o.o.</w:t>
            </w:r>
          </w:p>
          <w:p w14:paraId="38E8C54B" w14:textId="77777777" w:rsidR="00D5547E" w:rsidRPr="00D5547E" w:rsidRDefault="00D5547E" w:rsidP="00D5547E">
            <w:pPr>
              <w:rPr>
                <w:sz w:val="22"/>
                <w:szCs w:val="22"/>
              </w:rPr>
            </w:pPr>
            <w:r w:rsidRPr="00D5547E">
              <w:rPr>
                <w:sz w:val="22"/>
                <w:szCs w:val="22"/>
              </w:rPr>
              <w:t xml:space="preserve">ul. 1 Sierpnia 6 </w:t>
            </w:r>
          </w:p>
          <w:p w14:paraId="54E5998C" w14:textId="77777777" w:rsidR="00D5547E" w:rsidRPr="00D5547E" w:rsidRDefault="00D5547E" w:rsidP="00D5547E">
            <w:pPr>
              <w:jc w:val="both"/>
              <w:rPr>
                <w:sz w:val="20"/>
                <w:szCs w:val="20"/>
              </w:rPr>
            </w:pPr>
            <w:r w:rsidRPr="00D5547E">
              <w:rPr>
                <w:sz w:val="22"/>
                <w:szCs w:val="22"/>
              </w:rPr>
              <w:t>02-134 Warszawa</w:t>
            </w:r>
            <w:r w:rsidRPr="00D5547E">
              <w:rPr>
                <w:sz w:val="20"/>
                <w:szCs w:val="20"/>
              </w:rPr>
              <w:t xml:space="preserve"> </w:t>
            </w:r>
          </w:p>
          <w:p w14:paraId="0A9C33D3" w14:textId="77777777" w:rsid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20359E1" w14:textId="553C6FDC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10: Sprzęt jednorazowy do koronarografii z dostępu promieniowego za cenę brutto </w:t>
            </w:r>
            <w:r w:rsidRPr="00D43130">
              <w:rPr>
                <w:b/>
                <w:sz w:val="22"/>
                <w:szCs w:val="22"/>
                <w:u w:val="single"/>
              </w:rPr>
              <w:t>1 505 628.00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6AED2D59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7F19CCE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</w:t>
            </w:r>
            <w:r w:rsidRPr="00D43130">
              <w:rPr>
                <w:sz w:val="23"/>
                <w:szCs w:val="23"/>
              </w:rPr>
              <w:t>łącznie</w:t>
            </w:r>
            <w:r w:rsidRPr="009D0561">
              <w:rPr>
                <w:sz w:val="22"/>
                <w:szCs w:val="22"/>
              </w:rPr>
              <w:t xml:space="preserve">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50CE2AD0" w14:textId="7B194CD8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480A9E7F" w14:textId="77777777" w:rsidTr="00C30B5C">
        <w:trPr>
          <w:cantSplit/>
        </w:trPr>
        <w:tc>
          <w:tcPr>
            <w:tcW w:w="9498" w:type="dxa"/>
          </w:tcPr>
          <w:p w14:paraId="1F60F8CA" w14:textId="77777777" w:rsidR="003965F7" w:rsidRPr="003965F7" w:rsidRDefault="003965F7" w:rsidP="003965F7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3965F7">
              <w:rPr>
                <w:b/>
                <w:bCs/>
                <w:sz w:val="22"/>
                <w:szCs w:val="22"/>
              </w:rPr>
              <w:t>Aspironix Polska Sp. z o.o.</w:t>
            </w:r>
          </w:p>
          <w:p w14:paraId="5161DD25" w14:textId="58AED6EF" w:rsidR="003965F7" w:rsidRPr="003965F7" w:rsidRDefault="003965F7" w:rsidP="003965F7">
            <w:pPr>
              <w:rPr>
                <w:sz w:val="22"/>
                <w:szCs w:val="22"/>
              </w:rPr>
            </w:pPr>
            <w:r w:rsidRPr="003965F7">
              <w:rPr>
                <w:sz w:val="22"/>
                <w:szCs w:val="22"/>
              </w:rPr>
              <w:t xml:space="preserve">ul. Różyckiego 3 </w:t>
            </w:r>
            <w:r>
              <w:rPr>
                <w:sz w:val="22"/>
                <w:szCs w:val="22"/>
              </w:rPr>
              <w:br/>
            </w:r>
            <w:r w:rsidRPr="003965F7">
              <w:rPr>
                <w:sz w:val="22"/>
                <w:szCs w:val="22"/>
              </w:rPr>
              <w:t>31-324 Kraków</w:t>
            </w:r>
            <w:r w:rsidRPr="003965F7">
              <w:t xml:space="preserve"> </w:t>
            </w:r>
          </w:p>
          <w:p w14:paraId="40A52EED" w14:textId="11825E21" w:rsidR="00765E9F" w:rsidRDefault="00765E9F" w:rsidP="003965F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06198F" w14:textId="4B649B73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11: Cewnik balonowy do predylatacji s.c., cewniki balonowe wysokociśnieniowe, cewnik balonowy uwalniający lek II oraz stenty wieńcowe kobaltowo - chromowe pokryte substancją antymitotyczną - SIROLIMUS - POLILAKITYD za cenę brutto </w:t>
            </w:r>
            <w:r w:rsidRPr="00D43130">
              <w:rPr>
                <w:b/>
                <w:sz w:val="22"/>
                <w:szCs w:val="22"/>
                <w:u w:val="single"/>
              </w:rPr>
              <w:t>808 596.00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3FE59399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55C18EA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2036A1D" w14:textId="1934BC07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3EB9737B" w14:textId="77777777" w:rsidTr="00C30B5C">
        <w:trPr>
          <w:cantSplit/>
        </w:trPr>
        <w:tc>
          <w:tcPr>
            <w:tcW w:w="9498" w:type="dxa"/>
          </w:tcPr>
          <w:p w14:paraId="09ED2834" w14:textId="77777777" w:rsidR="007165D5" w:rsidRPr="00D26ED6" w:rsidRDefault="007165D5" w:rsidP="007165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t xml:space="preserve">Medtronic Poland </w:t>
            </w:r>
            <w:r>
              <w:rPr>
                <w:b/>
                <w:sz w:val="22"/>
                <w:szCs w:val="22"/>
              </w:rPr>
              <w:t>S</w:t>
            </w:r>
            <w:r w:rsidRPr="00765E9F">
              <w:rPr>
                <w:b/>
                <w:sz w:val="22"/>
                <w:szCs w:val="22"/>
              </w:rPr>
              <w:t>p. z o.o.</w:t>
            </w:r>
          </w:p>
          <w:p w14:paraId="6A2C0C35" w14:textId="77777777" w:rsidR="007165D5" w:rsidRPr="009F0E5C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765E9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6DD4BBC" w14:textId="77777777" w:rsidR="007165D5" w:rsidRPr="009F0E5C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Warszawa</w:t>
            </w:r>
          </w:p>
          <w:p w14:paraId="70306B4C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912B23" w14:textId="6DAC5A0D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13: Cewnik balonowy do zmian ciasnych, trudnodostępnych, w naczyniach krętych za cenę brutto </w:t>
            </w:r>
            <w:r w:rsidRPr="00D43130">
              <w:rPr>
                <w:b/>
                <w:sz w:val="22"/>
                <w:szCs w:val="22"/>
                <w:u w:val="single"/>
              </w:rPr>
              <w:t>206 064.00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348D3CD7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963E477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3C7DBC9C" w14:textId="78407355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26FC2712" w14:textId="77777777" w:rsidTr="00C30B5C">
        <w:trPr>
          <w:cantSplit/>
        </w:trPr>
        <w:tc>
          <w:tcPr>
            <w:tcW w:w="9498" w:type="dxa"/>
          </w:tcPr>
          <w:p w14:paraId="368FF3A0" w14:textId="5E41D4FA" w:rsidR="00D5547E" w:rsidRPr="00D5547E" w:rsidRDefault="00D5547E" w:rsidP="00D5547E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5547E">
              <w:rPr>
                <w:b/>
                <w:bCs/>
                <w:sz w:val="22"/>
                <w:szCs w:val="22"/>
              </w:rPr>
              <w:t>Boston Scientific Polska Sp. z o.o</w:t>
            </w:r>
            <w:r w:rsidR="000601C1">
              <w:rPr>
                <w:b/>
                <w:bCs/>
                <w:sz w:val="22"/>
                <w:szCs w:val="22"/>
              </w:rPr>
              <w:t>.</w:t>
            </w:r>
          </w:p>
          <w:p w14:paraId="4B821BCA" w14:textId="77777777" w:rsidR="00D5547E" w:rsidRPr="00D5547E" w:rsidRDefault="00D5547E" w:rsidP="00D5547E">
            <w:pPr>
              <w:rPr>
                <w:sz w:val="22"/>
                <w:szCs w:val="22"/>
              </w:rPr>
            </w:pPr>
            <w:r w:rsidRPr="00D5547E">
              <w:rPr>
                <w:sz w:val="22"/>
                <w:szCs w:val="22"/>
              </w:rPr>
              <w:t xml:space="preserve">Al. Jana Pawła II 22 </w:t>
            </w:r>
          </w:p>
          <w:p w14:paraId="5970E5FA" w14:textId="77777777" w:rsidR="00D5547E" w:rsidRPr="00D5547E" w:rsidRDefault="00D5547E" w:rsidP="00D5547E">
            <w:pPr>
              <w:spacing w:before="40" w:after="40" w:line="276" w:lineRule="auto"/>
              <w:jc w:val="both"/>
            </w:pPr>
            <w:r w:rsidRPr="00D5547E">
              <w:rPr>
                <w:sz w:val="22"/>
                <w:szCs w:val="22"/>
              </w:rPr>
              <w:t>00-133 Warszawa</w:t>
            </w:r>
            <w:r w:rsidRPr="00D5547E">
              <w:t xml:space="preserve"> </w:t>
            </w:r>
          </w:p>
          <w:p w14:paraId="413704CB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BFB7EF" w14:textId="0807854F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14: Cewnik balonowy do predylatacji i CTO za cenę brutto </w:t>
            </w:r>
            <w:r w:rsidRPr="00D43130">
              <w:rPr>
                <w:b/>
                <w:sz w:val="22"/>
                <w:szCs w:val="22"/>
                <w:u w:val="single"/>
              </w:rPr>
              <w:t>365 310.00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6D0AE2E7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55AFA251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093DE80E" w14:textId="4DF2D491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3B9EEB20" w14:textId="77777777" w:rsidTr="00C30B5C">
        <w:trPr>
          <w:cantSplit/>
        </w:trPr>
        <w:tc>
          <w:tcPr>
            <w:tcW w:w="9498" w:type="dxa"/>
          </w:tcPr>
          <w:p w14:paraId="62AF3626" w14:textId="77777777" w:rsidR="007165D5" w:rsidRPr="00D26ED6" w:rsidRDefault="007165D5" w:rsidP="007165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lastRenderedPageBreak/>
              <w:t xml:space="preserve">Medtronic Poland </w:t>
            </w:r>
            <w:r>
              <w:rPr>
                <w:b/>
                <w:sz w:val="22"/>
                <w:szCs w:val="22"/>
              </w:rPr>
              <w:t>S</w:t>
            </w:r>
            <w:r w:rsidRPr="00765E9F">
              <w:rPr>
                <w:b/>
                <w:sz w:val="22"/>
                <w:szCs w:val="22"/>
              </w:rPr>
              <w:t>p. z o.o.</w:t>
            </w:r>
          </w:p>
          <w:p w14:paraId="76BD3B40" w14:textId="77777777" w:rsidR="007165D5" w:rsidRPr="009F0E5C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765E9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96F239" w14:textId="77777777" w:rsidR="007165D5" w:rsidRPr="009F0E5C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Warszawa</w:t>
            </w:r>
          </w:p>
          <w:p w14:paraId="1F96D468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5F4C34" w14:textId="2391E06C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15: Cewniki balonowe wysokociśnieniowe z możliwością stosowania bardzo wysokich ciśnień za cenę brutto </w:t>
            </w:r>
            <w:r w:rsidRPr="00D43130">
              <w:rPr>
                <w:b/>
                <w:sz w:val="22"/>
                <w:szCs w:val="22"/>
                <w:u w:val="single"/>
              </w:rPr>
              <w:t>171 720.00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7416FFCC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1603038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B16253A" w14:textId="5226989A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25FC106B" w14:textId="77777777" w:rsidTr="00C30B5C">
        <w:trPr>
          <w:cantSplit/>
        </w:trPr>
        <w:tc>
          <w:tcPr>
            <w:tcW w:w="9498" w:type="dxa"/>
          </w:tcPr>
          <w:p w14:paraId="53052D27" w14:textId="77777777" w:rsidR="000601C1" w:rsidRPr="000601C1" w:rsidRDefault="000601C1" w:rsidP="000601C1">
            <w:pPr>
              <w:rPr>
                <w:b/>
                <w:bCs/>
                <w:sz w:val="22"/>
                <w:szCs w:val="22"/>
              </w:rPr>
            </w:pPr>
            <w:r w:rsidRPr="000601C1">
              <w:rPr>
                <w:b/>
                <w:bCs/>
                <w:sz w:val="22"/>
                <w:szCs w:val="22"/>
              </w:rPr>
              <w:t>Agencja Naukowo-Techniczna Symico Sp. z o.o.</w:t>
            </w:r>
          </w:p>
          <w:p w14:paraId="08A21D98" w14:textId="77777777" w:rsidR="000601C1" w:rsidRPr="000601C1" w:rsidRDefault="000601C1" w:rsidP="000601C1">
            <w:pPr>
              <w:rPr>
                <w:sz w:val="22"/>
                <w:szCs w:val="22"/>
              </w:rPr>
            </w:pPr>
            <w:r w:rsidRPr="000601C1">
              <w:rPr>
                <w:sz w:val="22"/>
                <w:szCs w:val="22"/>
              </w:rPr>
              <w:t xml:space="preserve">ul. Powstańców Śląskich 54a/2 </w:t>
            </w:r>
          </w:p>
          <w:p w14:paraId="44400E7D" w14:textId="77777777" w:rsidR="000601C1" w:rsidRPr="000601C1" w:rsidRDefault="000601C1" w:rsidP="000601C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601C1">
              <w:rPr>
                <w:sz w:val="22"/>
                <w:szCs w:val="22"/>
              </w:rPr>
              <w:t xml:space="preserve">53-333 Wrocław </w:t>
            </w:r>
          </w:p>
          <w:p w14:paraId="2CB8B09A" w14:textId="0916A18B" w:rsidR="00765E9F" w:rsidRDefault="00765E9F" w:rsidP="000601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45BDACA" w14:textId="2E5B55F8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17: Sprzęt do PCI za cenę brutto </w:t>
            </w:r>
            <w:r w:rsidRPr="00D43130">
              <w:rPr>
                <w:b/>
                <w:sz w:val="22"/>
                <w:szCs w:val="22"/>
                <w:u w:val="single"/>
              </w:rPr>
              <w:t>482 328.00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30FB3759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08711C6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FA9890F" w14:textId="48C1A000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3D7E87B6" w14:textId="77777777" w:rsidTr="00C30B5C">
        <w:trPr>
          <w:cantSplit/>
        </w:trPr>
        <w:tc>
          <w:tcPr>
            <w:tcW w:w="9498" w:type="dxa"/>
          </w:tcPr>
          <w:p w14:paraId="1F1AA1F1" w14:textId="77777777" w:rsidR="007165D5" w:rsidRPr="007165D5" w:rsidRDefault="007165D5" w:rsidP="007165D5">
            <w:pPr>
              <w:rPr>
                <w:b/>
                <w:bCs/>
                <w:sz w:val="22"/>
                <w:szCs w:val="22"/>
              </w:rPr>
            </w:pPr>
            <w:r w:rsidRPr="007165D5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5BC36A59" w14:textId="77777777" w:rsidR="007165D5" w:rsidRPr="007165D5" w:rsidRDefault="007165D5" w:rsidP="007165D5">
            <w:pPr>
              <w:rPr>
                <w:sz w:val="22"/>
                <w:szCs w:val="22"/>
              </w:rPr>
            </w:pPr>
            <w:r w:rsidRPr="007165D5">
              <w:rPr>
                <w:sz w:val="22"/>
                <w:szCs w:val="22"/>
              </w:rPr>
              <w:t xml:space="preserve">ul. Murawa 12-18 </w:t>
            </w:r>
          </w:p>
          <w:p w14:paraId="72D3C354" w14:textId="77777777" w:rsidR="007165D5" w:rsidRPr="007165D5" w:rsidRDefault="007165D5" w:rsidP="007165D5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7165D5">
              <w:rPr>
                <w:sz w:val="22"/>
                <w:szCs w:val="22"/>
              </w:rPr>
              <w:t>61-655 Poznań</w:t>
            </w:r>
            <w:r w:rsidRPr="007165D5">
              <w:rPr>
                <w:sz w:val="20"/>
                <w:szCs w:val="20"/>
              </w:rPr>
              <w:t xml:space="preserve"> </w:t>
            </w:r>
          </w:p>
          <w:p w14:paraId="29F760F9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4FEFED" w14:textId="243699AD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19: Stentgrafty do naczyń wieńcowych za cenę brutto </w:t>
            </w:r>
            <w:r w:rsidRPr="00D43130">
              <w:rPr>
                <w:b/>
                <w:sz w:val="22"/>
                <w:szCs w:val="22"/>
                <w:u w:val="single"/>
              </w:rPr>
              <w:t>37 800.00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74FE91A6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5268138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58292508" w14:textId="11381B30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0496111E" w14:textId="77777777" w:rsidTr="00C30B5C">
        <w:trPr>
          <w:cantSplit/>
        </w:trPr>
        <w:tc>
          <w:tcPr>
            <w:tcW w:w="9498" w:type="dxa"/>
          </w:tcPr>
          <w:p w14:paraId="07407EC2" w14:textId="77777777" w:rsidR="00D5547E" w:rsidRPr="00D5547E" w:rsidRDefault="00D5547E" w:rsidP="00D5547E">
            <w:pPr>
              <w:rPr>
                <w:b/>
                <w:bCs/>
                <w:sz w:val="22"/>
                <w:szCs w:val="22"/>
              </w:rPr>
            </w:pPr>
            <w:r w:rsidRPr="00D5547E">
              <w:rPr>
                <w:b/>
                <w:bCs/>
                <w:sz w:val="22"/>
                <w:szCs w:val="22"/>
              </w:rPr>
              <w:t>Terumo Poland Sp. z o.o.</w:t>
            </w:r>
          </w:p>
          <w:p w14:paraId="504B855C" w14:textId="77777777" w:rsidR="00D5547E" w:rsidRPr="00D5547E" w:rsidRDefault="00D5547E" w:rsidP="00D5547E">
            <w:pPr>
              <w:rPr>
                <w:sz w:val="22"/>
                <w:szCs w:val="22"/>
              </w:rPr>
            </w:pPr>
            <w:r w:rsidRPr="00D5547E">
              <w:rPr>
                <w:sz w:val="22"/>
                <w:szCs w:val="22"/>
              </w:rPr>
              <w:t xml:space="preserve">ul. 1 Sierpnia 6 </w:t>
            </w:r>
          </w:p>
          <w:p w14:paraId="7C47ECB1" w14:textId="77777777" w:rsidR="00D5547E" w:rsidRPr="00D5547E" w:rsidRDefault="00D5547E" w:rsidP="00D5547E">
            <w:pPr>
              <w:jc w:val="both"/>
              <w:rPr>
                <w:sz w:val="20"/>
                <w:szCs w:val="20"/>
              </w:rPr>
            </w:pPr>
            <w:r w:rsidRPr="00D5547E">
              <w:rPr>
                <w:sz w:val="22"/>
                <w:szCs w:val="22"/>
              </w:rPr>
              <w:t>02-134 Warszawa</w:t>
            </w:r>
            <w:r w:rsidRPr="00D5547E">
              <w:rPr>
                <w:sz w:val="20"/>
                <w:szCs w:val="20"/>
              </w:rPr>
              <w:t xml:space="preserve"> </w:t>
            </w:r>
          </w:p>
          <w:p w14:paraId="3DADDA3F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19A7EE6" w14:textId="5DB23D44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21: Urządzenie do zamykania nakłutych tętnic II za cenę brutto </w:t>
            </w:r>
            <w:r w:rsidRPr="00D43130">
              <w:rPr>
                <w:b/>
                <w:sz w:val="22"/>
                <w:szCs w:val="22"/>
                <w:u w:val="single"/>
              </w:rPr>
              <w:t>189 000.00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5A32EC84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EA85E50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4F5CBBE" w14:textId="7911DBE6" w:rsidR="00765E9F" w:rsidRPr="00C30B5C" w:rsidRDefault="00C30B5C" w:rsidP="00C30B5C">
            <w:pPr>
              <w:spacing w:before="120" w:line="276" w:lineRule="auto"/>
              <w:jc w:val="both"/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74B27E6E" w14:textId="77777777" w:rsidTr="00C30B5C">
        <w:trPr>
          <w:cantSplit/>
        </w:trPr>
        <w:tc>
          <w:tcPr>
            <w:tcW w:w="9498" w:type="dxa"/>
          </w:tcPr>
          <w:p w14:paraId="56CFFE66" w14:textId="77777777" w:rsidR="00D5547E" w:rsidRPr="00D5547E" w:rsidRDefault="00D5547E" w:rsidP="00D5547E">
            <w:pPr>
              <w:jc w:val="both"/>
              <w:rPr>
                <w:b/>
                <w:sz w:val="22"/>
                <w:szCs w:val="22"/>
              </w:rPr>
            </w:pPr>
            <w:r w:rsidRPr="00D5547E">
              <w:rPr>
                <w:b/>
                <w:sz w:val="22"/>
                <w:szCs w:val="22"/>
              </w:rPr>
              <w:t>Hagmed Sp. z o.o. Sp. k.</w:t>
            </w:r>
          </w:p>
          <w:p w14:paraId="045F68E6" w14:textId="77777777" w:rsidR="00D5547E" w:rsidRPr="00D5547E" w:rsidRDefault="00D5547E" w:rsidP="00D5547E">
            <w:pPr>
              <w:jc w:val="both"/>
              <w:rPr>
                <w:bCs/>
                <w:sz w:val="22"/>
                <w:szCs w:val="22"/>
              </w:rPr>
            </w:pPr>
            <w:r w:rsidRPr="00D5547E">
              <w:rPr>
                <w:bCs/>
                <w:sz w:val="22"/>
                <w:szCs w:val="22"/>
              </w:rPr>
              <w:t xml:space="preserve">ul. Tomaszowska 32 </w:t>
            </w:r>
          </w:p>
          <w:p w14:paraId="1C8D14A8" w14:textId="77777777" w:rsidR="00D5547E" w:rsidRPr="00D5547E" w:rsidRDefault="00D5547E" w:rsidP="00D5547E">
            <w:pPr>
              <w:jc w:val="both"/>
              <w:rPr>
                <w:bCs/>
                <w:sz w:val="22"/>
                <w:szCs w:val="22"/>
              </w:rPr>
            </w:pPr>
            <w:r w:rsidRPr="00D5547E">
              <w:rPr>
                <w:bCs/>
                <w:sz w:val="22"/>
                <w:szCs w:val="22"/>
              </w:rPr>
              <w:t xml:space="preserve">96-200 Rawa Mazowiecka </w:t>
            </w:r>
          </w:p>
          <w:p w14:paraId="5FE0656F" w14:textId="26BC3013" w:rsidR="00765E9F" w:rsidRDefault="00765E9F" w:rsidP="00D554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A02D8A" w14:textId="19E5409F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22: Elektrody endokawitarne do czasowej stymulacji serca za cenę brutto </w:t>
            </w:r>
            <w:r w:rsidRPr="00D43130">
              <w:rPr>
                <w:b/>
                <w:sz w:val="22"/>
                <w:szCs w:val="22"/>
                <w:u w:val="single"/>
              </w:rPr>
              <w:t>29 160.00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29251978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F4ECB31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6EA6164D" w14:textId="5CD5CBEC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6F3B5EFD" w14:textId="77777777" w:rsidTr="00C30B5C">
        <w:trPr>
          <w:cantSplit/>
        </w:trPr>
        <w:tc>
          <w:tcPr>
            <w:tcW w:w="9498" w:type="dxa"/>
          </w:tcPr>
          <w:p w14:paraId="1A9548E9" w14:textId="77777777" w:rsidR="007165D5" w:rsidRPr="007165D5" w:rsidRDefault="007165D5" w:rsidP="007165D5">
            <w:pPr>
              <w:rPr>
                <w:b/>
                <w:bCs/>
                <w:sz w:val="22"/>
                <w:szCs w:val="22"/>
              </w:rPr>
            </w:pPr>
            <w:r w:rsidRPr="007165D5">
              <w:rPr>
                <w:b/>
                <w:bCs/>
                <w:sz w:val="22"/>
                <w:szCs w:val="22"/>
              </w:rPr>
              <w:lastRenderedPageBreak/>
              <w:t xml:space="preserve">Aesculap Chifa Sp. z o.o. </w:t>
            </w:r>
          </w:p>
          <w:p w14:paraId="6C1AD9AD" w14:textId="77777777" w:rsidR="007165D5" w:rsidRPr="007165D5" w:rsidRDefault="007165D5" w:rsidP="007165D5">
            <w:pPr>
              <w:rPr>
                <w:sz w:val="22"/>
                <w:szCs w:val="22"/>
              </w:rPr>
            </w:pPr>
            <w:r w:rsidRPr="007165D5">
              <w:rPr>
                <w:sz w:val="22"/>
                <w:szCs w:val="22"/>
              </w:rPr>
              <w:t xml:space="preserve">ul. Tysiąclecia 14 </w:t>
            </w:r>
          </w:p>
          <w:p w14:paraId="5D1DA32E" w14:textId="77777777" w:rsidR="007165D5" w:rsidRPr="007165D5" w:rsidRDefault="007165D5" w:rsidP="007165D5">
            <w:pPr>
              <w:jc w:val="both"/>
            </w:pPr>
            <w:r w:rsidRPr="007165D5">
              <w:rPr>
                <w:sz w:val="22"/>
                <w:szCs w:val="22"/>
              </w:rPr>
              <w:t>64-300 Nowy Tomyśl</w:t>
            </w:r>
            <w:r w:rsidRPr="007165D5">
              <w:t xml:space="preserve"> </w:t>
            </w:r>
          </w:p>
          <w:p w14:paraId="22E7D26F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280AA4B" w14:textId="0AECC691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23: Drobny sprzęt do PCI za cenę brutto </w:t>
            </w:r>
            <w:r w:rsidRPr="00D43130">
              <w:rPr>
                <w:b/>
                <w:sz w:val="22"/>
                <w:szCs w:val="22"/>
                <w:u w:val="single"/>
              </w:rPr>
              <w:t>49 734.00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157385C9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BE01CAE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C414685" w14:textId="2FB90814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5CBE6B6C" w14:textId="77777777" w:rsidTr="00C30B5C">
        <w:trPr>
          <w:cantSplit/>
        </w:trPr>
        <w:tc>
          <w:tcPr>
            <w:tcW w:w="9498" w:type="dxa"/>
          </w:tcPr>
          <w:p w14:paraId="45FFF00F" w14:textId="77777777" w:rsidR="008F4F8E" w:rsidRPr="008F4F8E" w:rsidRDefault="008F4F8E" w:rsidP="008F4F8E">
            <w:pPr>
              <w:rPr>
                <w:b/>
                <w:bCs/>
                <w:sz w:val="22"/>
                <w:szCs w:val="22"/>
              </w:rPr>
            </w:pPr>
            <w:r w:rsidRPr="008F4F8E">
              <w:rPr>
                <w:b/>
                <w:bCs/>
                <w:sz w:val="22"/>
                <w:szCs w:val="22"/>
              </w:rPr>
              <w:t>IHT Polska Sp. z o.o.</w:t>
            </w:r>
          </w:p>
          <w:p w14:paraId="06A93A28" w14:textId="77777777" w:rsidR="008F4F8E" w:rsidRPr="008F4F8E" w:rsidRDefault="008F4F8E" w:rsidP="008F4F8E">
            <w:pPr>
              <w:rPr>
                <w:sz w:val="22"/>
                <w:szCs w:val="22"/>
              </w:rPr>
            </w:pPr>
            <w:r w:rsidRPr="008F4F8E">
              <w:rPr>
                <w:sz w:val="22"/>
                <w:szCs w:val="22"/>
              </w:rPr>
              <w:t xml:space="preserve">ul. Europejska 14D </w:t>
            </w:r>
          </w:p>
          <w:p w14:paraId="2F114902" w14:textId="77777777" w:rsidR="008F4F8E" w:rsidRPr="008F4F8E" w:rsidRDefault="008F4F8E" w:rsidP="008F4F8E">
            <w:pPr>
              <w:spacing w:line="276" w:lineRule="auto"/>
              <w:jc w:val="both"/>
            </w:pPr>
            <w:r w:rsidRPr="008F4F8E">
              <w:rPr>
                <w:sz w:val="22"/>
                <w:szCs w:val="22"/>
              </w:rPr>
              <w:t>02-964 Warszawa</w:t>
            </w:r>
            <w:r w:rsidRPr="008F4F8E">
              <w:t xml:space="preserve"> </w:t>
            </w:r>
          </w:p>
          <w:p w14:paraId="66268758" w14:textId="5658FDE6" w:rsidR="00765E9F" w:rsidRDefault="00765E9F" w:rsidP="008F4F8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F23383F" w14:textId="2FDE4BC1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24: Cewnik do odsysania świeżych skrzeplin za cenę brutto </w:t>
            </w:r>
            <w:r w:rsidRPr="00D43130">
              <w:rPr>
                <w:b/>
                <w:sz w:val="22"/>
                <w:szCs w:val="22"/>
                <w:u w:val="single"/>
              </w:rPr>
              <w:t>51 948.00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1258E02C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769CB4C0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50475CC2" w14:textId="74CF0F80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7C3792C9" w14:textId="77777777" w:rsidTr="00C30B5C">
        <w:trPr>
          <w:cantSplit/>
        </w:trPr>
        <w:tc>
          <w:tcPr>
            <w:tcW w:w="9498" w:type="dxa"/>
          </w:tcPr>
          <w:p w14:paraId="102BEC1F" w14:textId="77777777" w:rsidR="00765E9F" w:rsidRPr="00D26ED6" w:rsidRDefault="00765E9F" w:rsidP="00E81E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t>SMT Polonia Sp. z o.o.</w:t>
            </w:r>
          </w:p>
          <w:p w14:paraId="000E2B98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Al. 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345/347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AB20E3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80-309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Gdańsk</w:t>
            </w:r>
          </w:p>
          <w:p w14:paraId="521986EC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59E6C6" w14:textId="7E0CF5F7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25: Okludery zbudowane z dwóch dysków do zamykania nieprawidłowej komunikacji międzyprzedsionkowej typu ASD i PFO za cenę brutto </w:t>
            </w:r>
            <w:r w:rsidRPr="00D43130">
              <w:rPr>
                <w:b/>
                <w:sz w:val="22"/>
                <w:szCs w:val="22"/>
                <w:u w:val="single"/>
              </w:rPr>
              <w:t>174 960.00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40ECCBF1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5758C453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EFAF28A" w14:textId="037093F3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1E39C928" w14:textId="77777777" w:rsidTr="00C30B5C">
        <w:trPr>
          <w:cantSplit/>
          <w:trHeight w:val="1846"/>
        </w:trPr>
        <w:tc>
          <w:tcPr>
            <w:tcW w:w="9498" w:type="dxa"/>
          </w:tcPr>
          <w:p w14:paraId="5B33A09A" w14:textId="77777777" w:rsidR="00D5547E" w:rsidRPr="00D5547E" w:rsidRDefault="00D5547E" w:rsidP="00D5547E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D5547E">
              <w:rPr>
                <w:b/>
                <w:bCs/>
                <w:sz w:val="22"/>
                <w:szCs w:val="22"/>
              </w:rPr>
              <w:t xml:space="preserve">Boston Scientific Polska Sp. z o.o, </w:t>
            </w:r>
          </w:p>
          <w:p w14:paraId="66A52CA7" w14:textId="77777777" w:rsidR="00D5547E" w:rsidRPr="00D5547E" w:rsidRDefault="00D5547E" w:rsidP="00D5547E">
            <w:pPr>
              <w:rPr>
                <w:sz w:val="22"/>
                <w:szCs w:val="22"/>
              </w:rPr>
            </w:pPr>
            <w:r w:rsidRPr="00D5547E">
              <w:rPr>
                <w:sz w:val="22"/>
                <w:szCs w:val="22"/>
              </w:rPr>
              <w:t xml:space="preserve">Al. Jana Pawła II 22 </w:t>
            </w:r>
          </w:p>
          <w:p w14:paraId="69AEF468" w14:textId="77777777" w:rsidR="00D5547E" w:rsidRPr="00D5547E" w:rsidRDefault="00D5547E" w:rsidP="00D5547E">
            <w:pPr>
              <w:spacing w:before="40" w:after="40" w:line="276" w:lineRule="auto"/>
              <w:jc w:val="both"/>
            </w:pPr>
            <w:r w:rsidRPr="00D5547E">
              <w:rPr>
                <w:sz w:val="22"/>
                <w:szCs w:val="22"/>
              </w:rPr>
              <w:t>00-133 Warszawa</w:t>
            </w:r>
            <w:r w:rsidRPr="00D5547E">
              <w:t xml:space="preserve"> </w:t>
            </w:r>
          </w:p>
          <w:p w14:paraId="19BFA38C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7F1F238" w14:textId="5244F02D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27: Zestaw do aterektomii rotacyjnej za cenę brutto </w:t>
            </w:r>
            <w:r w:rsidRPr="00D43130">
              <w:rPr>
                <w:b/>
                <w:sz w:val="22"/>
                <w:szCs w:val="22"/>
                <w:u w:val="single"/>
              </w:rPr>
              <w:t>321 048.00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4092F568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60DD63CE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698B4097" w14:textId="284ACB8D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79CA9D59" w14:textId="77777777" w:rsidTr="00C30B5C">
        <w:trPr>
          <w:cantSplit/>
        </w:trPr>
        <w:tc>
          <w:tcPr>
            <w:tcW w:w="9498" w:type="dxa"/>
          </w:tcPr>
          <w:p w14:paraId="40F9560A" w14:textId="77777777" w:rsidR="007165D5" w:rsidRPr="007165D5" w:rsidRDefault="007165D5" w:rsidP="007165D5">
            <w:pPr>
              <w:rPr>
                <w:b/>
                <w:bCs/>
                <w:sz w:val="22"/>
                <w:szCs w:val="22"/>
              </w:rPr>
            </w:pPr>
            <w:r w:rsidRPr="007165D5">
              <w:rPr>
                <w:b/>
                <w:bCs/>
                <w:sz w:val="22"/>
                <w:szCs w:val="22"/>
              </w:rPr>
              <w:t>Biotronik Polska Sp. z o. o.</w:t>
            </w:r>
          </w:p>
          <w:p w14:paraId="3866A675" w14:textId="77777777" w:rsidR="007165D5" w:rsidRPr="007165D5" w:rsidRDefault="007165D5" w:rsidP="007165D5">
            <w:pPr>
              <w:rPr>
                <w:sz w:val="22"/>
                <w:szCs w:val="22"/>
              </w:rPr>
            </w:pPr>
            <w:r w:rsidRPr="007165D5">
              <w:rPr>
                <w:sz w:val="22"/>
                <w:szCs w:val="22"/>
              </w:rPr>
              <w:t xml:space="preserve">ul. Murawa 12-18 </w:t>
            </w:r>
          </w:p>
          <w:p w14:paraId="550CB4C3" w14:textId="77777777" w:rsidR="007165D5" w:rsidRPr="007165D5" w:rsidRDefault="007165D5" w:rsidP="007165D5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7165D5">
              <w:rPr>
                <w:sz w:val="22"/>
                <w:szCs w:val="22"/>
              </w:rPr>
              <w:t>61-655 Poznań</w:t>
            </w:r>
            <w:r w:rsidRPr="007165D5">
              <w:rPr>
                <w:sz w:val="20"/>
                <w:szCs w:val="20"/>
              </w:rPr>
              <w:t xml:space="preserve"> </w:t>
            </w:r>
          </w:p>
          <w:p w14:paraId="6615B63B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FCF4BC" w14:textId="39BEDA78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28: Cewnik balonowy uwalniający lek za cenę brutto </w:t>
            </w:r>
            <w:r w:rsidRPr="00D43130">
              <w:rPr>
                <w:b/>
                <w:sz w:val="22"/>
                <w:szCs w:val="22"/>
                <w:u w:val="single"/>
              </w:rPr>
              <w:t>94 500.00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37D54B34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0CB2DD5D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71ACA2B" w14:textId="44E2F999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5158A5E8" w14:textId="77777777" w:rsidTr="00C30B5C">
        <w:trPr>
          <w:cantSplit/>
        </w:trPr>
        <w:tc>
          <w:tcPr>
            <w:tcW w:w="9498" w:type="dxa"/>
          </w:tcPr>
          <w:p w14:paraId="69C38440" w14:textId="77777777" w:rsidR="00765E9F" w:rsidRPr="00D26ED6" w:rsidRDefault="00765E9F" w:rsidP="00E81E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lastRenderedPageBreak/>
              <w:t>Polimed Research Sp. z o.o.</w:t>
            </w:r>
          </w:p>
          <w:p w14:paraId="0CB56C36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0508BE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Warszawa</w:t>
            </w:r>
          </w:p>
          <w:p w14:paraId="072D328D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BF8F04F" w14:textId="69D00B8D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31: Okludery samocentralizujące do zamykania nieprawidłowej komunikacji międzyprzedsionkowej typu ASD i PFO za cenę brutto </w:t>
            </w:r>
            <w:r w:rsidRPr="00D43130">
              <w:rPr>
                <w:b/>
                <w:sz w:val="22"/>
                <w:szCs w:val="22"/>
                <w:u w:val="single"/>
              </w:rPr>
              <w:t>176 256.00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385BE614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38966861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421C438F" w14:textId="7D2F2647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18152FA1" w14:textId="77777777" w:rsidTr="00C30B5C">
        <w:trPr>
          <w:cantSplit/>
        </w:trPr>
        <w:tc>
          <w:tcPr>
            <w:tcW w:w="9498" w:type="dxa"/>
          </w:tcPr>
          <w:p w14:paraId="3DD744CE" w14:textId="77777777" w:rsidR="007165D5" w:rsidRPr="00D26ED6" w:rsidRDefault="007165D5" w:rsidP="007165D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t xml:space="preserve">Medtronic Poland </w:t>
            </w:r>
            <w:r>
              <w:rPr>
                <w:b/>
                <w:sz w:val="22"/>
                <w:szCs w:val="22"/>
              </w:rPr>
              <w:t>S</w:t>
            </w:r>
            <w:r w:rsidRPr="00765E9F">
              <w:rPr>
                <w:b/>
                <w:sz w:val="22"/>
                <w:szCs w:val="22"/>
              </w:rPr>
              <w:t>p. z o.o.</w:t>
            </w:r>
          </w:p>
          <w:p w14:paraId="06777359" w14:textId="77777777" w:rsidR="007165D5" w:rsidRPr="009F0E5C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Pr="00765E9F">
              <w:rPr>
                <w:bCs/>
                <w:sz w:val="22"/>
                <w:szCs w:val="22"/>
              </w:rPr>
              <w:t>Polna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90CF03" w14:textId="77777777" w:rsidR="007165D5" w:rsidRPr="009F0E5C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Warszawa</w:t>
            </w:r>
          </w:p>
          <w:p w14:paraId="558123BE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64501FE" w14:textId="6D5817E1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32: Stenty kobaltowo - chromowe pokryte substancją antymitotyczną do naczyń krętych i zmian trudno dostępnych z mozliwością skrócenia DAPT do 1 miesiąca za cenę brutto </w:t>
            </w:r>
            <w:r w:rsidRPr="00D43130">
              <w:rPr>
                <w:b/>
                <w:sz w:val="22"/>
                <w:szCs w:val="22"/>
                <w:u w:val="single"/>
              </w:rPr>
              <w:t>299 700.00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4F028231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E496CEA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7C5305DF" w14:textId="51E4220D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75386FC9" w14:textId="77777777" w:rsidTr="00C30B5C">
        <w:trPr>
          <w:cantSplit/>
        </w:trPr>
        <w:tc>
          <w:tcPr>
            <w:tcW w:w="9498" w:type="dxa"/>
          </w:tcPr>
          <w:p w14:paraId="7FD0F173" w14:textId="77777777" w:rsidR="00765E9F" w:rsidRPr="00D26ED6" w:rsidRDefault="00765E9F" w:rsidP="00E81ED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65E9F">
              <w:rPr>
                <w:b/>
                <w:sz w:val="22"/>
                <w:szCs w:val="22"/>
              </w:rPr>
              <w:t>SMT Polonia Sp. z o.o.</w:t>
            </w:r>
          </w:p>
          <w:p w14:paraId="0DCBD14D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Al. Grunwaldzka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345/347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F2928A6" w14:textId="77777777" w:rsidR="00765E9F" w:rsidRPr="009F0E5C" w:rsidRDefault="00765E9F" w:rsidP="00E81ED2">
            <w:pPr>
              <w:jc w:val="both"/>
              <w:rPr>
                <w:bCs/>
                <w:sz w:val="22"/>
                <w:szCs w:val="22"/>
              </w:rPr>
            </w:pPr>
            <w:r w:rsidRPr="00765E9F">
              <w:rPr>
                <w:bCs/>
                <w:sz w:val="22"/>
                <w:szCs w:val="22"/>
              </w:rPr>
              <w:t>80-309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5E9F">
              <w:rPr>
                <w:bCs/>
                <w:sz w:val="22"/>
                <w:szCs w:val="22"/>
              </w:rPr>
              <w:t>Gdańsk</w:t>
            </w:r>
          </w:p>
          <w:p w14:paraId="4909528E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B0DACB" w14:textId="67991603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34: Stenty wieńcowe kobaltowo - chromowe pokryte substancją antymitotyczną - SIROLIMUS za cenę brutto </w:t>
            </w:r>
            <w:r w:rsidRPr="00D43130">
              <w:rPr>
                <w:b/>
                <w:sz w:val="22"/>
                <w:szCs w:val="22"/>
                <w:u w:val="single"/>
              </w:rPr>
              <w:t>70 200.00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3EA37D3E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21088DE4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11D00ABB" w14:textId="6038198D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65E9F" w14:paraId="0E47E9FD" w14:textId="77777777" w:rsidTr="00C30B5C">
        <w:trPr>
          <w:cantSplit/>
        </w:trPr>
        <w:tc>
          <w:tcPr>
            <w:tcW w:w="9498" w:type="dxa"/>
          </w:tcPr>
          <w:p w14:paraId="5509F3C0" w14:textId="77777777" w:rsidR="007165D5" w:rsidRPr="007165D5" w:rsidRDefault="007165D5" w:rsidP="007165D5">
            <w:pPr>
              <w:rPr>
                <w:b/>
                <w:bCs/>
                <w:sz w:val="22"/>
                <w:szCs w:val="22"/>
              </w:rPr>
            </w:pPr>
            <w:r w:rsidRPr="007165D5">
              <w:rPr>
                <w:b/>
                <w:bCs/>
                <w:sz w:val="22"/>
                <w:szCs w:val="22"/>
              </w:rPr>
              <w:t xml:space="preserve">Aesculap Chifa Sp. z o.o. </w:t>
            </w:r>
          </w:p>
          <w:p w14:paraId="79D8F6FF" w14:textId="77777777" w:rsidR="007165D5" w:rsidRPr="007165D5" w:rsidRDefault="007165D5" w:rsidP="007165D5">
            <w:pPr>
              <w:rPr>
                <w:sz w:val="22"/>
                <w:szCs w:val="22"/>
              </w:rPr>
            </w:pPr>
            <w:r w:rsidRPr="007165D5">
              <w:rPr>
                <w:sz w:val="22"/>
                <w:szCs w:val="22"/>
              </w:rPr>
              <w:t xml:space="preserve">ul. Tysiąclecia 14 </w:t>
            </w:r>
          </w:p>
          <w:p w14:paraId="13888435" w14:textId="77777777" w:rsidR="007165D5" w:rsidRPr="007165D5" w:rsidRDefault="007165D5" w:rsidP="007165D5">
            <w:pPr>
              <w:jc w:val="both"/>
            </w:pPr>
            <w:r w:rsidRPr="007165D5">
              <w:rPr>
                <w:sz w:val="22"/>
                <w:szCs w:val="22"/>
              </w:rPr>
              <w:t>64-300 Nowy Tomyśl</w:t>
            </w:r>
            <w:r w:rsidRPr="007165D5">
              <w:t xml:space="preserve"> </w:t>
            </w:r>
          </w:p>
          <w:p w14:paraId="612FD691" w14:textId="77777777" w:rsidR="00765E9F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47683F" w14:textId="76EE53EB" w:rsidR="00765E9F" w:rsidRPr="00D43130" w:rsidRDefault="00765E9F" w:rsidP="00E81ED2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D43130">
              <w:rPr>
                <w:sz w:val="22"/>
                <w:szCs w:val="22"/>
                <w:u w:val="single"/>
              </w:rPr>
              <w:t xml:space="preserve">Zadanie nr 35: Zestaw do nakłucia osierdzia za cenę brutto </w:t>
            </w:r>
            <w:r w:rsidRPr="00D43130">
              <w:rPr>
                <w:b/>
                <w:sz w:val="22"/>
                <w:szCs w:val="22"/>
                <w:u w:val="single"/>
              </w:rPr>
              <w:t>2 235.60 zł</w:t>
            </w:r>
            <w:r w:rsidRPr="00D43130">
              <w:rPr>
                <w:bCs/>
                <w:sz w:val="22"/>
                <w:szCs w:val="22"/>
                <w:u w:val="single"/>
              </w:rPr>
              <w:t>.</w:t>
            </w:r>
          </w:p>
          <w:p w14:paraId="6718F472" w14:textId="77777777" w:rsidR="00C30B5C" w:rsidRPr="009D0561" w:rsidRDefault="00C30B5C" w:rsidP="00C30B5C">
            <w:pPr>
              <w:spacing w:before="120" w:line="276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D0561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4366A769" w14:textId="77777777" w:rsidR="00C30B5C" w:rsidRPr="009D0561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9D0561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9D0561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</w:p>
          <w:p w14:paraId="20FFBED0" w14:textId="5431337F" w:rsidR="00765E9F" w:rsidRPr="00765E9F" w:rsidRDefault="00C30B5C" w:rsidP="00C30B5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9D0561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77E839C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8"/>
        <w:gridCol w:w="3118"/>
        <w:gridCol w:w="1985"/>
        <w:gridCol w:w="1247"/>
      </w:tblGrid>
      <w:tr w:rsidR="00211A34" w:rsidRPr="00834EF4" w14:paraId="2FC8609F" w14:textId="77777777" w:rsidTr="00C30B5C">
        <w:tc>
          <w:tcPr>
            <w:tcW w:w="3148" w:type="dxa"/>
            <w:shd w:val="clear" w:color="auto" w:fill="F3F3F3"/>
          </w:tcPr>
          <w:p w14:paraId="22FD108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14:paraId="616F32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5" w:type="dxa"/>
            <w:shd w:val="clear" w:color="auto" w:fill="F3F3F3"/>
          </w:tcPr>
          <w:p w14:paraId="01E7B81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47" w:type="dxa"/>
            <w:shd w:val="clear" w:color="auto" w:fill="F3F3F3"/>
          </w:tcPr>
          <w:p w14:paraId="318E00F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65E9F" w:rsidRPr="00834EF4" w14:paraId="09B6020E" w14:textId="77777777" w:rsidTr="00C30B5C">
        <w:tc>
          <w:tcPr>
            <w:tcW w:w="3148" w:type="dxa"/>
            <w:shd w:val="clear" w:color="auto" w:fill="auto"/>
          </w:tcPr>
          <w:p w14:paraId="352F9086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1: Stenty wieńcowe platynowo - chromowe pokryte substancją antymitotyczną</w:t>
            </w:r>
          </w:p>
        </w:tc>
        <w:tc>
          <w:tcPr>
            <w:tcW w:w="3118" w:type="dxa"/>
            <w:shd w:val="clear" w:color="auto" w:fill="auto"/>
          </w:tcPr>
          <w:p w14:paraId="61A79C10" w14:textId="77777777" w:rsidR="00D5547E" w:rsidRPr="00D5547E" w:rsidRDefault="00D5547E" w:rsidP="00D5547E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5547E">
              <w:rPr>
                <w:b/>
                <w:bCs/>
                <w:sz w:val="20"/>
                <w:szCs w:val="20"/>
              </w:rPr>
              <w:t xml:space="preserve">Boston Scientific Polska Sp. z o.o, </w:t>
            </w:r>
          </w:p>
          <w:p w14:paraId="761B0AD2" w14:textId="77777777" w:rsidR="00D5547E" w:rsidRPr="00D5547E" w:rsidRDefault="00D5547E" w:rsidP="00D5547E">
            <w:pPr>
              <w:rPr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 xml:space="preserve">Al. Jana Pawła II 22 </w:t>
            </w:r>
          </w:p>
          <w:p w14:paraId="75498783" w14:textId="24A8AA8C" w:rsidR="00765E9F" w:rsidRPr="00D5547E" w:rsidRDefault="00D5547E" w:rsidP="00D5547E">
            <w:pPr>
              <w:spacing w:before="40" w:after="40" w:line="276" w:lineRule="auto"/>
              <w:jc w:val="both"/>
            </w:pPr>
            <w:r w:rsidRPr="00D5547E">
              <w:rPr>
                <w:sz w:val="20"/>
                <w:szCs w:val="20"/>
              </w:rPr>
              <w:t>00-133 Warszawa</w:t>
            </w:r>
            <w:r w:rsidRPr="00D5547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20E0AED1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69F5613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2FD96C03" w14:textId="77777777" w:rsidTr="00C30B5C">
        <w:tc>
          <w:tcPr>
            <w:tcW w:w="3148" w:type="dxa"/>
            <w:shd w:val="clear" w:color="auto" w:fill="auto"/>
          </w:tcPr>
          <w:p w14:paraId="26797CD3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2: Stenty wieńcowe kobaltowo-chromowe pokryte substancją antymitotyczną - SYROLIMUS-dedykowane do bifurkacji oraz mikrocewnik do tętnic wieńcowych</w:t>
            </w:r>
          </w:p>
        </w:tc>
        <w:tc>
          <w:tcPr>
            <w:tcW w:w="3118" w:type="dxa"/>
            <w:shd w:val="clear" w:color="auto" w:fill="auto"/>
          </w:tcPr>
          <w:p w14:paraId="14DE059A" w14:textId="77777777" w:rsidR="00D5547E" w:rsidRPr="00D5547E" w:rsidRDefault="00D5547E" w:rsidP="00D5547E">
            <w:pPr>
              <w:rPr>
                <w:b/>
                <w:bCs/>
                <w:sz w:val="20"/>
                <w:szCs w:val="20"/>
              </w:rPr>
            </w:pPr>
            <w:r w:rsidRPr="00D5547E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24899460" w14:textId="77777777" w:rsidR="00D5547E" w:rsidRPr="00D5547E" w:rsidRDefault="00D5547E" w:rsidP="00D5547E">
            <w:pPr>
              <w:rPr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 xml:space="preserve">ul. 1 Sierpnia 6 </w:t>
            </w:r>
          </w:p>
          <w:p w14:paraId="4D0DFFE4" w14:textId="77777777" w:rsidR="00D5547E" w:rsidRPr="00D5547E" w:rsidRDefault="00D5547E" w:rsidP="00D5547E">
            <w:pPr>
              <w:jc w:val="both"/>
              <w:rPr>
                <w:sz w:val="18"/>
                <w:szCs w:val="18"/>
              </w:rPr>
            </w:pPr>
            <w:r w:rsidRPr="00D5547E">
              <w:rPr>
                <w:sz w:val="20"/>
                <w:szCs w:val="20"/>
              </w:rPr>
              <w:t>02-134 Warszawa</w:t>
            </w:r>
            <w:r w:rsidRPr="00D5547E">
              <w:rPr>
                <w:sz w:val="18"/>
                <w:szCs w:val="18"/>
              </w:rPr>
              <w:t xml:space="preserve"> </w:t>
            </w:r>
          </w:p>
          <w:p w14:paraId="039CA20F" w14:textId="6E502D12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B01BC71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CA70E38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2ECC23F7" w14:textId="77777777" w:rsidTr="00C30B5C">
        <w:tc>
          <w:tcPr>
            <w:tcW w:w="3148" w:type="dxa"/>
            <w:shd w:val="clear" w:color="auto" w:fill="auto"/>
          </w:tcPr>
          <w:p w14:paraId="431177B2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3 :Stenty wieńcowe kobaltowo - chromowe pokryte substancjami: antymitotyczną i przyspieszającą gojenie naczynia oraz zapobiegającą wykrzepianiu na powierzchni stentu</w:t>
            </w:r>
          </w:p>
        </w:tc>
        <w:tc>
          <w:tcPr>
            <w:tcW w:w="3118" w:type="dxa"/>
            <w:shd w:val="clear" w:color="auto" w:fill="auto"/>
          </w:tcPr>
          <w:p w14:paraId="2EDE6185" w14:textId="77777777" w:rsidR="007165D5" w:rsidRPr="007165D5" w:rsidRDefault="007165D5" w:rsidP="007165D5">
            <w:pPr>
              <w:rPr>
                <w:b/>
                <w:bCs/>
                <w:sz w:val="20"/>
                <w:szCs w:val="20"/>
              </w:rPr>
            </w:pPr>
            <w:r w:rsidRPr="007165D5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244FE949" w14:textId="77777777" w:rsidR="007165D5" w:rsidRPr="007165D5" w:rsidRDefault="007165D5" w:rsidP="007165D5">
            <w:pPr>
              <w:rPr>
                <w:sz w:val="20"/>
                <w:szCs w:val="20"/>
              </w:rPr>
            </w:pPr>
            <w:r w:rsidRPr="007165D5">
              <w:rPr>
                <w:sz w:val="20"/>
                <w:szCs w:val="20"/>
              </w:rPr>
              <w:t xml:space="preserve">ul. Murawa 12-18 </w:t>
            </w:r>
          </w:p>
          <w:p w14:paraId="28B55150" w14:textId="77777777" w:rsidR="007165D5" w:rsidRPr="007165D5" w:rsidRDefault="007165D5" w:rsidP="007165D5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7165D5">
              <w:rPr>
                <w:sz w:val="20"/>
                <w:szCs w:val="20"/>
              </w:rPr>
              <w:t>61-655 Poznań</w:t>
            </w:r>
            <w:r w:rsidRPr="007165D5">
              <w:rPr>
                <w:sz w:val="18"/>
                <w:szCs w:val="18"/>
              </w:rPr>
              <w:t xml:space="preserve"> </w:t>
            </w:r>
          </w:p>
          <w:p w14:paraId="6618C99C" w14:textId="637F8A02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5FFB5C22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90A64DC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DDE35E8" w14:textId="77777777" w:rsidTr="00C30B5C">
        <w:tc>
          <w:tcPr>
            <w:tcW w:w="3148" w:type="dxa"/>
            <w:shd w:val="clear" w:color="auto" w:fill="auto"/>
          </w:tcPr>
          <w:p w14:paraId="11608E92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5: Stenty wieńcowe kobaltowo - chromowe do zmian obwodowych i trudnodostępnych pokryte substancją antymitotyczną bez polimeru</w:t>
            </w:r>
          </w:p>
        </w:tc>
        <w:tc>
          <w:tcPr>
            <w:tcW w:w="3118" w:type="dxa"/>
            <w:shd w:val="clear" w:color="auto" w:fill="auto"/>
          </w:tcPr>
          <w:p w14:paraId="205030D4" w14:textId="77777777" w:rsidR="007165D5" w:rsidRPr="007165D5" w:rsidRDefault="007165D5" w:rsidP="007165D5">
            <w:pPr>
              <w:rPr>
                <w:b/>
                <w:bCs/>
                <w:sz w:val="20"/>
                <w:szCs w:val="20"/>
              </w:rPr>
            </w:pPr>
            <w:r w:rsidRPr="007165D5">
              <w:rPr>
                <w:b/>
                <w:bCs/>
                <w:sz w:val="20"/>
                <w:szCs w:val="20"/>
              </w:rPr>
              <w:t xml:space="preserve">Aesculap Chifa Sp. z o.o. </w:t>
            </w:r>
          </w:p>
          <w:p w14:paraId="3F6DF8AD" w14:textId="77777777" w:rsidR="007165D5" w:rsidRPr="007165D5" w:rsidRDefault="007165D5" w:rsidP="007165D5">
            <w:pPr>
              <w:rPr>
                <w:sz w:val="20"/>
                <w:szCs w:val="20"/>
              </w:rPr>
            </w:pPr>
            <w:r w:rsidRPr="007165D5">
              <w:rPr>
                <w:sz w:val="20"/>
                <w:szCs w:val="20"/>
              </w:rPr>
              <w:t xml:space="preserve">ul. Tysiąclecia 14 </w:t>
            </w:r>
          </w:p>
          <w:p w14:paraId="78E9DF82" w14:textId="77777777" w:rsidR="007165D5" w:rsidRPr="007165D5" w:rsidRDefault="007165D5" w:rsidP="007165D5">
            <w:pPr>
              <w:jc w:val="both"/>
              <w:rPr>
                <w:sz w:val="22"/>
                <w:szCs w:val="22"/>
              </w:rPr>
            </w:pPr>
            <w:r w:rsidRPr="007165D5">
              <w:rPr>
                <w:sz w:val="20"/>
                <w:szCs w:val="20"/>
              </w:rPr>
              <w:t>64-300 Nowy Tomyśl</w:t>
            </w:r>
            <w:r w:rsidRPr="007165D5">
              <w:rPr>
                <w:sz w:val="22"/>
                <w:szCs w:val="22"/>
              </w:rPr>
              <w:t xml:space="preserve"> </w:t>
            </w:r>
          </w:p>
          <w:p w14:paraId="43C07067" w14:textId="7744AA8F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8A4EF84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A857B75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7DC6A662" w14:textId="77777777" w:rsidTr="00C30B5C">
        <w:tc>
          <w:tcPr>
            <w:tcW w:w="3148" w:type="dxa"/>
            <w:shd w:val="clear" w:color="auto" w:fill="auto"/>
          </w:tcPr>
          <w:p w14:paraId="00C6EF9C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6: Cewniki prowadzące do PCI</w:t>
            </w:r>
          </w:p>
        </w:tc>
        <w:tc>
          <w:tcPr>
            <w:tcW w:w="3118" w:type="dxa"/>
            <w:shd w:val="clear" w:color="auto" w:fill="auto"/>
          </w:tcPr>
          <w:p w14:paraId="17886507" w14:textId="77777777" w:rsidR="007165D5" w:rsidRPr="007165D5" w:rsidRDefault="007165D5" w:rsidP="007165D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165D5">
              <w:rPr>
                <w:b/>
                <w:sz w:val="20"/>
                <w:szCs w:val="20"/>
              </w:rPr>
              <w:t>Medtronic Poland Sp. z o.o.</w:t>
            </w:r>
          </w:p>
          <w:p w14:paraId="669882C6" w14:textId="77777777" w:rsidR="007165D5" w:rsidRPr="007165D5" w:rsidRDefault="007165D5" w:rsidP="007165D5">
            <w:pPr>
              <w:jc w:val="both"/>
              <w:rPr>
                <w:bCs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 xml:space="preserve">ul. Polna 11 </w:t>
            </w:r>
          </w:p>
          <w:p w14:paraId="56C8313E" w14:textId="71E102E2" w:rsidR="00765E9F" w:rsidRPr="007165D5" w:rsidRDefault="007165D5" w:rsidP="007165D5">
            <w:pPr>
              <w:jc w:val="both"/>
              <w:rPr>
                <w:bCs/>
                <w:sz w:val="22"/>
                <w:szCs w:val="22"/>
              </w:rPr>
            </w:pPr>
            <w:r w:rsidRPr="007165D5">
              <w:rPr>
                <w:bCs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shd w:val="clear" w:color="auto" w:fill="auto"/>
          </w:tcPr>
          <w:p w14:paraId="59160179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C4352A7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3818EF41" w14:textId="77777777" w:rsidTr="00C30B5C">
        <w:tc>
          <w:tcPr>
            <w:tcW w:w="3148" w:type="dxa"/>
            <w:shd w:val="clear" w:color="auto" w:fill="auto"/>
          </w:tcPr>
          <w:p w14:paraId="4736783E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10: Sprzęt jednorazowy do koronarografii z dostępu promieniowego</w:t>
            </w:r>
          </w:p>
        </w:tc>
        <w:tc>
          <w:tcPr>
            <w:tcW w:w="3118" w:type="dxa"/>
            <w:shd w:val="clear" w:color="auto" w:fill="auto"/>
          </w:tcPr>
          <w:p w14:paraId="6F252722" w14:textId="77777777" w:rsidR="00D5547E" w:rsidRPr="00D5547E" w:rsidRDefault="00D5547E" w:rsidP="00D5547E">
            <w:pPr>
              <w:rPr>
                <w:b/>
                <w:bCs/>
                <w:sz w:val="20"/>
                <w:szCs w:val="20"/>
              </w:rPr>
            </w:pPr>
            <w:r w:rsidRPr="00D5547E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7F5B29C6" w14:textId="77777777" w:rsidR="00D5547E" w:rsidRPr="00D5547E" w:rsidRDefault="00D5547E" w:rsidP="00D5547E">
            <w:pPr>
              <w:rPr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 xml:space="preserve">ul. 1 Sierpnia 6 </w:t>
            </w:r>
          </w:p>
          <w:p w14:paraId="2DE6DC1B" w14:textId="33B302ED" w:rsidR="00765E9F" w:rsidRPr="00D5547E" w:rsidRDefault="00D5547E" w:rsidP="00D5547E">
            <w:pPr>
              <w:jc w:val="both"/>
              <w:rPr>
                <w:sz w:val="18"/>
                <w:szCs w:val="18"/>
              </w:rPr>
            </w:pPr>
            <w:r w:rsidRPr="00D5547E">
              <w:rPr>
                <w:sz w:val="20"/>
                <w:szCs w:val="20"/>
              </w:rPr>
              <w:t>02-134 Warszawa</w:t>
            </w:r>
            <w:r w:rsidRPr="00D554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0C96CA15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FD34C0B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F2796B6" w14:textId="77777777" w:rsidTr="00C30B5C">
        <w:tc>
          <w:tcPr>
            <w:tcW w:w="3148" w:type="dxa"/>
            <w:shd w:val="clear" w:color="auto" w:fill="auto"/>
          </w:tcPr>
          <w:p w14:paraId="2F9F5F5D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11: Cewnik balonowy do predylatacji s.c., cewniki balonowe wysokociśnieniowe, cewnik balonowy uwalniający lek II oraz stenty wieńcowe kobaltowo - chromowe pokryte substancją antymitotyczną - SIROLIMUS - POLILAKITYD</w:t>
            </w:r>
          </w:p>
        </w:tc>
        <w:tc>
          <w:tcPr>
            <w:tcW w:w="3118" w:type="dxa"/>
            <w:shd w:val="clear" w:color="auto" w:fill="auto"/>
          </w:tcPr>
          <w:p w14:paraId="631920EE" w14:textId="77777777" w:rsidR="003965F7" w:rsidRPr="003965F7" w:rsidRDefault="003965F7" w:rsidP="003965F7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3965F7">
              <w:rPr>
                <w:b/>
                <w:bCs/>
                <w:sz w:val="20"/>
                <w:szCs w:val="20"/>
              </w:rPr>
              <w:t>Aspironix Polska Sp. z o.o.</w:t>
            </w:r>
          </w:p>
          <w:p w14:paraId="56113C5A" w14:textId="77777777" w:rsidR="003965F7" w:rsidRPr="003965F7" w:rsidRDefault="003965F7" w:rsidP="003965F7">
            <w:pPr>
              <w:rPr>
                <w:sz w:val="20"/>
                <w:szCs w:val="20"/>
              </w:rPr>
            </w:pPr>
            <w:r w:rsidRPr="003965F7">
              <w:rPr>
                <w:sz w:val="20"/>
                <w:szCs w:val="20"/>
              </w:rPr>
              <w:t xml:space="preserve">ul. Różyckiego 3 </w:t>
            </w:r>
            <w:r w:rsidRPr="003965F7">
              <w:rPr>
                <w:sz w:val="20"/>
                <w:szCs w:val="20"/>
              </w:rPr>
              <w:br/>
              <w:t>31-324 Kraków</w:t>
            </w:r>
            <w:r w:rsidRPr="003965F7">
              <w:rPr>
                <w:sz w:val="22"/>
                <w:szCs w:val="22"/>
              </w:rPr>
              <w:t xml:space="preserve"> </w:t>
            </w:r>
          </w:p>
          <w:p w14:paraId="14F291DC" w14:textId="627CA6D5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38D260CA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9D8043D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22CF4037" w14:textId="77777777" w:rsidTr="00C30B5C">
        <w:tc>
          <w:tcPr>
            <w:tcW w:w="3148" w:type="dxa"/>
            <w:shd w:val="clear" w:color="auto" w:fill="auto"/>
          </w:tcPr>
          <w:p w14:paraId="27FDBC71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13: Cewnik balonowy do zmian ciasnych, trudnodostępnych, w naczyniach krętych</w:t>
            </w:r>
          </w:p>
        </w:tc>
        <w:tc>
          <w:tcPr>
            <w:tcW w:w="3118" w:type="dxa"/>
            <w:shd w:val="clear" w:color="auto" w:fill="auto"/>
          </w:tcPr>
          <w:p w14:paraId="00820BB3" w14:textId="77777777" w:rsidR="007165D5" w:rsidRPr="007165D5" w:rsidRDefault="007165D5" w:rsidP="007165D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165D5">
              <w:rPr>
                <w:b/>
                <w:sz w:val="20"/>
                <w:szCs w:val="20"/>
              </w:rPr>
              <w:t>Medtronic Poland Sp. z o.o.</w:t>
            </w:r>
          </w:p>
          <w:p w14:paraId="18078B80" w14:textId="77777777" w:rsidR="007165D5" w:rsidRPr="007165D5" w:rsidRDefault="007165D5" w:rsidP="007165D5">
            <w:pPr>
              <w:jc w:val="both"/>
              <w:rPr>
                <w:bCs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 xml:space="preserve">ul. Polna 11 </w:t>
            </w:r>
          </w:p>
          <w:p w14:paraId="55AB984B" w14:textId="747F6D30" w:rsidR="00765E9F" w:rsidRPr="00211A34" w:rsidRDefault="007165D5" w:rsidP="007165D5">
            <w:pPr>
              <w:spacing w:after="40"/>
              <w:rPr>
                <w:color w:val="000000"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shd w:val="clear" w:color="auto" w:fill="auto"/>
          </w:tcPr>
          <w:p w14:paraId="32FE5694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24C43BB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1FD72BB9" w14:textId="77777777" w:rsidTr="00C30B5C">
        <w:tc>
          <w:tcPr>
            <w:tcW w:w="3148" w:type="dxa"/>
            <w:shd w:val="clear" w:color="auto" w:fill="auto"/>
          </w:tcPr>
          <w:p w14:paraId="03DF4B4F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14: Cewnik balonowy do predylatacji i CTO</w:t>
            </w:r>
          </w:p>
        </w:tc>
        <w:tc>
          <w:tcPr>
            <w:tcW w:w="3118" w:type="dxa"/>
            <w:shd w:val="clear" w:color="auto" w:fill="auto"/>
          </w:tcPr>
          <w:p w14:paraId="297234B9" w14:textId="77777777" w:rsidR="00D5547E" w:rsidRPr="00D5547E" w:rsidRDefault="00D5547E" w:rsidP="00D5547E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5547E">
              <w:rPr>
                <w:b/>
                <w:bCs/>
                <w:sz w:val="20"/>
                <w:szCs w:val="20"/>
              </w:rPr>
              <w:t xml:space="preserve">Boston Scientific Polska Sp. z o.o, </w:t>
            </w:r>
          </w:p>
          <w:p w14:paraId="1D5D5E66" w14:textId="77777777" w:rsidR="00D5547E" w:rsidRPr="00D5547E" w:rsidRDefault="00D5547E" w:rsidP="00D5547E">
            <w:pPr>
              <w:rPr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 xml:space="preserve">Al. Jana Pawła II 22 </w:t>
            </w:r>
          </w:p>
          <w:p w14:paraId="7973B0D6" w14:textId="21FB2395" w:rsidR="00765E9F" w:rsidRPr="00211A34" w:rsidRDefault="00D5547E" w:rsidP="00D5547E">
            <w:pPr>
              <w:spacing w:after="40"/>
              <w:rPr>
                <w:color w:val="000000"/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>00-133 Warszawa</w:t>
            </w:r>
          </w:p>
        </w:tc>
        <w:tc>
          <w:tcPr>
            <w:tcW w:w="1985" w:type="dxa"/>
            <w:shd w:val="clear" w:color="auto" w:fill="auto"/>
          </w:tcPr>
          <w:p w14:paraId="66540098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FA7B4FD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77AC372C" w14:textId="77777777" w:rsidTr="00C30B5C">
        <w:tc>
          <w:tcPr>
            <w:tcW w:w="3148" w:type="dxa"/>
            <w:shd w:val="clear" w:color="auto" w:fill="auto"/>
          </w:tcPr>
          <w:p w14:paraId="1CB51B92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15: Cewniki balonowe wysokociśnieniowe z możliwością stosowania bardzo wysokich ciśnień</w:t>
            </w:r>
          </w:p>
        </w:tc>
        <w:tc>
          <w:tcPr>
            <w:tcW w:w="3118" w:type="dxa"/>
            <w:shd w:val="clear" w:color="auto" w:fill="auto"/>
          </w:tcPr>
          <w:p w14:paraId="4D84EB9A" w14:textId="77777777" w:rsidR="007165D5" w:rsidRPr="007165D5" w:rsidRDefault="007165D5" w:rsidP="007165D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165D5">
              <w:rPr>
                <w:b/>
                <w:sz w:val="20"/>
                <w:szCs w:val="20"/>
              </w:rPr>
              <w:t>Medtronic Poland Sp. z o.o.</w:t>
            </w:r>
          </w:p>
          <w:p w14:paraId="7F4F4F8E" w14:textId="77777777" w:rsidR="007165D5" w:rsidRPr="007165D5" w:rsidRDefault="007165D5" w:rsidP="007165D5">
            <w:pPr>
              <w:jc w:val="both"/>
              <w:rPr>
                <w:bCs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 xml:space="preserve">ul. Polna 11 </w:t>
            </w:r>
          </w:p>
          <w:p w14:paraId="67469914" w14:textId="20ABE7E9" w:rsidR="00765E9F" w:rsidRPr="00211A34" w:rsidRDefault="007165D5" w:rsidP="007165D5">
            <w:pPr>
              <w:spacing w:after="40"/>
              <w:rPr>
                <w:color w:val="000000"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shd w:val="clear" w:color="auto" w:fill="auto"/>
          </w:tcPr>
          <w:p w14:paraId="1A6B7BBF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876FBF2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3EE2F573" w14:textId="77777777" w:rsidTr="00C30B5C">
        <w:tc>
          <w:tcPr>
            <w:tcW w:w="3148" w:type="dxa"/>
            <w:shd w:val="clear" w:color="auto" w:fill="auto"/>
          </w:tcPr>
          <w:p w14:paraId="40FD57B7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17: Sprzęt do PCI</w:t>
            </w:r>
          </w:p>
        </w:tc>
        <w:tc>
          <w:tcPr>
            <w:tcW w:w="3118" w:type="dxa"/>
            <w:shd w:val="clear" w:color="auto" w:fill="auto"/>
          </w:tcPr>
          <w:p w14:paraId="0C8EC0BB" w14:textId="77777777" w:rsidR="000601C1" w:rsidRPr="000601C1" w:rsidRDefault="000601C1" w:rsidP="000601C1">
            <w:pPr>
              <w:rPr>
                <w:b/>
                <w:bCs/>
                <w:sz w:val="20"/>
                <w:szCs w:val="20"/>
              </w:rPr>
            </w:pPr>
            <w:r w:rsidRPr="000601C1">
              <w:rPr>
                <w:b/>
                <w:bCs/>
                <w:sz w:val="20"/>
                <w:szCs w:val="20"/>
              </w:rPr>
              <w:t>Agencja Naukowo-Techniczna Symico Sp. z o.o.</w:t>
            </w:r>
          </w:p>
          <w:p w14:paraId="5B846DDE" w14:textId="77777777" w:rsidR="000601C1" w:rsidRPr="000601C1" w:rsidRDefault="000601C1" w:rsidP="000601C1">
            <w:pPr>
              <w:rPr>
                <w:sz w:val="20"/>
                <w:szCs w:val="20"/>
              </w:rPr>
            </w:pPr>
            <w:r w:rsidRPr="000601C1">
              <w:rPr>
                <w:sz w:val="20"/>
                <w:szCs w:val="20"/>
              </w:rPr>
              <w:t xml:space="preserve">ul. Powstańców Śląskich 54a/2 </w:t>
            </w:r>
          </w:p>
          <w:p w14:paraId="262B20D3" w14:textId="31EA9826" w:rsidR="00765E9F" w:rsidRPr="000601C1" w:rsidRDefault="000601C1" w:rsidP="000601C1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0601C1">
              <w:rPr>
                <w:sz w:val="20"/>
                <w:szCs w:val="20"/>
              </w:rPr>
              <w:t xml:space="preserve">53-333 Wrocław </w:t>
            </w:r>
          </w:p>
        </w:tc>
        <w:tc>
          <w:tcPr>
            <w:tcW w:w="1985" w:type="dxa"/>
            <w:shd w:val="clear" w:color="auto" w:fill="auto"/>
          </w:tcPr>
          <w:p w14:paraId="5F970010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EEA559B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173B737" w14:textId="77777777" w:rsidTr="00C30B5C">
        <w:tc>
          <w:tcPr>
            <w:tcW w:w="3148" w:type="dxa"/>
            <w:shd w:val="clear" w:color="auto" w:fill="auto"/>
          </w:tcPr>
          <w:p w14:paraId="23EF03F6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19: Stentgrafty do naczyń wieńcowych</w:t>
            </w:r>
          </w:p>
        </w:tc>
        <w:tc>
          <w:tcPr>
            <w:tcW w:w="3118" w:type="dxa"/>
            <w:shd w:val="clear" w:color="auto" w:fill="auto"/>
          </w:tcPr>
          <w:p w14:paraId="4F93786E" w14:textId="77777777" w:rsidR="007165D5" w:rsidRPr="007165D5" w:rsidRDefault="007165D5" w:rsidP="007165D5">
            <w:pPr>
              <w:rPr>
                <w:b/>
                <w:bCs/>
                <w:sz w:val="20"/>
                <w:szCs w:val="20"/>
              </w:rPr>
            </w:pPr>
            <w:r w:rsidRPr="007165D5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677FE9D4" w14:textId="77777777" w:rsidR="007165D5" w:rsidRPr="007165D5" w:rsidRDefault="007165D5" w:rsidP="007165D5">
            <w:pPr>
              <w:rPr>
                <w:sz w:val="20"/>
                <w:szCs w:val="20"/>
              </w:rPr>
            </w:pPr>
            <w:r w:rsidRPr="007165D5">
              <w:rPr>
                <w:sz w:val="20"/>
                <w:szCs w:val="20"/>
              </w:rPr>
              <w:t xml:space="preserve">ul. Murawa 12-18 </w:t>
            </w:r>
          </w:p>
          <w:p w14:paraId="2A841A33" w14:textId="2435AFA1" w:rsidR="00765E9F" w:rsidRPr="007165D5" w:rsidRDefault="007165D5" w:rsidP="007165D5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7165D5">
              <w:rPr>
                <w:sz w:val="20"/>
                <w:szCs w:val="20"/>
              </w:rPr>
              <w:t>61-655 Poznań</w:t>
            </w:r>
            <w:r w:rsidRPr="007165D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28EDDCD0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83CD993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383523F" w14:textId="77777777" w:rsidTr="00C30B5C">
        <w:tc>
          <w:tcPr>
            <w:tcW w:w="3148" w:type="dxa"/>
            <w:shd w:val="clear" w:color="auto" w:fill="auto"/>
          </w:tcPr>
          <w:p w14:paraId="73DA5CC9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21:Urządzenie do zamykania nakłutych tętnic II</w:t>
            </w:r>
          </w:p>
        </w:tc>
        <w:tc>
          <w:tcPr>
            <w:tcW w:w="3118" w:type="dxa"/>
            <w:shd w:val="clear" w:color="auto" w:fill="auto"/>
          </w:tcPr>
          <w:p w14:paraId="781A276E" w14:textId="77777777" w:rsidR="00D5547E" w:rsidRPr="00D5547E" w:rsidRDefault="00D5547E" w:rsidP="00D5547E">
            <w:pPr>
              <w:rPr>
                <w:b/>
                <w:bCs/>
                <w:sz w:val="20"/>
                <w:szCs w:val="20"/>
              </w:rPr>
            </w:pPr>
            <w:r w:rsidRPr="00D5547E">
              <w:rPr>
                <w:b/>
                <w:bCs/>
                <w:sz w:val="20"/>
                <w:szCs w:val="20"/>
              </w:rPr>
              <w:t>Terumo Poland Sp. z o.o.</w:t>
            </w:r>
          </w:p>
          <w:p w14:paraId="1E678F0A" w14:textId="77777777" w:rsidR="00D5547E" w:rsidRPr="00D5547E" w:rsidRDefault="00D5547E" w:rsidP="00D5547E">
            <w:pPr>
              <w:rPr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 xml:space="preserve">ul. 1 Sierpnia 6 </w:t>
            </w:r>
          </w:p>
          <w:p w14:paraId="12B6254F" w14:textId="11687DEE" w:rsidR="00765E9F" w:rsidRPr="00D5547E" w:rsidRDefault="00D5547E" w:rsidP="00D5547E">
            <w:pPr>
              <w:jc w:val="both"/>
              <w:rPr>
                <w:sz w:val="18"/>
                <w:szCs w:val="18"/>
              </w:rPr>
            </w:pPr>
            <w:r w:rsidRPr="00D5547E">
              <w:rPr>
                <w:sz w:val="20"/>
                <w:szCs w:val="20"/>
              </w:rPr>
              <w:t>02-134 Warszawa</w:t>
            </w:r>
            <w:r w:rsidRPr="00D554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70C20FB4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FE15B95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7CE88BE8" w14:textId="77777777" w:rsidTr="00C30B5C">
        <w:tc>
          <w:tcPr>
            <w:tcW w:w="3148" w:type="dxa"/>
            <w:shd w:val="clear" w:color="auto" w:fill="auto"/>
          </w:tcPr>
          <w:p w14:paraId="3FF7230A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22: Elektrody endokawitarne do czasowej stymulacji serca</w:t>
            </w:r>
          </w:p>
        </w:tc>
        <w:tc>
          <w:tcPr>
            <w:tcW w:w="3118" w:type="dxa"/>
            <w:shd w:val="clear" w:color="auto" w:fill="auto"/>
          </w:tcPr>
          <w:p w14:paraId="0707FC8B" w14:textId="77777777" w:rsidR="00765E9F" w:rsidRPr="00211A34" w:rsidRDefault="00765E9F" w:rsidP="00E81E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5E9F">
              <w:rPr>
                <w:b/>
                <w:bCs/>
                <w:sz w:val="20"/>
                <w:szCs w:val="20"/>
              </w:rPr>
              <w:t>Hagmed Sp. z o.o. Sp. k.</w:t>
            </w:r>
          </w:p>
          <w:p w14:paraId="58702607" w14:textId="77777777" w:rsidR="00765E9F" w:rsidRPr="00211A34" w:rsidRDefault="00765E9F" w:rsidP="00E81ED2">
            <w:pPr>
              <w:rPr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Tomaszowska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32</w:t>
            </w:r>
          </w:p>
          <w:p w14:paraId="616FC9F6" w14:textId="77777777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96-200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Rawa Mazowiecka</w:t>
            </w:r>
          </w:p>
        </w:tc>
        <w:tc>
          <w:tcPr>
            <w:tcW w:w="1985" w:type="dxa"/>
            <w:shd w:val="clear" w:color="auto" w:fill="auto"/>
          </w:tcPr>
          <w:p w14:paraId="18A3C008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D0AA854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57FE6FA" w14:textId="77777777" w:rsidTr="00C30B5C">
        <w:tc>
          <w:tcPr>
            <w:tcW w:w="3148" w:type="dxa"/>
            <w:shd w:val="clear" w:color="auto" w:fill="auto"/>
          </w:tcPr>
          <w:p w14:paraId="004C4AFB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23: Drobny sprzęt do PCI</w:t>
            </w:r>
          </w:p>
        </w:tc>
        <w:tc>
          <w:tcPr>
            <w:tcW w:w="3118" w:type="dxa"/>
            <w:shd w:val="clear" w:color="auto" w:fill="auto"/>
          </w:tcPr>
          <w:p w14:paraId="38B98E1E" w14:textId="77777777" w:rsidR="007165D5" w:rsidRPr="007165D5" w:rsidRDefault="007165D5" w:rsidP="007165D5">
            <w:pPr>
              <w:rPr>
                <w:b/>
                <w:bCs/>
                <w:sz w:val="20"/>
                <w:szCs w:val="20"/>
              </w:rPr>
            </w:pPr>
            <w:r w:rsidRPr="007165D5">
              <w:rPr>
                <w:b/>
                <w:bCs/>
                <w:sz w:val="20"/>
                <w:szCs w:val="20"/>
              </w:rPr>
              <w:t xml:space="preserve">Aesculap Chifa Sp. z o.o. </w:t>
            </w:r>
          </w:p>
          <w:p w14:paraId="418DE080" w14:textId="77777777" w:rsidR="007165D5" w:rsidRPr="007165D5" w:rsidRDefault="007165D5" w:rsidP="007165D5">
            <w:pPr>
              <w:rPr>
                <w:sz w:val="20"/>
                <w:szCs w:val="20"/>
              </w:rPr>
            </w:pPr>
            <w:r w:rsidRPr="007165D5">
              <w:rPr>
                <w:sz w:val="20"/>
                <w:szCs w:val="20"/>
              </w:rPr>
              <w:t xml:space="preserve">ul. Tysiąclecia 14 </w:t>
            </w:r>
          </w:p>
          <w:p w14:paraId="13AD3992" w14:textId="0F46F10C" w:rsidR="00765E9F" w:rsidRPr="007165D5" w:rsidRDefault="007165D5" w:rsidP="007165D5">
            <w:pPr>
              <w:jc w:val="both"/>
              <w:rPr>
                <w:sz w:val="22"/>
                <w:szCs w:val="22"/>
              </w:rPr>
            </w:pPr>
            <w:r w:rsidRPr="007165D5">
              <w:rPr>
                <w:sz w:val="20"/>
                <w:szCs w:val="20"/>
              </w:rPr>
              <w:lastRenderedPageBreak/>
              <w:t>64-300 Nowy Tomyśl</w:t>
            </w:r>
            <w:r w:rsidRPr="007165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77864730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56602A2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71CDD313" w14:textId="77777777" w:rsidTr="00C30B5C">
        <w:tc>
          <w:tcPr>
            <w:tcW w:w="3148" w:type="dxa"/>
            <w:shd w:val="clear" w:color="auto" w:fill="auto"/>
          </w:tcPr>
          <w:p w14:paraId="76CCF4D6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24: Cewnik do odsysania świeżych skrzeplin</w:t>
            </w:r>
          </w:p>
        </w:tc>
        <w:tc>
          <w:tcPr>
            <w:tcW w:w="3118" w:type="dxa"/>
            <w:shd w:val="clear" w:color="auto" w:fill="auto"/>
          </w:tcPr>
          <w:p w14:paraId="7A135135" w14:textId="77777777" w:rsidR="008F4F8E" w:rsidRPr="008F4F8E" w:rsidRDefault="008F4F8E" w:rsidP="008F4F8E">
            <w:pPr>
              <w:rPr>
                <w:b/>
                <w:bCs/>
                <w:sz w:val="20"/>
                <w:szCs w:val="20"/>
              </w:rPr>
            </w:pPr>
            <w:r w:rsidRPr="008F4F8E">
              <w:rPr>
                <w:b/>
                <w:bCs/>
                <w:sz w:val="20"/>
                <w:szCs w:val="20"/>
              </w:rPr>
              <w:t>IHT Polska Sp. z o.o.</w:t>
            </w:r>
          </w:p>
          <w:p w14:paraId="521F4820" w14:textId="77777777" w:rsidR="008F4F8E" w:rsidRPr="008F4F8E" w:rsidRDefault="008F4F8E" w:rsidP="008F4F8E">
            <w:pPr>
              <w:rPr>
                <w:sz w:val="20"/>
                <w:szCs w:val="20"/>
              </w:rPr>
            </w:pPr>
            <w:r w:rsidRPr="008F4F8E">
              <w:rPr>
                <w:sz w:val="20"/>
                <w:szCs w:val="20"/>
              </w:rPr>
              <w:t xml:space="preserve">ul. Europejska 14D </w:t>
            </w:r>
          </w:p>
          <w:p w14:paraId="77AF18A8" w14:textId="5D88B430" w:rsidR="00765E9F" w:rsidRPr="008F4F8E" w:rsidRDefault="008F4F8E" w:rsidP="008F4F8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F4F8E">
              <w:rPr>
                <w:sz w:val="20"/>
                <w:szCs w:val="20"/>
              </w:rPr>
              <w:t>02-964 Warszawa</w:t>
            </w:r>
            <w:r w:rsidRPr="008F4F8E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1351EEAD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93E3040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207790CB" w14:textId="77777777" w:rsidTr="00C30B5C">
        <w:tc>
          <w:tcPr>
            <w:tcW w:w="3148" w:type="dxa"/>
            <w:shd w:val="clear" w:color="auto" w:fill="auto"/>
          </w:tcPr>
          <w:p w14:paraId="00277937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24: Cewnik do odsysania świeżych skrzeplin</w:t>
            </w:r>
          </w:p>
        </w:tc>
        <w:tc>
          <w:tcPr>
            <w:tcW w:w="3118" w:type="dxa"/>
            <w:shd w:val="clear" w:color="auto" w:fill="auto"/>
          </w:tcPr>
          <w:p w14:paraId="766C3AE5" w14:textId="77777777" w:rsidR="007165D5" w:rsidRPr="007165D5" w:rsidRDefault="007165D5" w:rsidP="007165D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165D5">
              <w:rPr>
                <w:b/>
                <w:sz w:val="20"/>
                <w:szCs w:val="20"/>
              </w:rPr>
              <w:t>Medtronic Poland Sp. z o.o.</w:t>
            </w:r>
          </w:p>
          <w:p w14:paraId="311C687D" w14:textId="77777777" w:rsidR="007165D5" w:rsidRPr="007165D5" w:rsidRDefault="007165D5" w:rsidP="007165D5">
            <w:pPr>
              <w:jc w:val="both"/>
              <w:rPr>
                <w:bCs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 xml:space="preserve">ul. Polna 11 </w:t>
            </w:r>
          </w:p>
          <w:p w14:paraId="4C2279BC" w14:textId="29E162A5" w:rsidR="00765E9F" w:rsidRPr="00211A34" w:rsidRDefault="007165D5" w:rsidP="007165D5">
            <w:pPr>
              <w:spacing w:after="40"/>
              <w:rPr>
                <w:color w:val="000000"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shd w:val="clear" w:color="auto" w:fill="auto"/>
          </w:tcPr>
          <w:p w14:paraId="61A5092F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- 88.10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35E372E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88,10</w:t>
            </w:r>
          </w:p>
        </w:tc>
      </w:tr>
      <w:tr w:rsidR="00765E9F" w:rsidRPr="00834EF4" w14:paraId="503572CE" w14:textId="77777777" w:rsidTr="00C30B5C">
        <w:tc>
          <w:tcPr>
            <w:tcW w:w="3148" w:type="dxa"/>
            <w:shd w:val="clear" w:color="auto" w:fill="auto"/>
          </w:tcPr>
          <w:p w14:paraId="25FA6E40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25: Okludery zbudowane z dwóch dysków do zamykania nieprawidłowej komunikacji międzyprzedsionkowej typu ASD i PFO</w:t>
            </w:r>
          </w:p>
        </w:tc>
        <w:tc>
          <w:tcPr>
            <w:tcW w:w="3118" w:type="dxa"/>
            <w:shd w:val="clear" w:color="auto" w:fill="auto"/>
          </w:tcPr>
          <w:p w14:paraId="13645110" w14:textId="77777777" w:rsidR="00765E9F" w:rsidRPr="00211A34" w:rsidRDefault="00765E9F" w:rsidP="00E81E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5E9F">
              <w:rPr>
                <w:b/>
                <w:bCs/>
                <w:sz w:val="20"/>
                <w:szCs w:val="20"/>
              </w:rPr>
              <w:t>SMT Polonia Sp. z o.o.</w:t>
            </w:r>
          </w:p>
          <w:p w14:paraId="0A86950D" w14:textId="77777777" w:rsidR="00765E9F" w:rsidRPr="00211A34" w:rsidRDefault="00765E9F" w:rsidP="00E81ED2">
            <w:pPr>
              <w:rPr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Al. 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345/347</w:t>
            </w:r>
          </w:p>
          <w:p w14:paraId="6810DD13" w14:textId="77777777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80-309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Gdańsk</w:t>
            </w:r>
          </w:p>
        </w:tc>
        <w:tc>
          <w:tcPr>
            <w:tcW w:w="1985" w:type="dxa"/>
            <w:shd w:val="clear" w:color="auto" w:fill="auto"/>
          </w:tcPr>
          <w:p w14:paraId="69FE1B6F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46F62FD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BB93CAB" w14:textId="77777777" w:rsidTr="00C30B5C">
        <w:tc>
          <w:tcPr>
            <w:tcW w:w="3148" w:type="dxa"/>
            <w:shd w:val="clear" w:color="auto" w:fill="auto"/>
          </w:tcPr>
          <w:p w14:paraId="74A088D3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27: Zestaw do aterektomii rotacyjnej</w:t>
            </w:r>
          </w:p>
        </w:tc>
        <w:tc>
          <w:tcPr>
            <w:tcW w:w="3118" w:type="dxa"/>
            <w:shd w:val="clear" w:color="auto" w:fill="auto"/>
          </w:tcPr>
          <w:p w14:paraId="5FD2DC1F" w14:textId="77777777" w:rsidR="00D5547E" w:rsidRPr="00D5547E" w:rsidRDefault="00D5547E" w:rsidP="00D5547E">
            <w:pPr>
              <w:spacing w:before="80"/>
              <w:rPr>
                <w:b/>
                <w:bCs/>
                <w:sz w:val="20"/>
                <w:szCs w:val="20"/>
              </w:rPr>
            </w:pPr>
            <w:r w:rsidRPr="00D5547E">
              <w:rPr>
                <w:b/>
                <w:bCs/>
                <w:sz w:val="20"/>
                <w:szCs w:val="20"/>
              </w:rPr>
              <w:t xml:space="preserve">Boston Scientific Polska Sp. z o.o, </w:t>
            </w:r>
          </w:p>
          <w:p w14:paraId="37538B19" w14:textId="77777777" w:rsidR="00D5547E" w:rsidRPr="00D5547E" w:rsidRDefault="00D5547E" w:rsidP="00D5547E">
            <w:pPr>
              <w:rPr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 xml:space="preserve">Al. Jana Pawła II 22 </w:t>
            </w:r>
          </w:p>
          <w:p w14:paraId="648F91FA" w14:textId="1B0BFEE6" w:rsidR="00765E9F" w:rsidRPr="00211A34" w:rsidRDefault="00D5547E" w:rsidP="00D5547E">
            <w:pPr>
              <w:spacing w:after="40"/>
              <w:rPr>
                <w:color w:val="000000"/>
                <w:sz w:val="20"/>
                <w:szCs w:val="20"/>
              </w:rPr>
            </w:pPr>
            <w:r w:rsidRPr="00D5547E">
              <w:rPr>
                <w:sz w:val="20"/>
                <w:szCs w:val="20"/>
              </w:rPr>
              <w:t>00-133 Warszawa</w:t>
            </w:r>
          </w:p>
        </w:tc>
        <w:tc>
          <w:tcPr>
            <w:tcW w:w="1985" w:type="dxa"/>
            <w:shd w:val="clear" w:color="auto" w:fill="auto"/>
          </w:tcPr>
          <w:p w14:paraId="72E01017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8D62E41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101F8B0A" w14:textId="77777777" w:rsidTr="00C30B5C">
        <w:tc>
          <w:tcPr>
            <w:tcW w:w="3148" w:type="dxa"/>
            <w:shd w:val="clear" w:color="auto" w:fill="auto"/>
          </w:tcPr>
          <w:p w14:paraId="3C5949C8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28: Cewnik balonowy uwalniający lek</w:t>
            </w:r>
          </w:p>
        </w:tc>
        <w:tc>
          <w:tcPr>
            <w:tcW w:w="3118" w:type="dxa"/>
            <w:shd w:val="clear" w:color="auto" w:fill="auto"/>
          </w:tcPr>
          <w:p w14:paraId="11465782" w14:textId="77777777" w:rsidR="007165D5" w:rsidRPr="007165D5" w:rsidRDefault="007165D5" w:rsidP="007165D5">
            <w:pPr>
              <w:rPr>
                <w:b/>
                <w:bCs/>
                <w:sz w:val="20"/>
                <w:szCs w:val="20"/>
              </w:rPr>
            </w:pPr>
            <w:r w:rsidRPr="007165D5">
              <w:rPr>
                <w:b/>
                <w:bCs/>
                <w:sz w:val="20"/>
                <w:szCs w:val="20"/>
              </w:rPr>
              <w:t>Biotronik Polska Sp. z o. o.</w:t>
            </w:r>
          </w:p>
          <w:p w14:paraId="5297CDBF" w14:textId="77777777" w:rsidR="007165D5" w:rsidRPr="007165D5" w:rsidRDefault="007165D5" w:rsidP="007165D5">
            <w:pPr>
              <w:rPr>
                <w:sz w:val="20"/>
                <w:szCs w:val="20"/>
              </w:rPr>
            </w:pPr>
            <w:r w:rsidRPr="007165D5">
              <w:rPr>
                <w:sz w:val="20"/>
                <w:szCs w:val="20"/>
              </w:rPr>
              <w:t xml:space="preserve">ul. Murawa 12-18 </w:t>
            </w:r>
          </w:p>
          <w:p w14:paraId="79169786" w14:textId="0312254D" w:rsidR="00765E9F" w:rsidRPr="007165D5" w:rsidRDefault="007165D5" w:rsidP="007165D5">
            <w:pPr>
              <w:spacing w:line="276" w:lineRule="auto"/>
              <w:jc w:val="both"/>
              <w:rPr>
                <w:sz w:val="18"/>
                <w:szCs w:val="18"/>
              </w:rPr>
            </w:pPr>
            <w:r w:rsidRPr="007165D5">
              <w:rPr>
                <w:sz w:val="20"/>
                <w:szCs w:val="20"/>
              </w:rPr>
              <w:t>61-655 Poznań</w:t>
            </w:r>
            <w:r w:rsidRPr="007165D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72BFEEC1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83764B7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1910EC15" w14:textId="77777777" w:rsidTr="00C30B5C">
        <w:tc>
          <w:tcPr>
            <w:tcW w:w="3148" w:type="dxa"/>
            <w:shd w:val="clear" w:color="auto" w:fill="auto"/>
          </w:tcPr>
          <w:p w14:paraId="669AE33C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31: Okludery samocentralizujące do zamykania nieprawidłowej komunikacji międzyprzedsionkowej typu ASD i PFO</w:t>
            </w:r>
          </w:p>
        </w:tc>
        <w:tc>
          <w:tcPr>
            <w:tcW w:w="3118" w:type="dxa"/>
            <w:shd w:val="clear" w:color="auto" w:fill="auto"/>
          </w:tcPr>
          <w:p w14:paraId="5F0C6DBB" w14:textId="77777777" w:rsidR="00765E9F" w:rsidRPr="00211A34" w:rsidRDefault="00765E9F" w:rsidP="00E81E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5E9F">
              <w:rPr>
                <w:b/>
                <w:bCs/>
                <w:sz w:val="20"/>
                <w:szCs w:val="20"/>
              </w:rPr>
              <w:t>Polimed Research Sp. z o.o.</w:t>
            </w:r>
          </w:p>
          <w:p w14:paraId="7ADA7F37" w14:textId="77777777" w:rsidR="00765E9F" w:rsidRPr="00211A34" w:rsidRDefault="00765E9F" w:rsidP="00E81ED2">
            <w:pPr>
              <w:rPr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40</w:t>
            </w:r>
          </w:p>
          <w:p w14:paraId="2B4F4A7B" w14:textId="77777777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1BE920EF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9A138E7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60936B40" w14:textId="77777777" w:rsidTr="00C30B5C">
        <w:tc>
          <w:tcPr>
            <w:tcW w:w="3148" w:type="dxa"/>
            <w:shd w:val="clear" w:color="auto" w:fill="auto"/>
          </w:tcPr>
          <w:p w14:paraId="393DA644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31: Okludery samocentralizujące do zamykania nieprawidłowej komunikacji międzyprzedsionkowej typu ASD i PFO</w:t>
            </w:r>
          </w:p>
        </w:tc>
        <w:tc>
          <w:tcPr>
            <w:tcW w:w="3118" w:type="dxa"/>
            <w:shd w:val="clear" w:color="auto" w:fill="auto"/>
          </w:tcPr>
          <w:p w14:paraId="0D2040DE" w14:textId="77777777" w:rsidR="00765E9F" w:rsidRPr="00211A34" w:rsidRDefault="00765E9F" w:rsidP="00E81E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5E9F">
              <w:rPr>
                <w:b/>
                <w:bCs/>
                <w:sz w:val="20"/>
                <w:szCs w:val="20"/>
              </w:rPr>
              <w:t>Abbott Medical Sp. z o. o.</w:t>
            </w:r>
          </w:p>
          <w:p w14:paraId="29654709" w14:textId="77777777" w:rsidR="00765E9F" w:rsidRPr="00211A34" w:rsidRDefault="00765E9F" w:rsidP="00E81ED2">
            <w:pPr>
              <w:rPr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21B</w:t>
            </w:r>
          </w:p>
          <w:p w14:paraId="2D62FB90" w14:textId="77777777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Warszawa</w:t>
            </w:r>
          </w:p>
        </w:tc>
        <w:tc>
          <w:tcPr>
            <w:tcW w:w="1985" w:type="dxa"/>
            <w:shd w:val="clear" w:color="auto" w:fill="auto"/>
          </w:tcPr>
          <w:p w14:paraId="49598E3E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- 92.20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BB2AC94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92,20</w:t>
            </w:r>
          </w:p>
        </w:tc>
      </w:tr>
      <w:tr w:rsidR="00765E9F" w:rsidRPr="00834EF4" w14:paraId="2140461D" w14:textId="77777777" w:rsidTr="00C30B5C">
        <w:tc>
          <w:tcPr>
            <w:tcW w:w="3148" w:type="dxa"/>
            <w:shd w:val="clear" w:color="auto" w:fill="auto"/>
          </w:tcPr>
          <w:p w14:paraId="12866D04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32: Stenty kobaltowo - chromowe pokryte substancją antymitotyczną do naczyń krętych i zmian trudno dostępnych z mozliwością skrócenia DAPT do 1 miesiąca</w:t>
            </w:r>
          </w:p>
        </w:tc>
        <w:tc>
          <w:tcPr>
            <w:tcW w:w="3118" w:type="dxa"/>
            <w:shd w:val="clear" w:color="auto" w:fill="auto"/>
          </w:tcPr>
          <w:p w14:paraId="702CCC40" w14:textId="77777777" w:rsidR="007165D5" w:rsidRPr="007165D5" w:rsidRDefault="007165D5" w:rsidP="007165D5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7165D5">
              <w:rPr>
                <w:b/>
                <w:sz w:val="20"/>
                <w:szCs w:val="20"/>
              </w:rPr>
              <w:t>Medtronic Poland Sp. z o.o.</w:t>
            </w:r>
          </w:p>
          <w:p w14:paraId="01A49C74" w14:textId="77777777" w:rsidR="007165D5" w:rsidRPr="007165D5" w:rsidRDefault="007165D5" w:rsidP="007165D5">
            <w:pPr>
              <w:jc w:val="both"/>
              <w:rPr>
                <w:bCs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 xml:space="preserve">ul. Polna 11 </w:t>
            </w:r>
          </w:p>
          <w:p w14:paraId="3164B252" w14:textId="2312C285" w:rsidR="00765E9F" w:rsidRPr="00211A34" w:rsidRDefault="007165D5" w:rsidP="007165D5">
            <w:pPr>
              <w:spacing w:after="40"/>
              <w:rPr>
                <w:color w:val="000000"/>
                <w:sz w:val="20"/>
                <w:szCs w:val="20"/>
              </w:rPr>
            </w:pPr>
            <w:r w:rsidRPr="007165D5">
              <w:rPr>
                <w:bCs/>
                <w:sz w:val="20"/>
                <w:szCs w:val="20"/>
              </w:rPr>
              <w:t>00-633 Warszawa</w:t>
            </w:r>
          </w:p>
        </w:tc>
        <w:tc>
          <w:tcPr>
            <w:tcW w:w="1985" w:type="dxa"/>
            <w:shd w:val="clear" w:color="auto" w:fill="auto"/>
          </w:tcPr>
          <w:p w14:paraId="7F19AEE7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757E030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0974D960" w14:textId="77777777" w:rsidTr="00C30B5C">
        <w:tc>
          <w:tcPr>
            <w:tcW w:w="3148" w:type="dxa"/>
            <w:shd w:val="clear" w:color="auto" w:fill="auto"/>
          </w:tcPr>
          <w:p w14:paraId="39CE949C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34: Stenty wieńcowe kobaltowo - chromowe pokryte substancją antymitotyczną - SIROLIMUS</w:t>
            </w:r>
          </w:p>
        </w:tc>
        <w:tc>
          <w:tcPr>
            <w:tcW w:w="3118" w:type="dxa"/>
            <w:shd w:val="clear" w:color="auto" w:fill="auto"/>
          </w:tcPr>
          <w:p w14:paraId="452808DA" w14:textId="77777777" w:rsidR="00765E9F" w:rsidRPr="00211A34" w:rsidRDefault="00765E9F" w:rsidP="00E81ED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65E9F">
              <w:rPr>
                <w:b/>
                <w:bCs/>
                <w:sz w:val="20"/>
                <w:szCs w:val="20"/>
              </w:rPr>
              <w:t>SMT Polonia Sp. z o.o.</w:t>
            </w:r>
          </w:p>
          <w:p w14:paraId="2BE8676B" w14:textId="77777777" w:rsidR="00765E9F" w:rsidRPr="00211A34" w:rsidRDefault="00765E9F" w:rsidP="00E81ED2">
            <w:pPr>
              <w:rPr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Al. 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345/347</w:t>
            </w:r>
          </w:p>
          <w:p w14:paraId="0DD42DA5" w14:textId="77777777" w:rsidR="00765E9F" w:rsidRPr="00211A34" w:rsidRDefault="00765E9F" w:rsidP="00E81ED2">
            <w:pPr>
              <w:spacing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80-309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65E9F">
              <w:rPr>
                <w:sz w:val="20"/>
                <w:szCs w:val="20"/>
              </w:rPr>
              <w:t>Gdańsk</w:t>
            </w:r>
          </w:p>
        </w:tc>
        <w:tc>
          <w:tcPr>
            <w:tcW w:w="1985" w:type="dxa"/>
            <w:shd w:val="clear" w:color="auto" w:fill="auto"/>
          </w:tcPr>
          <w:p w14:paraId="1FE7C825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9F5E592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  <w:tr w:rsidR="00765E9F" w:rsidRPr="00834EF4" w14:paraId="42B234DC" w14:textId="77777777" w:rsidTr="00C30B5C">
        <w:tc>
          <w:tcPr>
            <w:tcW w:w="3148" w:type="dxa"/>
            <w:shd w:val="clear" w:color="auto" w:fill="auto"/>
          </w:tcPr>
          <w:p w14:paraId="62C3E85A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65E9F">
              <w:rPr>
                <w:sz w:val="20"/>
                <w:szCs w:val="20"/>
              </w:rPr>
              <w:t>Pakiet nr 35: Zestaw do nakłucia osierdzia</w:t>
            </w:r>
          </w:p>
        </w:tc>
        <w:tc>
          <w:tcPr>
            <w:tcW w:w="3118" w:type="dxa"/>
            <w:shd w:val="clear" w:color="auto" w:fill="auto"/>
          </w:tcPr>
          <w:p w14:paraId="430549C3" w14:textId="77777777" w:rsidR="007165D5" w:rsidRPr="007165D5" w:rsidRDefault="007165D5" w:rsidP="007165D5">
            <w:pPr>
              <w:rPr>
                <w:b/>
                <w:bCs/>
                <w:sz w:val="20"/>
                <w:szCs w:val="20"/>
              </w:rPr>
            </w:pPr>
            <w:r w:rsidRPr="007165D5">
              <w:rPr>
                <w:b/>
                <w:bCs/>
                <w:sz w:val="20"/>
                <w:szCs w:val="20"/>
              </w:rPr>
              <w:t xml:space="preserve">Aesculap Chifa Sp. z o.o. </w:t>
            </w:r>
          </w:p>
          <w:p w14:paraId="3CEB87A5" w14:textId="77777777" w:rsidR="007165D5" w:rsidRPr="007165D5" w:rsidRDefault="007165D5" w:rsidP="007165D5">
            <w:pPr>
              <w:rPr>
                <w:sz w:val="20"/>
                <w:szCs w:val="20"/>
              </w:rPr>
            </w:pPr>
            <w:r w:rsidRPr="007165D5">
              <w:rPr>
                <w:sz w:val="20"/>
                <w:szCs w:val="20"/>
              </w:rPr>
              <w:t xml:space="preserve">ul. Tysiąclecia 14 </w:t>
            </w:r>
          </w:p>
          <w:p w14:paraId="03209C40" w14:textId="7BBF95E3" w:rsidR="00765E9F" w:rsidRPr="007165D5" w:rsidRDefault="007165D5" w:rsidP="007165D5">
            <w:pPr>
              <w:jc w:val="both"/>
              <w:rPr>
                <w:sz w:val="22"/>
                <w:szCs w:val="22"/>
              </w:rPr>
            </w:pPr>
            <w:r w:rsidRPr="007165D5">
              <w:rPr>
                <w:sz w:val="20"/>
                <w:szCs w:val="20"/>
              </w:rPr>
              <w:t>64-300 Nowy Tomyśl</w:t>
            </w:r>
            <w:r w:rsidRPr="007165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1517026B" w14:textId="77777777" w:rsidR="00765E9F" w:rsidRPr="00211A34" w:rsidRDefault="00765E9F" w:rsidP="00E81ED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>1 - Cena - 100.00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EC47B12" w14:textId="77777777" w:rsidR="00765E9F" w:rsidRPr="00211A34" w:rsidRDefault="00765E9F" w:rsidP="00E81ED2">
            <w:pPr>
              <w:jc w:val="center"/>
              <w:rPr>
                <w:color w:val="000000"/>
                <w:sz w:val="20"/>
                <w:szCs w:val="20"/>
              </w:rPr>
            </w:pPr>
            <w:r w:rsidRPr="00765E9F">
              <w:rPr>
                <w:sz w:val="20"/>
                <w:szCs w:val="20"/>
              </w:rPr>
              <w:t xml:space="preserve">  100,00</w:t>
            </w:r>
          </w:p>
        </w:tc>
      </w:tr>
    </w:tbl>
    <w:p w14:paraId="49A2B529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020CCC8D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443CF94" w14:textId="77777777" w:rsidTr="00596EA3">
        <w:tc>
          <w:tcPr>
            <w:tcW w:w="871" w:type="dxa"/>
            <w:shd w:val="clear" w:color="auto" w:fill="F3F3F3"/>
            <w:vAlign w:val="center"/>
          </w:tcPr>
          <w:p w14:paraId="400FEADB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DB19ECA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22583F2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69B162B5" w14:textId="77777777" w:rsidTr="00596EA3">
        <w:tc>
          <w:tcPr>
            <w:tcW w:w="871" w:type="dxa"/>
            <w:vAlign w:val="center"/>
          </w:tcPr>
          <w:p w14:paraId="487F337C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52E70A44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0481B3F7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EE1B55C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3F79830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3C963664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048047BE" w14:textId="77777777" w:rsidR="00C30B5C" w:rsidRDefault="00C30B5C" w:rsidP="00C30B5C">
      <w:pPr>
        <w:spacing w:before="120" w:line="276" w:lineRule="auto"/>
        <w:jc w:val="both"/>
        <w:rPr>
          <w:sz w:val="22"/>
          <w:szCs w:val="22"/>
        </w:rPr>
      </w:pPr>
    </w:p>
    <w:p w14:paraId="03E58D8B" w14:textId="30164E9D" w:rsidR="00C30B5C" w:rsidRPr="00C30B5C" w:rsidRDefault="00C30B5C" w:rsidP="00C30B5C">
      <w:pPr>
        <w:spacing w:before="120" w:line="276" w:lineRule="auto"/>
        <w:jc w:val="both"/>
        <w:rPr>
          <w:b/>
          <w:sz w:val="22"/>
          <w:szCs w:val="22"/>
          <w:u w:val="single"/>
        </w:rPr>
      </w:pPr>
      <w:r w:rsidRPr="0051774C"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nr </w:t>
      </w:r>
      <w:r>
        <w:rPr>
          <w:b/>
          <w:sz w:val="22"/>
          <w:szCs w:val="22"/>
          <w:u w:val="single"/>
        </w:rPr>
        <w:t>9, 18, 30,</w:t>
      </w:r>
      <w:r w:rsidR="00D43130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 xml:space="preserve">33 </w:t>
      </w:r>
      <w:r w:rsidR="0022556B">
        <w:rPr>
          <w:b/>
          <w:sz w:val="22"/>
          <w:szCs w:val="22"/>
          <w:u w:val="single"/>
        </w:rPr>
        <w:t xml:space="preserve"> </w:t>
      </w:r>
      <w:r w:rsidRPr="0051774C">
        <w:rPr>
          <w:bCs/>
          <w:sz w:val="22"/>
          <w:szCs w:val="22"/>
        </w:rPr>
        <w:t>ze względu na fakt, iż nie złożono żadnej oferty.</w:t>
      </w:r>
    </w:p>
    <w:p w14:paraId="5524A56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79EB211C" w14:textId="77777777" w:rsidR="009F0E5C" w:rsidRDefault="009F0E5C" w:rsidP="00D8427E">
      <w:pPr>
        <w:spacing w:after="40" w:line="276" w:lineRule="auto"/>
        <w:jc w:val="both"/>
      </w:pPr>
      <w:r>
        <w:lastRenderedPageBreak/>
        <w:t xml:space="preserve">Informacja </w:t>
      </w:r>
      <w:r w:rsidR="00BD2174">
        <w:t>o terminie zawarcia umowy</w:t>
      </w:r>
      <w:r w:rsidR="00F33C66">
        <w:t>:</w:t>
      </w:r>
    </w:p>
    <w:p w14:paraId="4C621932" w14:textId="09F33522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765E9F" w:rsidRPr="00F33C66">
        <w:rPr>
          <w:sz w:val="22"/>
          <w:szCs w:val="22"/>
        </w:rPr>
        <w:t>nie krótszym niż 1</w:t>
      </w:r>
      <w:r w:rsidR="00A63E7B">
        <w:rPr>
          <w:sz w:val="22"/>
          <w:szCs w:val="22"/>
        </w:rPr>
        <w:t>0</w:t>
      </w:r>
      <w:r w:rsidR="00765E9F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A6D6DE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31E0F7D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2A6914CD" w14:textId="24E8CC43" w:rsidR="00C30B5C" w:rsidRDefault="00C30B5C" w:rsidP="00C30B5C">
      <w:pPr>
        <w:spacing w:after="480" w:line="360" w:lineRule="auto"/>
        <w:rPr>
          <w:i/>
          <w:sz w:val="22"/>
          <w:szCs w:val="22"/>
        </w:rPr>
      </w:pPr>
      <w:r w:rsidRPr="00027EEE">
        <w:rPr>
          <w:bCs/>
          <w:u w:val="single"/>
        </w:rPr>
        <w:t>Zamawiający informuje, iż powiadomienie o wyborze ofert najkorzystniejszych w zakresie zadań częściowych nr</w:t>
      </w:r>
      <w:r>
        <w:rPr>
          <w:bCs/>
          <w:u w:val="single"/>
        </w:rPr>
        <w:t xml:space="preserve"> 4,7,8,12,</w:t>
      </w:r>
      <w:r w:rsidR="00D5547E">
        <w:rPr>
          <w:bCs/>
          <w:u w:val="single"/>
        </w:rPr>
        <w:t xml:space="preserve">16, </w:t>
      </w:r>
      <w:r>
        <w:rPr>
          <w:bCs/>
          <w:u w:val="single"/>
        </w:rPr>
        <w:t xml:space="preserve">20,26,29  </w:t>
      </w:r>
      <w:r w:rsidRPr="00027EEE">
        <w:rPr>
          <w:bCs/>
          <w:u w:val="single"/>
        </w:rPr>
        <w:t>nastąpi w terminie późniejszym</w:t>
      </w:r>
      <w:r>
        <w:rPr>
          <w:bCs/>
          <w:u w:val="single"/>
        </w:rPr>
        <w:t>.</w:t>
      </w:r>
    </w:p>
    <w:bookmarkEnd w:id="0"/>
    <w:p w14:paraId="11717E27" w14:textId="77777777" w:rsidR="00EC6EB2" w:rsidRDefault="00EC6EB2" w:rsidP="00EC6EB2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A014701" w14:textId="77777777" w:rsidR="00EC6EB2" w:rsidRDefault="00EC6EB2" w:rsidP="00EC6EB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E0DCAFB" w14:textId="77777777" w:rsidR="00EC6EB2" w:rsidRDefault="00EC6EB2" w:rsidP="00EC6EB2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230BBF3" w14:textId="77777777" w:rsidR="00EC6EB2" w:rsidRDefault="00EC6EB2" w:rsidP="00EC6E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2A73F09" w14:textId="77777777" w:rsidR="00EC6EB2" w:rsidRDefault="00EC6EB2" w:rsidP="00EC6EB2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2AFE2F3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5D754" w14:textId="77777777" w:rsidR="00D7521C" w:rsidRDefault="00D7521C">
      <w:r>
        <w:separator/>
      </w:r>
    </w:p>
  </w:endnote>
  <w:endnote w:type="continuationSeparator" w:id="0">
    <w:p w14:paraId="369BEE8F" w14:textId="77777777" w:rsidR="00D7521C" w:rsidRDefault="00D7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758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3FB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C56B2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AC430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2B83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77F89" w14:textId="77777777" w:rsidR="00D7521C" w:rsidRDefault="00D7521C">
      <w:r>
        <w:separator/>
      </w:r>
    </w:p>
  </w:footnote>
  <w:footnote w:type="continuationSeparator" w:id="0">
    <w:p w14:paraId="1A6BE1E5" w14:textId="77777777" w:rsidR="00D7521C" w:rsidRDefault="00D75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6947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240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A494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21C"/>
    <w:rsid w:val="00022322"/>
    <w:rsid w:val="00042497"/>
    <w:rsid w:val="000601C1"/>
    <w:rsid w:val="000C1E6F"/>
    <w:rsid w:val="000E4E56"/>
    <w:rsid w:val="001A1468"/>
    <w:rsid w:val="001B7815"/>
    <w:rsid w:val="00211A34"/>
    <w:rsid w:val="0022556B"/>
    <w:rsid w:val="002B1E4F"/>
    <w:rsid w:val="002B6761"/>
    <w:rsid w:val="003445A0"/>
    <w:rsid w:val="003965F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65D5"/>
    <w:rsid w:val="00756CDA"/>
    <w:rsid w:val="00765E9F"/>
    <w:rsid w:val="007E2ACC"/>
    <w:rsid w:val="007E68C5"/>
    <w:rsid w:val="00832144"/>
    <w:rsid w:val="008567C7"/>
    <w:rsid w:val="008642B3"/>
    <w:rsid w:val="008A6C10"/>
    <w:rsid w:val="008E5102"/>
    <w:rsid w:val="008F4F8E"/>
    <w:rsid w:val="00915B9E"/>
    <w:rsid w:val="00952256"/>
    <w:rsid w:val="0097748A"/>
    <w:rsid w:val="009F0E5C"/>
    <w:rsid w:val="00A029B8"/>
    <w:rsid w:val="00A63E7B"/>
    <w:rsid w:val="00A91321"/>
    <w:rsid w:val="00AA02AC"/>
    <w:rsid w:val="00B32D12"/>
    <w:rsid w:val="00B464D3"/>
    <w:rsid w:val="00B8185B"/>
    <w:rsid w:val="00BC6F7F"/>
    <w:rsid w:val="00BD2174"/>
    <w:rsid w:val="00C30B5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3130"/>
    <w:rsid w:val="00D5547E"/>
    <w:rsid w:val="00D7521C"/>
    <w:rsid w:val="00D8427E"/>
    <w:rsid w:val="00D8495F"/>
    <w:rsid w:val="00E30B2D"/>
    <w:rsid w:val="00E62859"/>
    <w:rsid w:val="00E85D70"/>
    <w:rsid w:val="00EC6EB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247CE8"/>
  <w15:chartTrackingRefBased/>
  <w15:docId w15:val="{1C9A0740-84CC-4293-97A4-09177CE4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601C1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30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9</Pages>
  <Words>2743</Words>
  <Characters>15045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11</cp:revision>
  <cp:lastPrinted>1899-12-31T23:00:00Z</cp:lastPrinted>
  <dcterms:created xsi:type="dcterms:W3CDTF">2023-08-07T11:31:00Z</dcterms:created>
  <dcterms:modified xsi:type="dcterms:W3CDTF">2023-08-09T09:44:00Z</dcterms:modified>
</cp:coreProperties>
</file>