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C655" w14:textId="77777777" w:rsidR="00FB7F50" w:rsidRPr="002245BE" w:rsidRDefault="003F0A9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0A9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F0A91">
        <w:rPr>
          <w:sz w:val="22"/>
          <w:szCs w:val="22"/>
        </w:rPr>
        <w:t>2023-08-10</w:t>
      </w:r>
    </w:p>
    <w:p w14:paraId="68756B2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9D249D" w14:textId="77777777" w:rsidR="003F0A91" w:rsidRPr="003F0A91" w:rsidRDefault="003F0A91" w:rsidP="00FB7F50">
      <w:pPr>
        <w:spacing w:after="40"/>
        <w:rPr>
          <w:b/>
          <w:bCs/>
          <w:sz w:val="22"/>
          <w:szCs w:val="22"/>
        </w:rPr>
      </w:pPr>
      <w:r w:rsidRPr="003F0A91">
        <w:rPr>
          <w:b/>
          <w:bCs/>
          <w:sz w:val="22"/>
          <w:szCs w:val="22"/>
        </w:rPr>
        <w:t>Szpital Wojewódzki w Poznaniu</w:t>
      </w:r>
    </w:p>
    <w:p w14:paraId="56928CA0" w14:textId="77777777" w:rsidR="00FB7F50" w:rsidRPr="002245BE" w:rsidRDefault="003F0A91" w:rsidP="00FB7F50">
      <w:pPr>
        <w:spacing w:after="40"/>
        <w:rPr>
          <w:b/>
          <w:bCs/>
          <w:sz w:val="22"/>
          <w:szCs w:val="22"/>
        </w:rPr>
      </w:pPr>
      <w:r w:rsidRPr="003F0A91">
        <w:rPr>
          <w:b/>
          <w:bCs/>
          <w:sz w:val="22"/>
          <w:szCs w:val="22"/>
        </w:rPr>
        <w:t>Dział Zamówień Publicznych</w:t>
      </w:r>
    </w:p>
    <w:p w14:paraId="4F29BE0D" w14:textId="519B9365" w:rsidR="00FB7F50" w:rsidRPr="002245BE" w:rsidRDefault="004B1AE1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F0A91" w:rsidRPr="003F0A9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F0A91" w:rsidRPr="003F0A91">
        <w:rPr>
          <w:sz w:val="22"/>
          <w:szCs w:val="22"/>
        </w:rPr>
        <w:t>7/19</w:t>
      </w:r>
    </w:p>
    <w:p w14:paraId="0F6CD018" w14:textId="77777777" w:rsidR="00FB7F50" w:rsidRPr="002245BE" w:rsidRDefault="003F0A91" w:rsidP="00FB7F50">
      <w:pPr>
        <w:rPr>
          <w:sz w:val="22"/>
          <w:szCs w:val="22"/>
        </w:rPr>
      </w:pPr>
      <w:r w:rsidRPr="003F0A9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F0A91">
        <w:rPr>
          <w:sz w:val="22"/>
          <w:szCs w:val="22"/>
        </w:rPr>
        <w:t>Poznań</w:t>
      </w:r>
    </w:p>
    <w:p w14:paraId="07A781BA" w14:textId="77777777" w:rsidR="00FB7F50" w:rsidRPr="002245BE" w:rsidRDefault="00FB7F50" w:rsidP="00FB7F50">
      <w:pPr>
        <w:rPr>
          <w:sz w:val="22"/>
          <w:szCs w:val="22"/>
        </w:rPr>
      </w:pPr>
    </w:p>
    <w:p w14:paraId="40286329" w14:textId="77777777" w:rsidR="00FB7F50" w:rsidRPr="002245BE" w:rsidRDefault="00FB7F50" w:rsidP="00FB7F50">
      <w:pPr>
        <w:rPr>
          <w:sz w:val="22"/>
          <w:szCs w:val="22"/>
        </w:rPr>
      </w:pPr>
    </w:p>
    <w:p w14:paraId="6870E446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F0A91" w:rsidRPr="003F0A91">
        <w:rPr>
          <w:bCs/>
          <w:sz w:val="22"/>
          <w:szCs w:val="22"/>
        </w:rPr>
        <w:t>SZW/DZP/38/2023/31</w:t>
      </w:r>
    </w:p>
    <w:p w14:paraId="4DF23D1A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11EE8F5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9DBE90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4878C3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F1A9F0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F0A91" w:rsidRPr="00607F9B" w14:paraId="78D3692B" w14:textId="77777777" w:rsidTr="00647779">
        <w:trPr>
          <w:trHeight w:val="638"/>
        </w:trPr>
        <w:tc>
          <w:tcPr>
            <w:tcW w:w="959" w:type="dxa"/>
            <w:shd w:val="clear" w:color="auto" w:fill="auto"/>
          </w:tcPr>
          <w:p w14:paraId="1B52A35C" w14:textId="77777777" w:rsidR="003F0A91" w:rsidRPr="00607F9B" w:rsidRDefault="003F0A91" w:rsidP="006477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51CA87" w14:textId="52134E41" w:rsidR="003F0A91" w:rsidRPr="00607F9B" w:rsidRDefault="003F0A91" w:rsidP="006477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0A9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0A91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0A91">
              <w:rPr>
                <w:b/>
                <w:sz w:val="22"/>
                <w:szCs w:val="22"/>
              </w:rPr>
              <w:t>SZW/DZP/38/2023</w:t>
            </w:r>
          </w:p>
        </w:tc>
      </w:tr>
    </w:tbl>
    <w:p w14:paraId="61768570" w14:textId="77777777" w:rsidR="003F0A91" w:rsidRPr="003F0A9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F0A91" w:rsidRPr="003F0A91">
        <w:rPr>
          <w:b/>
          <w:sz w:val="22"/>
          <w:szCs w:val="22"/>
        </w:rPr>
        <w:t>Szpital Wojewódzki w Poznaniu</w:t>
      </w:r>
    </w:p>
    <w:p w14:paraId="1AEA0C68" w14:textId="49ADFC5D" w:rsidR="008642B3" w:rsidRDefault="003F0A9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F0A9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F0A91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4B1AE1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F0A91" w14:paraId="3357D4F5" w14:textId="77777777" w:rsidTr="00647779">
        <w:trPr>
          <w:cantSplit/>
        </w:trPr>
        <w:tc>
          <w:tcPr>
            <w:tcW w:w="9498" w:type="dxa"/>
          </w:tcPr>
          <w:p w14:paraId="30E70328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F0A91">
              <w:rPr>
                <w:b/>
                <w:sz w:val="22"/>
                <w:szCs w:val="22"/>
              </w:rPr>
              <w:t>Inomed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Polska Sp. z o. o.</w:t>
            </w:r>
          </w:p>
          <w:p w14:paraId="2970D080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Bursztynowa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/D1</w:t>
            </w:r>
          </w:p>
          <w:p w14:paraId="67FB9677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83-021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Rokitnica</w:t>
            </w:r>
          </w:p>
          <w:p w14:paraId="39C83683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E00CEA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2: Akcesoria do neuromonitoringu chirurgicznego za cenę brutto </w:t>
            </w:r>
            <w:r w:rsidRPr="004B1AE1">
              <w:rPr>
                <w:b/>
                <w:sz w:val="22"/>
                <w:szCs w:val="22"/>
                <w:u w:val="single"/>
              </w:rPr>
              <w:t>445 664.16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3E5C583B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B1A67F" w14:textId="38AADF9F" w:rsidR="003F0A91" w:rsidRP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4B1AE1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754D58E2" w14:textId="77777777" w:rsid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55447CBD" w14:textId="77777777" w:rsidTr="00647779">
        <w:trPr>
          <w:cantSplit/>
        </w:trPr>
        <w:tc>
          <w:tcPr>
            <w:tcW w:w="9498" w:type="dxa"/>
          </w:tcPr>
          <w:p w14:paraId="4B918269" w14:textId="6BE018EC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lastRenderedPageBreak/>
              <w:t xml:space="preserve">Medtronic Poland </w:t>
            </w:r>
            <w:r w:rsidR="004B1AE1">
              <w:rPr>
                <w:b/>
                <w:sz w:val="22"/>
                <w:szCs w:val="22"/>
              </w:rPr>
              <w:t>S</w:t>
            </w:r>
            <w:r w:rsidRPr="003F0A91">
              <w:rPr>
                <w:b/>
                <w:sz w:val="22"/>
                <w:szCs w:val="22"/>
              </w:rPr>
              <w:t>p. z o.o.</w:t>
            </w:r>
          </w:p>
          <w:p w14:paraId="2844D3F5" w14:textId="46E24249" w:rsidR="003F0A91" w:rsidRPr="009F0E5C" w:rsidRDefault="004B1AE1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Polna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11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7384215D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2F00D1F1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82C66B" w14:textId="6D8D72E6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3: Sprzęt jednorazowy kompatybilny z Nawigacją Elektromagnetyczną "Fusion" </w:t>
            </w:r>
            <w:r w:rsidR="004B1AE1">
              <w:rPr>
                <w:sz w:val="22"/>
                <w:szCs w:val="22"/>
                <w:u w:val="single"/>
              </w:rPr>
              <w:br/>
            </w:r>
            <w:r w:rsidRPr="004B1AE1">
              <w:rPr>
                <w:sz w:val="22"/>
                <w:szCs w:val="22"/>
                <w:u w:val="single"/>
              </w:rPr>
              <w:t xml:space="preserve">i urządzeniem M4SM firmy Medtronic, będącymi w posiadaniu Zamawiającego za cenę brutto </w:t>
            </w:r>
            <w:r w:rsidR="004B1AE1">
              <w:rPr>
                <w:sz w:val="22"/>
                <w:szCs w:val="22"/>
                <w:u w:val="single"/>
              </w:rPr>
              <w:br/>
            </w:r>
            <w:r w:rsidRPr="004B1AE1">
              <w:rPr>
                <w:b/>
                <w:sz w:val="22"/>
                <w:szCs w:val="22"/>
                <w:u w:val="single"/>
              </w:rPr>
              <w:t>241 169.40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2D02D5BB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CE3F1F" w14:textId="667DD145" w:rsidR="003F0A91" w:rsidRP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4B1AE1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3588072" w14:textId="77777777" w:rsid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5AAE04FD" w14:textId="77777777" w:rsidTr="00647779">
        <w:trPr>
          <w:cantSplit/>
        </w:trPr>
        <w:tc>
          <w:tcPr>
            <w:tcW w:w="9498" w:type="dxa"/>
          </w:tcPr>
          <w:p w14:paraId="3F724B02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F0A91">
              <w:rPr>
                <w:b/>
                <w:sz w:val="22"/>
                <w:szCs w:val="22"/>
              </w:rPr>
              <w:t>Stryker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Polska Sp. z o.o.</w:t>
            </w:r>
          </w:p>
          <w:p w14:paraId="1EB4583B" w14:textId="6F5DA0D5" w:rsidR="003F0A91" w:rsidRPr="009F0E5C" w:rsidRDefault="004B1AE1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Poleczki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35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07A9945F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0FADB830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7FBB58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4: Ostrza i frezy do Shavera za cenę brutto </w:t>
            </w:r>
            <w:r w:rsidRPr="004B1AE1">
              <w:rPr>
                <w:b/>
                <w:sz w:val="22"/>
                <w:szCs w:val="22"/>
                <w:u w:val="single"/>
              </w:rPr>
              <w:t>176 334.30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3D42D165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67F2E5" w14:textId="75EFED9B" w:rsidR="003F0A91" w:rsidRP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4B1AE1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79DE27E9" w14:textId="77777777" w:rsid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22B5EC43" w14:textId="77777777" w:rsidTr="00647779">
        <w:trPr>
          <w:cantSplit/>
        </w:trPr>
        <w:tc>
          <w:tcPr>
            <w:tcW w:w="9498" w:type="dxa"/>
          </w:tcPr>
          <w:p w14:paraId="610234C0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F0A91">
              <w:rPr>
                <w:b/>
                <w:sz w:val="22"/>
                <w:szCs w:val="22"/>
              </w:rPr>
              <w:t>Hagmed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 Sp. k.</w:t>
            </w:r>
          </w:p>
          <w:p w14:paraId="2CAE9799" w14:textId="6DDE735A" w:rsidR="003F0A91" w:rsidRPr="009F0E5C" w:rsidRDefault="004B1AE1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Tomaszowska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32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40FA86FF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96-200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Rawa Mazowiecka</w:t>
            </w:r>
          </w:p>
          <w:p w14:paraId="6619CA3D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706BB1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6: Elektrody endokawitarne za cenę brutto </w:t>
            </w:r>
            <w:r w:rsidRPr="004B1AE1">
              <w:rPr>
                <w:b/>
                <w:sz w:val="22"/>
                <w:szCs w:val="22"/>
                <w:u w:val="single"/>
              </w:rPr>
              <w:t>32 054.40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21E01D80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D873D2" w14:textId="09FC403B" w:rsidR="003F0A91" w:rsidRP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4B1AE1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3DFFB3B" w14:textId="77777777" w:rsidR="003F0A91" w:rsidRDefault="003F0A91" w:rsidP="004B1A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74F832EB" w14:textId="77777777" w:rsidTr="00647779">
        <w:trPr>
          <w:cantSplit/>
        </w:trPr>
        <w:tc>
          <w:tcPr>
            <w:tcW w:w="9498" w:type="dxa"/>
          </w:tcPr>
          <w:p w14:paraId="38359A69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>BERYL MED  POLAND Sp. z o. o.</w:t>
            </w:r>
          </w:p>
          <w:p w14:paraId="7B718056" w14:textId="1E79CCD0" w:rsidR="003F0A91" w:rsidRPr="009F0E5C" w:rsidRDefault="00F7060F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Sadowa 14</w:t>
            </w:r>
          </w:p>
          <w:p w14:paraId="4C556D69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05-410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Józefów</w:t>
            </w:r>
          </w:p>
          <w:p w14:paraId="04532CE4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EDCED8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7: Klipsy naczyniowe za cenę brutto </w:t>
            </w:r>
            <w:r w:rsidRPr="004B1AE1">
              <w:rPr>
                <w:b/>
                <w:sz w:val="22"/>
                <w:szCs w:val="22"/>
                <w:u w:val="single"/>
              </w:rPr>
              <w:t>40 760.20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0F24E7CC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DD40D9" w14:textId="41B30A06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40D8019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6EE010CC" w14:textId="77777777" w:rsidTr="00647779">
        <w:trPr>
          <w:cantSplit/>
        </w:trPr>
        <w:tc>
          <w:tcPr>
            <w:tcW w:w="9498" w:type="dxa"/>
          </w:tcPr>
          <w:p w14:paraId="5C33BF7C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lastRenderedPageBreak/>
              <w:t xml:space="preserve">Aesculap - </w:t>
            </w:r>
            <w:proofErr w:type="spellStart"/>
            <w:r w:rsidRPr="003F0A91">
              <w:rPr>
                <w:b/>
                <w:sz w:val="22"/>
                <w:szCs w:val="22"/>
              </w:rPr>
              <w:t>Chifa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</w:t>
            </w:r>
          </w:p>
          <w:p w14:paraId="4845DCD3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357041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Nowy Tomyśl</w:t>
            </w:r>
          </w:p>
          <w:p w14:paraId="0C205325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226AA3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10: Specjalistyczny sprzęt do zabiegów laparoskopowych, kompatybilny z aparatem Einstein </w:t>
            </w:r>
            <w:proofErr w:type="spellStart"/>
            <w:r w:rsidRPr="004B1AE1">
              <w:rPr>
                <w:sz w:val="22"/>
                <w:szCs w:val="22"/>
                <w:u w:val="single"/>
              </w:rPr>
              <w:t>Vision</w:t>
            </w:r>
            <w:proofErr w:type="spellEnd"/>
            <w:r w:rsidRPr="004B1AE1">
              <w:rPr>
                <w:sz w:val="22"/>
                <w:szCs w:val="22"/>
                <w:u w:val="single"/>
              </w:rPr>
              <w:t xml:space="preserve"> 3D typ EV-000001C (własność Zamawiającego) za cenę brutto </w:t>
            </w:r>
            <w:r w:rsidRPr="004B1AE1">
              <w:rPr>
                <w:b/>
                <w:sz w:val="22"/>
                <w:szCs w:val="22"/>
                <w:u w:val="single"/>
              </w:rPr>
              <w:t>82 812.08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7661D1E4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BE2080" w14:textId="3C55F3D9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15F18DF8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48A9365B" w14:textId="77777777" w:rsidTr="00647779">
        <w:trPr>
          <w:cantSplit/>
        </w:trPr>
        <w:tc>
          <w:tcPr>
            <w:tcW w:w="9498" w:type="dxa"/>
          </w:tcPr>
          <w:p w14:paraId="24F15AAC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3F0A91">
              <w:rPr>
                <w:b/>
                <w:sz w:val="22"/>
                <w:szCs w:val="22"/>
              </w:rPr>
              <w:t>Chifa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</w:t>
            </w:r>
          </w:p>
          <w:p w14:paraId="5A303600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947CB7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Nowy Tomyśl</w:t>
            </w:r>
          </w:p>
          <w:p w14:paraId="09811C60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2A4294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11: </w:t>
            </w:r>
            <w:proofErr w:type="spellStart"/>
            <w:r w:rsidRPr="004B1AE1">
              <w:rPr>
                <w:sz w:val="22"/>
                <w:szCs w:val="22"/>
                <w:u w:val="single"/>
              </w:rPr>
              <w:t>Staplery</w:t>
            </w:r>
            <w:proofErr w:type="spellEnd"/>
            <w:r w:rsidRPr="004B1AE1">
              <w:rPr>
                <w:sz w:val="22"/>
                <w:szCs w:val="22"/>
                <w:u w:val="single"/>
              </w:rPr>
              <w:t xml:space="preserve"> skórne i klipsy naczyniowe za cenę brutto </w:t>
            </w:r>
            <w:r w:rsidRPr="004B1AE1">
              <w:rPr>
                <w:b/>
                <w:sz w:val="22"/>
                <w:szCs w:val="22"/>
                <w:u w:val="single"/>
              </w:rPr>
              <w:t>83 268.00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2548E7FB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F85535" w14:textId="121A3121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9E9C7F7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0C8ECB72" w14:textId="77777777" w:rsidTr="00647779">
        <w:trPr>
          <w:cantSplit/>
        </w:trPr>
        <w:tc>
          <w:tcPr>
            <w:tcW w:w="9498" w:type="dxa"/>
          </w:tcPr>
          <w:p w14:paraId="1E9722EB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3F0A91">
              <w:rPr>
                <w:b/>
                <w:sz w:val="22"/>
                <w:szCs w:val="22"/>
              </w:rPr>
              <w:t>Chifa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</w:t>
            </w:r>
          </w:p>
          <w:p w14:paraId="27234D64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5CBBC4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Nowy Tomyśl</w:t>
            </w:r>
          </w:p>
          <w:p w14:paraId="509BF7CA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7DD2F5" w14:textId="5F03D73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12: Akcesoria do generatora GN200 Aesculap (własność Zamawiającego) za cenę brutto </w:t>
            </w:r>
            <w:r w:rsidR="004B1AE1">
              <w:rPr>
                <w:sz w:val="22"/>
                <w:szCs w:val="22"/>
                <w:u w:val="single"/>
              </w:rPr>
              <w:br/>
            </w:r>
            <w:r w:rsidRPr="004B1AE1">
              <w:rPr>
                <w:b/>
                <w:sz w:val="22"/>
                <w:szCs w:val="22"/>
                <w:u w:val="single"/>
              </w:rPr>
              <w:t>49 248.00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1812BAED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99D93C" w14:textId="11DB8C3E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262FA30C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332B51E8" w14:textId="77777777" w:rsidTr="00647779">
        <w:trPr>
          <w:cantSplit/>
        </w:trPr>
        <w:tc>
          <w:tcPr>
            <w:tcW w:w="9498" w:type="dxa"/>
          </w:tcPr>
          <w:p w14:paraId="5D1F7DD9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3F0A91">
              <w:rPr>
                <w:b/>
                <w:sz w:val="22"/>
                <w:szCs w:val="22"/>
              </w:rPr>
              <w:t>Chifa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</w:t>
            </w:r>
          </w:p>
          <w:p w14:paraId="1C2BD8D5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2A258A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Nowy Tomyśl</w:t>
            </w:r>
          </w:p>
          <w:p w14:paraId="40EF07E2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0E4065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13: Ostrza i płytki do dermatomu za cenę brutto </w:t>
            </w:r>
            <w:r w:rsidRPr="004B1AE1">
              <w:rPr>
                <w:b/>
                <w:sz w:val="22"/>
                <w:szCs w:val="22"/>
                <w:u w:val="single"/>
              </w:rPr>
              <w:t>4 861.10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16C92D9F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E7F8D0" w14:textId="2E9FE46A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4412B69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02EB233C" w14:textId="77777777" w:rsidTr="00647779">
        <w:trPr>
          <w:cantSplit/>
        </w:trPr>
        <w:tc>
          <w:tcPr>
            <w:tcW w:w="9498" w:type="dxa"/>
          </w:tcPr>
          <w:p w14:paraId="1FF2074D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lastRenderedPageBreak/>
              <w:t xml:space="preserve">Aesculap - </w:t>
            </w:r>
            <w:proofErr w:type="spellStart"/>
            <w:r w:rsidRPr="003F0A91">
              <w:rPr>
                <w:b/>
                <w:sz w:val="22"/>
                <w:szCs w:val="22"/>
              </w:rPr>
              <w:t>Chifa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Sp. z o.o.</w:t>
            </w:r>
          </w:p>
          <w:p w14:paraId="230EDC88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2F12CB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Nowy Tomyśl</w:t>
            </w:r>
          </w:p>
          <w:p w14:paraId="04F0B0DE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BDF431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14: Ostrza i pętle laryngologiczne za cenę brutto </w:t>
            </w:r>
            <w:r w:rsidRPr="004B1AE1">
              <w:rPr>
                <w:b/>
                <w:sz w:val="22"/>
                <w:szCs w:val="22"/>
                <w:u w:val="single"/>
              </w:rPr>
              <w:t>1 042.08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324DB07A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780665" w14:textId="470A91B2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3C9A34DF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22F68171" w14:textId="77777777" w:rsidTr="00647779">
        <w:trPr>
          <w:cantSplit/>
        </w:trPr>
        <w:tc>
          <w:tcPr>
            <w:tcW w:w="9498" w:type="dxa"/>
          </w:tcPr>
          <w:p w14:paraId="428E3EF5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>Johnson &amp; Johnson Poland Sp. z o. o.</w:t>
            </w:r>
          </w:p>
          <w:p w14:paraId="66122620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4D93C2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782A5629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385730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16: Sprzęt jednorazowy do zabiegów endoskopowych za cenę brutto </w:t>
            </w:r>
            <w:r w:rsidRPr="004B1AE1">
              <w:rPr>
                <w:b/>
                <w:sz w:val="22"/>
                <w:szCs w:val="22"/>
                <w:u w:val="single"/>
              </w:rPr>
              <w:t>78 370.23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0B757C52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2F0BE3" w14:textId="7B8435AC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68E7E2D9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3CC63DFB" w14:textId="77777777" w:rsidTr="00647779">
        <w:trPr>
          <w:cantSplit/>
        </w:trPr>
        <w:tc>
          <w:tcPr>
            <w:tcW w:w="9498" w:type="dxa"/>
          </w:tcPr>
          <w:p w14:paraId="2CDDBB1A" w14:textId="5AE03910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Medtronic Poland </w:t>
            </w:r>
            <w:r w:rsidR="00F7060F">
              <w:rPr>
                <w:b/>
                <w:sz w:val="22"/>
                <w:szCs w:val="22"/>
              </w:rPr>
              <w:t>S</w:t>
            </w:r>
            <w:r w:rsidRPr="003F0A91">
              <w:rPr>
                <w:b/>
                <w:sz w:val="22"/>
                <w:szCs w:val="22"/>
              </w:rPr>
              <w:t>p. z o.o.</w:t>
            </w:r>
          </w:p>
          <w:p w14:paraId="515FB27B" w14:textId="5788B8AB" w:rsidR="003F0A91" w:rsidRPr="009F0E5C" w:rsidRDefault="00F7060F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Polna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11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5F4EF0F3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727E7311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113661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18: </w:t>
            </w:r>
            <w:proofErr w:type="spellStart"/>
            <w:r w:rsidRPr="004B1AE1">
              <w:rPr>
                <w:sz w:val="22"/>
                <w:szCs w:val="22"/>
                <w:u w:val="single"/>
              </w:rPr>
              <w:t>Staplery</w:t>
            </w:r>
            <w:proofErr w:type="spellEnd"/>
            <w:r w:rsidRPr="004B1AE1">
              <w:rPr>
                <w:sz w:val="22"/>
                <w:szCs w:val="22"/>
                <w:u w:val="single"/>
              </w:rPr>
              <w:t xml:space="preserve"> i ładunki za cenę brutto </w:t>
            </w:r>
            <w:r w:rsidRPr="004B1AE1">
              <w:rPr>
                <w:b/>
                <w:sz w:val="22"/>
                <w:szCs w:val="22"/>
                <w:u w:val="single"/>
              </w:rPr>
              <w:t>644 604.48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476013F6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EA8D6C" w14:textId="10DF0BD0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004045E6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60FADA2D" w14:textId="77777777" w:rsidTr="00647779">
        <w:trPr>
          <w:cantSplit/>
        </w:trPr>
        <w:tc>
          <w:tcPr>
            <w:tcW w:w="9498" w:type="dxa"/>
          </w:tcPr>
          <w:p w14:paraId="1C448D38" w14:textId="20B0F7C6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Medtronic Poland </w:t>
            </w:r>
            <w:r w:rsidR="00F7060F">
              <w:rPr>
                <w:b/>
                <w:sz w:val="22"/>
                <w:szCs w:val="22"/>
              </w:rPr>
              <w:t>S</w:t>
            </w:r>
            <w:r w:rsidRPr="003F0A91">
              <w:rPr>
                <w:b/>
                <w:sz w:val="22"/>
                <w:szCs w:val="22"/>
              </w:rPr>
              <w:t>p. z o.o.</w:t>
            </w:r>
          </w:p>
          <w:p w14:paraId="0CEA66B4" w14:textId="54C115AF" w:rsidR="003F0A91" w:rsidRPr="009F0E5C" w:rsidRDefault="00F7060F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Polna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11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1772B433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2677D3D5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065AE8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19: Łaty hemostatyczne za cenę brutto </w:t>
            </w:r>
            <w:r w:rsidRPr="004B1AE1">
              <w:rPr>
                <w:b/>
                <w:sz w:val="22"/>
                <w:szCs w:val="22"/>
                <w:u w:val="single"/>
              </w:rPr>
              <w:t>9 979.20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34DA6FE4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03501A" w14:textId="57D4F02B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0924B9DC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047C0AF9" w14:textId="77777777" w:rsidTr="00647779">
        <w:trPr>
          <w:cantSplit/>
        </w:trPr>
        <w:tc>
          <w:tcPr>
            <w:tcW w:w="9498" w:type="dxa"/>
          </w:tcPr>
          <w:p w14:paraId="1290E577" w14:textId="09438C49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lastRenderedPageBreak/>
              <w:t xml:space="preserve">Medtronic Poland </w:t>
            </w:r>
            <w:r w:rsidR="00F7060F">
              <w:rPr>
                <w:b/>
                <w:sz w:val="22"/>
                <w:szCs w:val="22"/>
              </w:rPr>
              <w:t>S</w:t>
            </w:r>
            <w:r w:rsidRPr="003F0A91">
              <w:rPr>
                <w:b/>
                <w:sz w:val="22"/>
                <w:szCs w:val="22"/>
              </w:rPr>
              <w:t>p. z o.o.</w:t>
            </w:r>
          </w:p>
          <w:p w14:paraId="5BBFB609" w14:textId="3CB5432E" w:rsidR="003F0A91" w:rsidRPr="009F0E5C" w:rsidRDefault="00F7060F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F0A91" w:rsidRPr="003F0A91">
              <w:rPr>
                <w:bCs/>
                <w:sz w:val="22"/>
                <w:szCs w:val="22"/>
              </w:rPr>
              <w:t>Polna</w:t>
            </w:r>
            <w:r w:rsidR="003F0A91" w:rsidRPr="009F0E5C">
              <w:rPr>
                <w:bCs/>
                <w:sz w:val="22"/>
                <w:szCs w:val="22"/>
              </w:rPr>
              <w:t xml:space="preserve"> </w:t>
            </w:r>
            <w:r w:rsidR="003F0A91" w:rsidRPr="003F0A91">
              <w:rPr>
                <w:bCs/>
                <w:sz w:val="22"/>
                <w:szCs w:val="22"/>
              </w:rPr>
              <w:t>11</w:t>
            </w:r>
            <w:r w:rsidR="003F0A91">
              <w:rPr>
                <w:bCs/>
                <w:sz w:val="22"/>
                <w:szCs w:val="22"/>
              </w:rPr>
              <w:t xml:space="preserve"> </w:t>
            </w:r>
          </w:p>
          <w:p w14:paraId="64B74CC3" w14:textId="777777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6708B858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94EA33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20: Energia do zamykania naczyń krwionośnych za cenę brutto </w:t>
            </w:r>
            <w:r w:rsidRPr="004B1AE1">
              <w:rPr>
                <w:b/>
                <w:sz w:val="22"/>
                <w:szCs w:val="22"/>
                <w:u w:val="single"/>
              </w:rPr>
              <w:t>804 945.60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6FE98562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AEFF27" w14:textId="1F0E9803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107F736E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341BF355" w14:textId="77777777" w:rsidTr="00647779">
        <w:trPr>
          <w:cantSplit/>
        </w:trPr>
        <w:tc>
          <w:tcPr>
            <w:tcW w:w="9498" w:type="dxa"/>
          </w:tcPr>
          <w:p w14:paraId="25BD94ED" w14:textId="7777777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F0A91">
              <w:rPr>
                <w:b/>
                <w:sz w:val="22"/>
                <w:szCs w:val="22"/>
              </w:rPr>
              <w:t>Hebu</w:t>
            </w:r>
            <w:proofErr w:type="spellEnd"/>
            <w:r w:rsidRPr="003F0A91">
              <w:rPr>
                <w:b/>
                <w:sz w:val="22"/>
                <w:szCs w:val="22"/>
              </w:rPr>
              <w:t xml:space="preserve"> Medical Polska Sp. z o. o.</w:t>
            </w:r>
          </w:p>
          <w:p w14:paraId="750710DA" w14:textId="7E40AE39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 xml:space="preserve">ul. </w:t>
            </w:r>
            <w:r w:rsidR="00F7060F">
              <w:rPr>
                <w:bCs/>
                <w:sz w:val="22"/>
                <w:szCs w:val="22"/>
              </w:rPr>
              <w:t>Kobylnicka 2a</w:t>
            </w:r>
          </w:p>
          <w:p w14:paraId="2B1E6359" w14:textId="62F46926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62-080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F7060F">
              <w:rPr>
                <w:bCs/>
                <w:sz w:val="22"/>
                <w:szCs w:val="22"/>
              </w:rPr>
              <w:t>Sady</w:t>
            </w:r>
          </w:p>
          <w:p w14:paraId="47D61364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B2B6CC" w14:textId="316440D5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21: Uchwyt i elektroda do </w:t>
            </w:r>
            <w:proofErr w:type="spellStart"/>
            <w:r w:rsidRPr="004B1AE1">
              <w:rPr>
                <w:sz w:val="22"/>
                <w:szCs w:val="22"/>
                <w:u w:val="single"/>
              </w:rPr>
              <w:t>Diatermi</w:t>
            </w:r>
            <w:proofErr w:type="spellEnd"/>
            <w:r w:rsidRPr="004B1AE1">
              <w:rPr>
                <w:sz w:val="22"/>
                <w:szCs w:val="22"/>
                <w:u w:val="single"/>
              </w:rPr>
              <w:t xml:space="preserve"> chirurgicznej </w:t>
            </w:r>
            <w:proofErr w:type="spellStart"/>
            <w:r w:rsidRPr="004B1AE1">
              <w:rPr>
                <w:sz w:val="22"/>
                <w:szCs w:val="22"/>
                <w:u w:val="single"/>
              </w:rPr>
              <w:t>Erbe</w:t>
            </w:r>
            <w:proofErr w:type="spellEnd"/>
            <w:r w:rsidRPr="004B1AE1">
              <w:rPr>
                <w:sz w:val="22"/>
                <w:szCs w:val="22"/>
                <w:u w:val="single"/>
              </w:rPr>
              <w:t xml:space="preserve"> TYP VIO 100C za cenę brutto </w:t>
            </w:r>
            <w:r w:rsidR="004B1AE1">
              <w:rPr>
                <w:sz w:val="22"/>
                <w:szCs w:val="22"/>
                <w:u w:val="single"/>
              </w:rPr>
              <w:br/>
            </w:r>
            <w:r w:rsidRPr="004B1AE1">
              <w:rPr>
                <w:b/>
                <w:sz w:val="22"/>
                <w:szCs w:val="22"/>
                <w:u w:val="single"/>
              </w:rPr>
              <w:t>10 280.00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351B9749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87AA00" w14:textId="5572B789" w:rsidR="003F0A91" w:rsidRP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F7060F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3591C414" w14:textId="77777777" w:rsidR="003F0A91" w:rsidRDefault="003F0A91" w:rsidP="00F706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  <w:tr w:rsidR="003F0A91" w14:paraId="7FA6FF51" w14:textId="77777777" w:rsidTr="00647779">
        <w:trPr>
          <w:cantSplit/>
        </w:trPr>
        <w:tc>
          <w:tcPr>
            <w:tcW w:w="9498" w:type="dxa"/>
          </w:tcPr>
          <w:p w14:paraId="2F52C2F8" w14:textId="746FB017" w:rsidR="003F0A91" w:rsidRPr="00D26ED6" w:rsidRDefault="003F0A91" w:rsidP="006477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F0A91">
              <w:rPr>
                <w:b/>
                <w:sz w:val="22"/>
                <w:szCs w:val="22"/>
              </w:rPr>
              <w:t xml:space="preserve">Cook Medical </w:t>
            </w:r>
            <w:r w:rsidR="00985981">
              <w:rPr>
                <w:b/>
                <w:sz w:val="22"/>
                <w:szCs w:val="22"/>
              </w:rPr>
              <w:t>S</w:t>
            </w:r>
            <w:r w:rsidRPr="003F0A91">
              <w:rPr>
                <w:b/>
                <w:sz w:val="22"/>
                <w:szCs w:val="22"/>
              </w:rPr>
              <w:t>p. z o.o.</w:t>
            </w:r>
          </w:p>
          <w:p w14:paraId="150E7BB0" w14:textId="6AF5DA3C" w:rsidR="003F0A91" w:rsidRPr="009F0E5C" w:rsidRDefault="00985981" w:rsidP="0064777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Rondo Daszyńskiego 2B</w:t>
            </w:r>
          </w:p>
          <w:p w14:paraId="67ABCF60" w14:textId="14129577" w:rsidR="003F0A91" w:rsidRPr="009F0E5C" w:rsidRDefault="003F0A91" w:rsidP="00647779">
            <w:pPr>
              <w:jc w:val="both"/>
              <w:rPr>
                <w:bCs/>
                <w:sz w:val="22"/>
                <w:szCs w:val="22"/>
              </w:rPr>
            </w:pPr>
            <w:r w:rsidRPr="003F0A91">
              <w:rPr>
                <w:bCs/>
                <w:sz w:val="22"/>
                <w:szCs w:val="22"/>
              </w:rPr>
              <w:t>00-</w:t>
            </w:r>
            <w:r w:rsidR="00985981">
              <w:rPr>
                <w:bCs/>
                <w:sz w:val="22"/>
                <w:szCs w:val="22"/>
              </w:rPr>
              <w:t>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A91">
              <w:rPr>
                <w:bCs/>
                <w:sz w:val="22"/>
                <w:szCs w:val="22"/>
              </w:rPr>
              <w:t>Warszawa</w:t>
            </w:r>
          </w:p>
          <w:p w14:paraId="453F77CE" w14:textId="77777777" w:rsidR="003F0A9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E40330" w14:textId="77777777" w:rsidR="003F0A91" w:rsidRPr="004B1AE1" w:rsidRDefault="003F0A91" w:rsidP="00647779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1AE1">
              <w:rPr>
                <w:sz w:val="22"/>
                <w:szCs w:val="22"/>
                <w:u w:val="single"/>
              </w:rPr>
              <w:t xml:space="preserve">Zadanie nr 22: Specjalistyczny sprzęt do zabiegów urologicznych za cenę brutto </w:t>
            </w:r>
            <w:r w:rsidRPr="004B1AE1">
              <w:rPr>
                <w:b/>
                <w:sz w:val="22"/>
                <w:szCs w:val="22"/>
                <w:u w:val="single"/>
              </w:rPr>
              <w:t>103 345.20 zł</w:t>
            </w:r>
            <w:r w:rsidRPr="004B1AE1">
              <w:rPr>
                <w:bCs/>
                <w:sz w:val="22"/>
                <w:szCs w:val="22"/>
                <w:u w:val="single"/>
              </w:rPr>
              <w:t>.</w:t>
            </w:r>
          </w:p>
          <w:p w14:paraId="7C5B0ABF" w14:textId="77777777" w:rsidR="003F0A91" w:rsidRPr="00D26ED6" w:rsidRDefault="003F0A91" w:rsidP="006477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B83813" w14:textId="25172F25" w:rsidR="003F0A91" w:rsidRPr="003F0A91" w:rsidRDefault="003F0A91" w:rsidP="0098598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 xml:space="preserve">Oferta otrzymała największą ilość punktów - łącznie 100,00 - w oparciu o określone </w:t>
            </w:r>
            <w:r w:rsidR="00985981">
              <w:br/>
            </w:r>
            <w:r w:rsidRPr="003F0A91">
              <w:t xml:space="preserve">przez Zamawiającego w SWZ kryteria oceny ofert tj. przyznano: Cena oferty brutto - 100,00 pkt. </w:t>
            </w:r>
          </w:p>
          <w:p w14:paraId="754BFFF3" w14:textId="77777777" w:rsidR="003F0A91" w:rsidRDefault="003F0A91" w:rsidP="0098598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F0A91">
              <w:t>Oferta spełnia wszystkie wymagania formalno - prawne i jest zgodna z zapisami SWZ.</w:t>
            </w:r>
          </w:p>
        </w:tc>
      </w:tr>
    </w:tbl>
    <w:p w14:paraId="449DB1F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8A69D06" w14:textId="77777777" w:rsidTr="00596EA3">
        <w:tc>
          <w:tcPr>
            <w:tcW w:w="2169" w:type="dxa"/>
            <w:shd w:val="clear" w:color="auto" w:fill="F3F3F3"/>
          </w:tcPr>
          <w:p w14:paraId="70C083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492145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322D6D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A981D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F0A91" w:rsidRPr="00834EF4" w14:paraId="44F440DA" w14:textId="77777777" w:rsidTr="00647779">
        <w:tc>
          <w:tcPr>
            <w:tcW w:w="2169" w:type="dxa"/>
            <w:shd w:val="clear" w:color="auto" w:fill="auto"/>
          </w:tcPr>
          <w:p w14:paraId="3A5D93FD" w14:textId="2E531F84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Akcesoria </w:t>
            </w:r>
            <w:r w:rsidR="006263B4"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do neuromonitoringu chirurgicznego</w:t>
            </w:r>
          </w:p>
        </w:tc>
        <w:tc>
          <w:tcPr>
            <w:tcW w:w="2793" w:type="dxa"/>
            <w:shd w:val="clear" w:color="auto" w:fill="auto"/>
          </w:tcPr>
          <w:p w14:paraId="33031373" w14:textId="77777777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F0A91">
              <w:rPr>
                <w:b/>
                <w:bCs/>
                <w:sz w:val="20"/>
                <w:szCs w:val="20"/>
              </w:rPr>
              <w:t>Inomed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180DE1A5" w14:textId="77777777" w:rsidR="003F0A91" w:rsidRPr="00211A34" w:rsidRDefault="003F0A91" w:rsidP="00647779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Bursztynowa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4/D1</w:t>
            </w:r>
          </w:p>
          <w:p w14:paraId="679639A0" w14:textId="7777777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83-021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Rokitnica</w:t>
            </w:r>
          </w:p>
        </w:tc>
        <w:tc>
          <w:tcPr>
            <w:tcW w:w="2976" w:type="dxa"/>
            <w:shd w:val="clear" w:color="auto" w:fill="auto"/>
          </w:tcPr>
          <w:p w14:paraId="206A0CF3" w14:textId="77777777" w:rsidR="00A05BFB" w:rsidRDefault="00A05BFB" w:rsidP="00647779">
            <w:pPr>
              <w:spacing w:before="40" w:after="40"/>
              <w:rPr>
                <w:sz w:val="20"/>
                <w:szCs w:val="20"/>
              </w:rPr>
            </w:pPr>
          </w:p>
          <w:p w14:paraId="092DA24B" w14:textId="1CE5368A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B7D1B1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3F0A91" w:rsidRPr="00834EF4" w14:paraId="25BDD5F9" w14:textId="77777777" w:rsidTr="00647779">
        <w:tc>
          <w:tcPr>
            <w:tcW w:w="2169" w:type="dxa"/>
            <w:shd w:val="clear" w:color="auto" w:fill="auto"/>
          </w:tcPr>
          <w:p w14:paraId="6968C4F5" w14:textId="2BD2D444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Sprzęt jednorazowy kompatybilny </w:t>
            </w:r>
            <w:r w:rsidR="006263B4"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 xml:space="preserve">z Nawigacją Elektromagnetyczną "Fusion" i urządzeniem M4SM firmy Medtronic, będącymi </w:t>
            </w:r>
            <w:r w:rsidR="006263B4"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w posiadaniu Zamawiającego</w:t>
            </w:r>
          </w:p>
        </w:tc>
        <w:tc>
          <w:tcPr>
            <w:tcW w:w="2793" w:type="dxa"/>
            <w:shd w:val="clear" w:color="auto" w:fill="auto"/>
          </w:tcPr>
          <w:p w14:paraId="7358DC11" w14:textId="77777777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32FF7C0D" w14:textId="53A45375" w:rsidR="003F0A91" w:rsidRPr="00211A34" w:rsidRDefault="00A05BFB" w:rsidP="0064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F0A91" w:rsidRPr="003F0A91">
              <w:rPr>
                <w:sz w:val="20"/>
                <w:szCs w:val="20"/>
              </w:rPr>
              <w:t>Polna</w:t>
            </w:r>
            <w:r w:rsidR="003F0A91" w:rsidRPr="00211A34">
              <w:rPr>
                <w:sz w:val="20"/>
                <w:szCs w:val="20"/>
              </w:rPr>
              <w:t xml:space="preserve"> </w:t>
            </w:r>
            <w:r w:rsidR="003F0A91" w:rsidRPr="003F0A91">
              <w:rPr>
                <w:sz w:val="20"/>
                <w:szCs w:val="20"/>
              </w:rPr>
              <w:t>11</w:t>
            </w:r>
          </w:p>
          <w:p w14:paraId="0E46CC94" w14:textId="7777777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0B80E4" w14:textId="77777777" w:rsidR="00A05BFB" w:rsidRDefault="00A05BFB" w:rsidP="00647779">
            <w:pPr>
              <w:spacing w:before="40" w:after="40"/>
              <w:rPr>
                <w:sz w:val="20"/>
                <w:szCs w:val="20"/>
              </w:rPr>
            </w:pPr>
          </w:p>
          <w:p w14:paraId="02E22DC2" w14:textId="77777777" w:rsidR="00A05BFB" w:rsidRDefault="00A05BFB" w:rsidP="00647779">
            <w:pPr>
              <w:spacing w:before="40" w:after="40"/>
              <w:rPr>
                <w:sz w:val="20"/>
                <w:szCs w:val="20"/>
              </w:rPr>
            </w:pPr>
          </w:p>
          <w:p w14:paraId="7F759C49" w14:textId="77777777" w:rsidR="00A05BFB" w:rsidRDefault="00A05BFB" w:rsidP="00647779">
            <w:pPr>
              <w:spacing w:before="40" w:after="40"/>
              <w:rPr>
                <w:sz w:val="20"/>
                <w:szCs w:val="20"/>
              </w:rPr>
            </w:pPr>
          </w:p>
          <w:p w14:paraId="4D22F2AD" w14:textId="3A0225EC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C4B76E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3F0A91" w:rsidRPr="00834EF4" w14:paraId="6679AF6F" w14:textId="77777777" w:rsidTr="00647779">
        <w:tc>
          <w:tcPr>
            <w:tcW w:w="2169" w:type="dxa"/>
            <w:shd w:val="clear" w:color="auto" w:fill="auto"/>
          </w:tcPr>
          <w:p w14:paraId="7EC67138" w14:textId="5225F5AA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Ostrza i frezy </w:t>
            </w:r>
            <w:r w:rsidR="006263B4"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do Shavera</w:t>
            </w:r>
          </w:p>
        </w:tc>
        <w:tc>
          <w:tcPr>
            <w:tcW w:w="2793" w:type="dxa"/>
            <w:shd w:val="clear" w:color="auto" w:fill="auto"/>
          </w:tcPr>
          <w:p w14:paraId="1DF2614A" w14:textId="77777777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F0A91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68B15BE" w14:textId="589898E2" w:rsidR="003F0A91" w:rsidRPr="00211A34" w:rsidRDefault="00A05BFB" w:rsidP="0064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F0A91" w:rsidRPr="003F0A91">
              <w:rPr>
                <w:sz w:val="20"/>
                <w:szCs w:val="20"/>
              </w:rPr>
              <w:t>Poleczki</w:t>
            </w:r>
            <w:r w:rsidR="003F0A91" w:rsidRPr="00211A34">
              <w:rPr>
                <w:sz w:val="20"/>
                <w:szCs w:val="20"/>
              </w:rPr>
              <w:t xml:space="preserve"> </w:t>
            </w:r>
            <w:r w:rsidR="003F0A91" w:rsidRPr="003F0A91">
              <w:rPr>
                <w:sz w:val="20"/>
                <w:szCs w:val="20"/>
              </w:rPr>
              <w:t>35</w:t>
            </w:r>
          </w:p>
          <w:p w14:paraId="50CE0D43" w14:textId="7777777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AE1198" w14:textId="77777777" w:rsidR="00A05BFB" w:rsidRDefault="00A05BFB" w:rsidP="00647779">
            <w:pPr>
              <w:spacing w:before="40" w:after="40"/>
              <w:rPr>
                <w:sz w:val="20"/>
                <w:szCs w:val="20"/>
              </w:rPr>
            </w:pPr>
          </w:p>
          <w:p w14:paraId="0BDFAB45" w14:textId="5DF98D49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1107F0" w14:textId="77777777" w:rsidR="00A05BFB" w:rsidRDefault="003F0A91" w:rsidP="00647779">
            <w:pPr>
              <w:jc w:val="center"/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</w:t>
            </w:r>
          </w:p>
          <w:p w14:paraId="0F5ADB3E" w14:textId="01026609" w:rsidR="003F0A91" w:rsidRDefault="003F0A91" w:rsidP="00647779">
            <w:pPr>
              <w:jc w:val="center"/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100,00</w:t>
            </w:r>
          </w:p>
          <w:p w14:paraId="6502D428" w14:textId="77777777" w:rsidR="00A05BFB" w:rsidRDefault="00A05BFB" w:rsidP="00647779">
            <w:pPr>
              <w:jc w:val="center"/>
              <w:rPr>
                <w:sz w:val="20"/>
                <w:szCs w:val="20"/>
              </w:rPr>
            </w:pPr>
          </w:p>
          <w:p w14:paraId="51831A5E" w14:textId="77777777" w:rsidR="00A05BFB" w:rsidRDefault="00A05BFB" w:rsidP="00647779">
            <w:pPr>
              <w:jc w:val="center"/>
              <w:rPr>
                <w:sz w:val="20"/>
                <w:szCs w:val="20"/>
              </w:rPr>
            </w:pPr>
          </w:p>
          <w:p w14:paraId="1EBA2712" w14:textId="77777777" w:rsidR="00A05BFB" w:rsidRPr="00211A34" w:rsidRDefault="00A05BFB" w:rsidP="0064777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0A91" w:rsidRPr="00834EF4" w14:paraId="76858D83" w14:textId="77777777" w:rsidTr="00647779">
        <w:tc>
          <w:tcPr>
            <w:tcW w:w="2169" w:type="dxa"/>
            <w:shd w:val="clear" w:color="auto" w:fill="auto"/>
          </w:tcPr>
          <w:p w14:paraId="654C239E" w14:textId="77777777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Elektrody endokawitarne</w:t>
            </w:r>
          </w:p>
        </w:tc>
        <w:tc>
          <w:tcPr>
            <w:tcW w:w="2793" w:type="dxa"/>
            <w:shd w:val="clear" w:color="auto" w:fill="auto"/>
          </w:tcPr>
          <w:p w14:paraId="34FF4CA0" w14:textId="77777777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F0A91">
              <w:rPr>
                <w:b/>
                <w:bCs/>
                <w:sz w:val="20"/>
                <w:szCs w:val="20"/>
              </w:rPr>
              <w:t>Hagmed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412B6300" w14:textId="1FFED519" w:rsidR="003F0A91" w:rsidRPr="00211A34" w:rsidRDefault="00A05BFB" w:rsidP="0064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F0A91" w:rsidRPr="003F0A91">
              <w:rPr>
                <w:sz w:val="20"/>
                <w:szCs w:val="20"/>
              </w:rPr>
              <w:t>Tomaszowska</w:t>
            </w:r>
            <w:r w:rsidR="003F0A91" w:rsidRPr="00211A34">
              <w:rPr>
                <w:sz w:val="20"/>
                <w:szCs w:val="20"/>
              </w:rPr>
              <w:t xml:space="preserve"> </w:t>
            </w:r>
            <w:r w:rsidR="003F0A91" w:rsidRPr="003F0A91">
              <w:rPr>
                <w:sz w:val="20"/>
                <w:szCs w:val="20"/>
              </w:rPr>
              <w:t>32</w:t>
            </w:r>
          </w:p>
          <w:p w14:paraId="3881DEC7" w14:textId="7777777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14:paraId="694C41B8" w14:textId="314D5650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823059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3E1BCD70" w14:textId="77777777" w:rsidTr="00647779">
        <w:tc>
          <w:tcPr>
            <w:tcW w:w="2169" w:type="dxa"/>
            <w:shd w:val="clear" w:color="auto" w:fill="auto"/>
          </w:tcPr>
          <w:p w14:paraId="7C92C9DB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2656CCB9" w14:textId="2C6A6386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BERYL MED  POLAND </w:t>
            </w:r>
            <w:r w:rsidR="00A05BFB">
              <w:rPr>
                <w:b/>
                <w:bCs/>
                <w:sz w:val="20"/>
                <w:szCs w:val="20"/>
              </w:rPr>
              <w:br/>
            </w:r>
            <w:r w:rsidRPr="003F0A91">
              <w:rPr>
                <w:b/>
                <w:bCs/>
                <w:sz w:val="20"/>
                <w:szCs w:val="20"/>
              </w:rPr>
              <w:t>Sp. z o. o.</w:t>
            </w:r>
          </w:p>
          <w:p w14:paraId="6AF899EA" w14:textId="504C9ED6" w:rsidR="006263B4" w:rsidRPr="00211A34" w:rsidRDefault="00A05BFB" w:rsidP="00626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Sadowa 14</w:t>
            </w:r>
          </w:p>
          <w:p w14:paraId="5E359580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4DD6B355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48B53421" w14:textId="35E5D986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6B34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9DADA7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11BF3C1F" w14:textId="77777777" w:rsidTr="00647779">
        <w:tc>
          <w:tcPr>
            <w:tcW w:w="2169" w:type="dxa"/>
            <w:shd w:val="clear" w:color="auto" w:fill="auto"/>
          </w:tcPr>
          <w:p w14:paraId="4BA51F7F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18B634DD" w14:textId="35E1C653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SUN-MED </w:t>
            </w:r>
            <w:r w:rsidR="00A05BFB">
              <w:rPr>
                <w:b/>
                <w:bCs/>
                <w:sz w:val="20"/>
                <w:szCs w:val="20"/>
              </w:rPr>
              <w:t>Spółka Cywilna Dominik Siekierski Sławomir Naparty</w:t>
            </w:r>
          </w:p>
          <w:p w14:paraId="2116C114" w14:textId="3AD506E4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ul. </w:t>
            </w:r>
            <w:r w:rsidR="00A05BFB">
              <w:rPr>
                <w:sz w:val="20"/>
                <w:szCs w:val="20"/>
              </w:rPr>
              <w:t>Franciszkańska 104/112</w:t>
            </w:r>
          </w:p>
          <w:p w14:paraId="00F9D7FD" w14:textId="08381D00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91-</w:t>
            </w:r>
            <w:r w:rsidR="00B62045">
              <w:rPr>
                <w:sz w:val="20"/>
                <w:szCs w:val="20"/>
              </w:rPr>
              <w:t>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F9EE8EA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0BDFAF79" w14:textId="40AAB2EC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6B34">
              <w:rPr>
                <w:sz w:val="20"/>
                <w:szCs w:val="20"/>
              </w:rPr>
              <w:t xml:space="preserve">K-1 – Cena oferty brutto </w:t>
            </w:r>
            <w:r w:rsidR="00A05BFB">
              <w:rPr>
                <w:sz w:val="20"/>
                <w:szCs w:val="20"/>
              </w:rPr>
              <w:t>–</w:t>
            </w:r>
            <w:r w:rsidRPr="00F16B34">
              <w:rPr>
                <w:sz w:val="20"/>
                <w:szCs w:val="20"/>
              </w:rPr>
              <w:t xml:space="preserve"> </w:t>
            </w:r>
            <w:r w:rsidR="00A05BFB">
              <w:rPr>
                <w:sz w:val="20"/>
                <w:szCs w:val="20"/>
              </w:rPr>
              <w:t>85,51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5B6F08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85,51</w:t>
            </w:r>
          </w:p>
        </w:tc>
      </w:tr>
      <w:tr w:rsidR="006263B4" w:rsidRPr="00834EF4" w14:paraId="2B61B3D3" w14:textId="77777777" w:rsidTr="00647779">
        <w:tc>
          <w:tcPr>
            <w:tcW w:w="2169" w:type="dxa"/>
            <w:shd w:val="clear" w:color="auto" w:fill="auto"/>
          </w:tcPr>
          <w:p w14:paraId="7072218D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657E0DD4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F0A91">
              <w:rPr>
                <w:b/>
                <w:bCs/>
                <w:sz w:val="20"/>
                <w:szCs w:val="20"/>
              </w:rPr>
              <w:t>Covimed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FE559F4" w14:textId="321BB43F" w:rsidR="006263B4" w:rsidRPr="00211A34" w:rsidRDefault="00B62045" w:rsidP="00626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263B4" w:rsidRPr="003F0A91">
              <w:rPr>
                <w:sz w:val="20"/>
                <w:szCs w:val="20"/>
              </w:rPr>
              <w:t>Przelot 10</w:t>
            </w:r>
            <w:r w:rsidR="006263B4" w:rsidRPr="00211A34">
              <w:rPr>
                <w:sz w:val="20"/>
                <w:szCs w:val="20"/>
              </w:rPr>
              <w:t xml:space="preserve"> </w:t>
            </w:r>
          </w:p>
          <w:p w14:paraId="0CB8BA9D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04-622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BEB994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25DBCBC3" w14:textId="3E5A496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6B34">
              <w:rPr>
                <w:sz w:val="20"/>
                <w:szCs w:val="20"/>
              </w:rPr>
              <w:t xml:space="preserve">K-1 – Cena oferty brutto </w:t>
            </w:r>
            <w:r w:rsidR="00A05BFB">
              <w:rPr>
                <w:sz w:val="20"/>
                <w:szCs w:val="20"/>
              </w:rPr>
              <w:t>–</w:t>
            </w:r>
            <w:r w:rsidRPr="00F16B34">
              <w:rPr>
                <w:sz w:val="20"/>
                <w:szCs w:val="20"/>
              </w:rPr>
              <w:t xml:space="preserve"> </w:t>
            </w:r>
            <w:r w:rsidR="00A05BFB">
              <w:rPr>
                <w:sz w:val="20"/>
                <w:szCs w:val="20"/>
              </w:rPr>
              <w:t>86,25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24D08D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86,25</w:t>
            </w:r>
          </w:p>
        </w:tc>
      </w:tr>
      <w:tr w:rsidR="006263B4" w:rsidRPr="00834EF4" w14:paraId="438C082A" w14:textId="77777777" w:rsidTr="00647779">
        <w:tc>
          <w:tcPr>
            <w:tcW w:w="2169" w:type="dxa"/>
            <w:shd w:val="clear" w:color="auto" w:fill="auto"/>
          </w:tcPr>
          <w:p w14:paraId="5CC0B881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Specjalistyczny sprzęt do zabiegów laparoskopowych, kompatybilny z aparatem Einstein </w:t>
            </w:r>
            <w:proofErr w:type="spellStart"/>
            <w:r w:rsidRPr="003F0A91">
              <w:rPr>
                <w:sz w:val="20"/>
                <w:szCs w:val="20"/>
              </w:rPr>
              <w:t>Vision</w:t>
            </w:r>
            <w:proofErr w:type="spellEnd"/>
            <w:r w:rsidRPr="003F0A91">
              <w:rPr>
                <w:sz w:val="20"/>
                <w:szCs w:val="20"/>
              </w:rPr>
              <w:t xml:space="preserve"> 3D typ EV-000001C (własność Zamawiającego)</w:t>
            </w:r>
          </w:p>
        </w:tc>
        <w:tc>
          <w:tcPr>
            <w:tcW w:w="2793" w:type="dxa"/>
            <w:shd w:val="clear" w:color="auto" w:fill="auto"/>
          </w:tcPr>
          <w:p w14:paraId="687303C7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F64DE1C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14</w:t>
            </w:r>
          </w:p>
          <w:p w14:paraId="7BA99276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B3F0EDE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1CEF0EBE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3BF5A210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3364C535" w14:textId="1A153DEE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51C5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EE6456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2E2B5C05" w14:textId="77777777" w:rsidTr="00647779">
        <w:tc>
          <w:tcPr>
            <w:tcW w:w="2169" w:type="dxa"/>
            <w:shd w:val="clear" w:color="auto" w:fill="auto"/>
          </w:tcPr>
          <w:p w14:paraId="6E2213B0" w14:textId="154E671B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3F0A91">
              <w:rPr>
                <w:sz w:val="20"/>
                <w:szCs w:val="20"/>
              </w:rPr>
              <w:t>Staplery</w:t>
            </w:r>
            <w:proofErr w:type="spellEnd"/>
            <w:r w:rsidRPr="003F0A91">
              <w:rPr>
                <w:sz w:val="20"/>
                <w:szCs w:val="20"/>
              </w:rPr>
              <w:t xml:space="preserve"> skórne </w:t>
            </w:r>
            <w:r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i klipsy naczyniowe</w:t>
            </w:r>
          </w:p>
        </w:tc>
        <w:tc>
          <w:tcPr>
            <w:tcW w:w="2793" w:type="dxa"/>
            <w:shd w:val="clear" w:color="auto" w:fill="auto"/>
          </w:tcPr>
          <w:p w14:paraId="2C5A3E60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D17B109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14</w:t>
            </w:r>
          </w:p>
          <w:p w14:paraId="30EF56AD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ADC6BBA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68DCEB5C" w14:textId="5957080B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51C5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3E1151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2742E615" w14:textId="77777777" w:rsidTr="00647779">
        <w:tc>
          <w:tcPr>
            <w:tcW w:w="2169" w:type="dxa"/>
            <w:shd w:val="clear" w:color="auto" w:fill="auto"/>
          </w:tcPr>
          <w:p w14:paraId="5075EE94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Akcesoria do generatora GN200 Aesculap (własność Zamawiającego)</w:t>
            </w:r>
          </w:p>
        </w:tc>
        <w:tc>
          <w:tcPr>
            <w:tcW w:w="2793" w:type="dxa"/>
            <w:shd w:val="clear" w:color="auto" w:fill="auto"/>
          </w:tcPr>
          <w:p w14:paraId="574E7789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84C9F74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14</w:t>
            </w:r>
          </w:p>
          <w:p w14:paraId="2E8E196E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282945D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1C726735" w14:textId="751DC7B0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51C5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EE125A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18D39C1C" w14:textId="77777777" w:rsidTr="00647779">
        <w:tc>
          <w:tcPr>
            <w:tcW w:w="2169" w:type="dxa"/>
            <w:shd w:val="clear" w:color="auto" w:fill="auto"/>
          </w:tcPr>
          <w:p w14:paraId="4C816FF2" w14:textId="7BD6434F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Ostrza i płytki </w:t>
            </w:r>
            <w:r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do dermatomu</w:t>
            </w:r>
          </w:p>
        </w:tc>
        <w:tc>
          <w:tcPr>
            <w:tcW w:w="2793" w:type="dxa"/>
            <w:shd w:val="clear" w:color="auto" w:fill="auto"/>
          </w:tcPr>
          <w:p w14:paraId="1CB07939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9273F2C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14</w:t>
            </w:r>
          </w:p>
          <w:p w14:paraId="31AF4F0E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707A140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2D789E49" w14:textId="36827D24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51C5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5D13F7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12E798E9" w14:textId="77777777" w:rsidTr="00647779">
        <w:tc>
          <w:tcPr>
            <w:tcW w:w="2169" w:type="dxa"/>
            <w:shd w:val="clear" w:color="auto" w:fill="auto"/>
          </w:tcPr>
          <w:p w14:paraId="0918AC8D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Ostrza i pętle laryngologiczne</w:t>
            </w:r>
          </w:p>
        </w:tc>
        <w:tc>
          <w:tcPr>
            <w:tcW w:w="2793" w:type="dxa"/>
            <w:shd w:val="clear" w:color="auto" w:fill="auto"/>
          </w:tcPr>
          <w:p w14:paraId="12A0508D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B3EF4F6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14</w:t>
            </w:r>
          </w:p>
          <w:p w14:paraId="29483CA3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AAA131E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534B06B1" w14:textId="0AC1DF8E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451C5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4C871A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2ECC3955" w14:textId="77777777" w:rsidTr="00647779">
        <w:tc>
          <w:tcPr>
            <w:tcW w:w="2169" w:type="dxa"/>
            <w:shd w:val="clear" w:color="auto" w:fill="auto"/>
          </w:tcPr>
          <w:p w14:paraId="52B2E4E4" w14:textId="65E118FF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Sprzęt jednorazowy </w:t>
            </w:r>
            <w:r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do zabiegów endoskopowych</w:t>
            </w:r>
          </w:p>
        </w:tc>
        <w:tc>
          <w:tcPr>
            <w:tcW w:w="2793" w:type="dxa"/>
            <w:shd w:val="clear" w:color="auto" w:fill="auto"/>
          </w:tcPr>
          <w:p w14:paraId="3403E196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>Johnson &amp; Johnson Poland Sp. z o. o.</w:t>
            </w:r>
          </w:p>
          <w:p w14:paraId="13F1FA68" w14:textId="77777777" w:rsidR="006263B4" w:rsidRPr="00211A34" w:rsidRDefault="006263B4" w:rsidP="006263B4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24</w:t>
            </w:r>
          </w:p>
          <w:p w14:paraId="45202320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F1912B6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7CF05711" w14:textId="79AC3924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172A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491C37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6EF7DC4C" w14:textId="77777777" w:rsidTr="00647779">
        <w:tc>
          <w:tcPr>
            <w:tcW w:w="2169" w:type="dxa"/>
            <w:shd w:val="clear" w:color="auto" w:fill="auto"/>
          </w:tcPr>
          <w:p w14:paraId="1B9E7C8B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3F0A91">
              <w:rPr>
                <w:sz w:val="20"/>
                <w:szCs w:val="20"/>
              </w:rPr>
              <w:t>Staplery</w:t>
            </w:r>
            <w:proofErr w:type="spellEnd"/>
            <w:r w:rsidRPr="003F0A91">
              <w:rPr>
                <w:sz w:val="20"/>
                <w:szCs w:val="20"/>
              </w:rPr>
              <w:t xml:space="preserve"> i ładunki</w:t>
            </w:r>
          </w:p>
        </w:tc>
        <w:tc>
          <w:tcPr>
            <w:tcW w:w="2793" w:type="dxa"/>
            <w:shd w:val="clear" w:color="auto" w:fill="auto"/>
          </w:tcPr>
          <w:p w14:paraId="2A1CA9C7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28AA037F" w14:textId="29F25269" w:rsidR="006263B4" w:rsidRPr="00211A34" w:rsidRDefault="00B62045" w:rsidP="00626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263B4" w:rsidRPr="003F0A91">
              <w:rPr>
                <w:sz w:val="20"/>
                <w:szCs w:val="20"/>
              </w:rPr>
              <w:t>Polna</w:t>
            </w:r>
            <w:r w:rsidR="006263B4" w:rsidRPr="00211A34">
              <w:rPr>
                <w:sz w:val="20"/>
                <w:szCs w:val="20"/>
              </w:rPr>
              <w:t xml:space="preserve"> </w:t>
            </w:r>
            <w:r w:rsidR="006263B4" w:rsidRPr="003F0A91">
              <w:rPr>
                <w:sz w:val="20"/>
                <w:szCs w:val="20"/>
              </w:rPr>
              <w:t>11</w:t>
            </w:r>
          </w:p>
          <w:p w14:paraId="1D54EE90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E75031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5E50D278" w14:textId="5FEFBB0A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172A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71C5C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4E616385" w14:textId="77777777" w:rsidTr="00647779">
        <w:tc>
          <w:tcPr>
            <w:tcW w:w="2169" w:type="dxa"/>
            <w:shd w:val="clear" w:color="auto" w:fill="auto"/>
          </w:tcPr>
          <w:p w14:paraId="35CB3883" w14:textId="77777777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Łaty hemostatyczne</w:t>
            </w:r>
          </w:p>
        </w:tc>
        <w:tc>
          <w:tcPr>
            <w:tcW w:w="2793" w:type="dxa"/>
            <w:shd w:val="clear" w:color="auto" w:fill="auto"/>
          </w:tcPr>
          <w:p w14:paraId="5043B874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1082330" w14:textId="5D97393F" w:rsidR="006263B4" w:rsidRPr="00211A34" w:rsidRDefault="00B62045" w:rsidP="00626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263B4" w:rsidRPr="003F0A91">
              <w:rPr>
                <w:sz w:val="20"/>
                <w:szCs w:val="20"/>
              </w:rPr>
              <w:t>Polna</w:t>
            </w:r>
            <w:r w:rsidR="006263B4" w:rsidRPr="00211A34">
              <w:rPr>
                <w:sz w:val="20"/>
                <w:szCs w:val="20"/>
              </w:rPr>
              <w:t xml:space="preserve"> </w:t>
            </w:r>
            <w:r w:rsidR="006263B4" w:rsidRPr="003F0A91">
              <w:rPr>
                <w:sz w:val="20"/>
                <w:szCs w:val="20"/>
              </w:rPr>
              <w:t>11</w:t>
            </w:r>
          </w:p>
          <w:p w14:paraId="403ADB9A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389639D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2D0783C1" w14:textId="66FC2E4E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172A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5650AB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6263B4" w:rsidRPr="00834EF4" w14:paraId="5819E308" w14:textId="77777777" w:rsidTr="00647779">
        <w:tc>
          <w:tcPr>
            <w:tcW w:w="2169" w:type="dxa"/>
            <w:shd w:val="clear" w:color="auto" w:fill="auto"/>
          </w:tcPr>
          <w:p w14:paraId="0933D663" w14:textId="2620BAC0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Energia </w:t>
            </w:r>
            <w:r>
              <w:rPr>
                <w:sz w:val="20"/>
                <w:szCs w:val="20"/>
              </w:rPr>
              <w:br/>
            </w:r>
            <w:r w:rsidRPr="003F0A91">
              <w:rPr>
                <w:sz w:val="20"/>
                <w:szCs w:val="20"/>
              </w:rPr>
              <w:t>do zamykania naczyń krwionośnych</w:t>
            </w:r>
          </w:p>
        </w:tc>
        <w:tc>
          <w:tcPr>
            <w:tcW w:w="2793" w:type="dxa"/>
            <w:shd w:val="clear" w:color="auto" w:fill="auto"/>
          </w:tcPr>
          <w:p w14:paraId="24B44B1D" w14:textId="77777777" w:rsidR="006263B4" w:rsidRPr="00211A34" w:rsidRDefault="006263B4" w:rsidP="006263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33B26563" w14:textId="083B2A98" w:rsidR="006263B4" w:rsidRPr="00211A34" w:rsidRDefault="00B62045" w:rsidP="00626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263B4" w:rsidRPr="003F0A91">
              <w:rPr>
                <w:sz w:val="20"/>
                <w:szCs w:val="20"/>
              </w:rPr>
              <w:t>Polna</w:t>
            </w:r>
            <w:r w:rsidR="006263B4" w:rsidRPr="00211A34">
              <w:rPr>
                <w:sz w:val="20"/>
                <w:szCs w:val="20"/>
              </w:rPr>
              <w:t xml:space="preserve"> </w:t>
            </w:r>
            <w:r w:rsidR="006263B4" w:rsidRPr="003F0A91">
              <w:rPr>
                <w:sz w:val="20"/>
                <w:szCs w:val="20"/>
              </w:rPr>
              <w:t>11</w:t>
            </w:r>
          </w:p>
          <w:p w14:paraId="5DE8563D" w14:textId="77777777" w:rsidR="006263B4" w:rsidRPr="00211A34" w:rsidRDefault="006263B4" w:rsidP="006263B4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3A5CF90" w14:textId="77777777" w:rsidR="00A05BFB" w:rsidRDefault="00A05BFB" w:rsidP="006263B4">
            <w:pPr>
              <w:spacing w:before="40" w:after="40"/>
              <w:rPr>
                <w:sz w:val="20"/>
                <w:szCs w:val="20"/>
              </w:rPr>
            </w:pPr>
          </w:p>
          <w:p w14:paraId="354142BE" w14:textId="78BF72D8" w:rsidR="006263B4" w:rsidRPr="00211A34" w:rsidRDefault="006263B4" w:rsidP="006263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172A">
              <w:rPr>
                <w:sz w:val="20"/>
                <w:szCs w:val="20"/>
              </w:rPr>
              <w:t>K-1 –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AA5209" w14:textId="77777777" w:rsidR="006263B4" w:rsidRPr="00211A34" w:rsidRDefault="006263B4" w:rsidP="006263B4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  <w:tr w:rsidR="003F0A91" w:rsidRPr="00834EF4" w14:paraId="207F5AD6" w14:textId="77777777" w:rsidTr="00647779">
        <w:tc>
          <w:tcPr>
            <w:tcW w:w="2169" w:type="dxa"/>
            <w:shd w:val="clear" w:color="auto" w:fill="auto"/>
          </w:tcPr>
          <w:p w14:paraId="742799D9" w14:textId="77777777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Uchwyt i elektroda do </w:t>
            </w:r>
            <w:proofErr w:type="spellStart"/>
            <w:r w:rsidRPr="003F0A91">
              <w:rPr>
                <w:sz w:val="20"/>
                <w:szCs w:val="20"/>
              </w:rPr>
              <w:t>Diatermi</w:t>
            </w:r>
            <w:proofErr w:type="spellEnd"/>
            <w:r w:rsidRPr="003F0A91">
              <w:rPr>
                <w:sz w:val="20"/>
                <w:szCs w:val="20"/>
              </w:rPr>
              <w:t xml:space="preserve"> chirurgicznej </w:t>
            </w:r>
            <w:proofErr w:type="spellStart"/>
            <w:r w:rsidRPr="003F0A91">
              <w:rPr>
                <w:sz w:val="20"/>
                <w:szCs w:val="20"/>
              </w:rPr>
              <w:t>Erbe</w:t>
            </w:r>
            <w:proofErr w:type="spellEnd"/>
            <w:r w:rsidRPr="003F0A91">
              <w:rPr>
                <w:sz w:val="20"/>
                <w:szCs w:val="20"/>
              </w:rPr>
              <w:t xml:space="preserve"> TYP VIO 100C</w:t>
            </w:r>
          </w:p>
        </w:tc>
        <w:tc>
          <w:tcPr>
            <w:tcW w:w="2793" w:type="dxa"/>
            <w:shd w:val="clear" w:color="auto" w:fill="auto"/>
          </w:tcPr>
          <w:p w14:paraId="2E4601E9" w14:textId="77777777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3F0A91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EC406A9" w14:textId="770337DB" w:rsidR="003F0A91" w:rsidRPr="00211A34" w:rsidRDefault="00B62045" w:rsidP="0064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F0A91" w:rsidRPr="003F0A91">
              <w:rPr>
                <w:sz w:val="20"/>
                <w:szCs w:val="20"/>
              </w:rPr>
              <w:t>Powstańców Śląskich</w:t>
            </w:r>
            <w:r w:rsidR="003F0A91" w:rsidRPr="00211A34">
              <w:rPr>
                <w:sz w:val="20"/>
                <w:szCs w:val="20"/>
              </w:rPr>
              <w:t xml:space="preserve"> </w:t>
            </w:r>
            <w:r w:rsidR="003F0A91" w:rsidRPr="003F0A91">
              <w:rPr>
                <w:sz w:val="20"/>
                <w:szCs w:val="20"/>
              </w:rPr>
              <w:t>54a/2</w:t>
            </w:r>
          </w:p>
          <w:p w14:paraId="68F4953D" w14:textId="77777777" w:rsidR="003F0A91" w:rsidRDefault="003F0A91" w:rsidP="00647779">
            <w:pPr>
              <w:spacing w:after="40"/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Wrocław</w:t>
            </w:r>
          </w:p>
          <w:p w14:paraId="51405204" w14:textId="77777777" w:rsidR="00B62045" w:rsidRPr="00211A34" w:rsidRDefault="00B62045" w:rsidP="00647779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77316FD3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7BF9BA00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2B974E61" w14:textId="3E9BD9A7" w:rsidR="003F0A91" w:rsidRPr="00211A34" w:rsidRDefault="00A05BFB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F0A91"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="003F0A91"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="003F0A91" w:rsidRPr="003F0A91">
              <w:rPr>
                <w:sz w:val="20"/>
                <w:szCs w:val="20"/>
              </w:rPr>
              <w:t xml:space="preserve"> - 83.50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A69A6E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83,50</w:t>
            </w:r>
          </w:p>
        </w:tc>
      </w:tr>
      <w:tr w:rsidR="003F0A91" w:rsidRPr="00834EF4" w14:paraId="6EDD5094" w14:textId="77777777" w:rsidTr="00647779">
        <w:tc>
          <w:tcPr>
            <w:tcW w:w="2169" w:type="dxa"/>
            <w:shd w:val="clear" w:color="auto" w:fill="auto"/>
          </w:tcPr>
          <w:p w14:paraId="50CC744C" w14:textId="5182CD49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lastRenderedPageBreak/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Uchwyt i elektroda do </w:t>
            </w:r>
            <w:proofErr w:type="spellStart"/>
            <w:r w:rsidRPr="003F0A91">
              <w:rPr>
                <w:sz w:val="20"/>
                <w:szCs w:val="20"/>
              </w:rPr>
              <w:t>Diatermi</w:t>
            </w:r>
            <w:proofErr w:type="spellEnd"/>
            <w:r w:rsidRPr="003F0A91">
              <w:rPr>
                <w:sz w:val="20"/>
                <w:szCs w:val="20"/>
              </w:rPr>
              <w:t xml:space="preserve"> chirurgicznej </w:t>
            </w:r>
            <w:proofErr w:type="spellStart"/>
            <w:r w:rsidRPr="003F0A91">
              <w:rPr>
                <w:sz w:val="20"/>
                <w:szCs w:val="20"/>
              </w:rPr>
              <w:t>Erbe</w:t>
            </w:r>
            <w:proofErr w:type="spellEnd"/>
            <w:r w:rsidRPr="003F0A91">
              <w:rPr>
                <w:sz w:val="20"/>
                <w:szCs w:val="20"/>
              </w:rPr>
              <w:t xml:space="preserve"> TYP VIO 100C</w:t>
            </w:r>
          </w:p>
        </w:tc>
        <w:tc>
          <w:tcPr>
            <w:tcW w:w="2793" w:type="dxa"/>
            <w:shd w:val="clear" w:color="auto" w:fill="auto"/>
          </w:tcPr>
          <w:p w14:paraId="4E96560F" w14:textId="719D7E40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F0A91">
              <w:rPr>
                <w:b/>
                <w:bCs/>
                <w:sz w:val="20"/>
                <w:szCs w:val="20"/>
              </w:rPr>
              <w:t>Hebu</w:t>
            </w:r>
            <w:proofErr w:type="spellEnd"/>
            <w:r w:rsidRPr="003F0A91">
              <w:rPr>
                <w:b/>
                <w:bCs/>
                <w:sz w:val="20"/>
                <w:szCs w:val="20"/>
              </w:rPr>
              <w:t xml:space="preserve"> Medical Polska </w:t>
            </w:r>
            <w:r w:rsidR="00B62045">
              <w:rPr>
                <w:b/>
                <w:bCs/>
                <w:sz w:val="20"/>
                <w:szCs w:val="20"/>
              </w:rPr>
              <w:br/>
            </w:r>
            <w:r w:rsidRPr="003F0A91">
              <w:rPr>
                <w:b/>
                <w:bCs/>
                <w:sz w:val="20"/>
                <w:szCs w:val="20"/>
              </w:rPr>
              <w:t>Sp. z o. o.</w:t>
            </w:r>
          </w:p>
          <w:p w14:paraId="78705E1B" w14:textId="568619ED" w:rsidR="003F0A91" w:rsidRPr="00211A34" w:rsidRDefault="003F0A91" w:rsidP="00647779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ul. </w:t>
            </w:r>
            <w:r w:rsidR="00B62045">
              <w:rPr>
                <w:sz w:val="20"/>
                <w:szCs w:val="20"/>
              </w:rPr>
              <w:t>Kobylnicka 2a</w:t>
            </w:r>
          </w:p>
          <w:p w14:paraId="09D717CA" w14:textId="7345645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="00B62045">
              <w:rPr>
                <w:sz w:val="20"/>
                <w:szCs w:val="20"/>
              </w:rPr>
              <w:t>Sady</w:t>
            </w:r>
          </w:p>
        </w:tc>
        <w:tc>
          <w:tcPr>
            <w:tcW w:w="2976" w:type="dxa"/>
            <w:shd w:val="clear" w:color="auto" w:fill="auto"/>
          </w:tcPr>
          <w:p w14:paraId="5663DB88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5AB819C0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1BB85C1A" w14:textId="4FE9E30C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851B43" w14:textId="0D7000EE" w:rsidR="00B62045" w:rsidRDefault="003F0A91" w:rsidP="00647779">
            <w:pPr>
              <w:jc w:val="center"/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</w:t>
            </w:r>
          </w:p>
          <w:p w14:paraId="0AB2225F" w14:textId="09ED87F3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100,00</w:t>
            </w:r>
          </w:p>
        </w:tc>
      </w:tr>
      <w:tr w:rsidR="003F0A91" w:rsidRPr="00834EF4" w14:paraId="1D9C4948" w14:textId="77777777" w:rsidTr="00647779">
        <w:tc>
          <w:tcPr>
            <w:tcW w:w="2169" w:type="dxa"/>
            <w:shd w:val="clear" w:color="auto" w:fill="auto"/>
          </w:tcPr>
          <w:p w14:paraId="3B693534" w14:textId="77777777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 xml:space="preserve">Uchwyt i elektroda do </w:t>
            </w:r>
            <w:proofErr w:type="spellStart"/>
            <w:r w:rsidRPr="003F0A91">
              <w:rPr>
                <w:sz w:val="20"/>
                <w:szCs w:val="20"/>
              </w:rPr>
              <w:t>Diatermi</w:t>
            </w:r>
            <w:proofErr w:type="spellEnd"/>
            <w:r w:rsidRPr="003F0A91">
              <w:rPr>
                <w:sz w:val="20"/>
                <w:szCs w:val="20"/>
              </w:rPr>
              <w:t xml:space="preserve"> chirurgicznej </w:t>
            </w:r>
            <w:proofErr w:type="spellStart"/>
            <w:r w:rsidRPr="003F0A91">
              <w:rPr>
                <w:sz w:val="20"/>
                <w:szCs w:val="20"/>
              </w:rPr>
              <w:t>Erbe</w:t>
            </w:r>
            <w:proofErr w:type="spellEnd"/>
            <w:r w:rsidRPr="003F0A91">
              <w:rPr>
                <w:sz w:val="20"/>
                <w:szCs w:val="20"/>
              </w:rPr>
              <w:t xml:space="preserve"> TYP VIO 100C</w:t>
            </w:r>
          </w:p>
        </w:tc>
        <w:tc>
          <w:tcPr>
            <w:tcW w:w="2793" w:type="dxa"/>
            <w:shd w:val="clear" w:color="auto" w:fill="auto"/>
          </w:tcPr>
          <w:p w14:paraId="4E2AD40C" w14:textId="273E576E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BOWA INTERNATIONAL Sp. z o.o. Sp. </w:t>
            </w:r>
            <w:r w:rsidR="00B62045">
              <w:rPr>
                <w:b/>
                <w:bCs/>
                <w:sz w:val="20"/>
                <w:szCs w:val="20"/>
              </w:rPr>
              <w:t>k</w:t>
            </w:r>
            <w:r w:rsidRPr="003F0A91">
              <w:rPr>
                <w:b/>
                <w:bCs/>
                <w:sz w:val="20"/>
                <w:szCs w:val="20"/>
              </w:rPr>
              <w:t>.</w:t>
            </w:r>
          </w:p>
          <w:p w14:paraId="5C15A720" w14:textId="77777777" w:rsidR="003F0A91" w:rsidRPr="00211A34" w:rsidRDefault="003F0A91" w:rsidP="00647779">
            <w:pPr>
              <w:rPr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Złotkowo, ul. Obornicka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10</w:t>
            </w:r>
          </w:p>
          <w:p w14:paraId="45B95D80" w14:textId="77777777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62-002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Suchy Las</w:t>
            </w:r>
          </w:p>
        </w:tc>
        <w:tc>
          <w:tcPr>
            <w:tcW w:w="2976" w:type="dxa"/>
            <w:shd w:val="clear" w:color="auto" w:fill="auto"/>
          </w:tcPr>
          <w:p w14:paraId="755819F2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1B5CF783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7344E066" w14:textId="4FE83C45" w:rsidR="003F0A91" w:rsidRPr="00211A34" w:rsidRDefault="00A05BFB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F0A91"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="003F0A91"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="003F0A91" w:rsidRPr="003F0A91">
              <w:rPr>
                <w:sz w:val="20"/>
                <w:szCs w:val="20"/>
              </w:rPr>
              <w:t xml:space="preserve"> - 91.75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618E49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91,75</w:t>
            </w:r>
          </w:p>
        </w:tc>
      </w:tr>
      <w:tr w:rsidR="003F0A91" w:rsidRPr="00834EF4" w14:paraId="24A46CA4" w14:textId="77777777" w:rsidTr="00647779">
        <w:tc>
          <w:tcPr>
            <w:tcW w:w="2169" w:type="dxa"/>
            <w:shd w:val="clear" w:color="auto" w:fill="auto"/>
          </w:tcPr>
          <w:p w14:paraId="0FB422EE" w14:textId="77777777" w:rsidR="003F0A91" w:rsidRPr="00211A34" w:rsidRDefault="003F0A91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F0A91">
              <w:rPr>
                <w:sz w:val="20"/>
                <w:szCs w:val="20"/>
              </w:rPr>
              <w:t>Specjalistyczny sprzęt do zabiegów urologicznych</w:t>
            </w:r>
          </w:p>
        </w:tc>
        <w:tc>
          <w:tcPr>
            <w:tcW w:w="2793" w:type="dxa"/>
            <w:shd w:val="clear" w:color="auto" w:fill="auto"/>
          </w:tcPr>
          <w:p w14:paraId="0CACBACA" w14:textId="0D70E7BA" w:rsidR="003F0A91" w:rsidRPr="00211A34" w:rsidRDefault="003F0A91" w:rsidP="006477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F0A91">
              <w:rPr>
                <w:b/>
                <w:bCs/>
                <w:sz w:val="20"/>
                <w:szCs w:val="20"/>
              </w:rPr>
              <w:t xml:space="preserve">Cook Medical </w:t>
            </w:r>
            <w:r w:rsidR="00B62045">
              <w:rPr>
                <w:b/>
                <w:bCs/>
                <w:sz w:val="20"/>
                <w:szCs w:val="20"/>
              </w:rPr>
              <w:t>S</w:t>
            </w:r>
            <w:r w:rsidRPr="003F0A91">
              <w:rPr>
                <w:b/>
                <w:bCs/>
                <w:sz w:val="20"/>
                <w:szCs w:val="20"/>
              </w:rPr>
              <w:t>p. z o.o.</w:t>
            </w:r>
          </w:p>
          <w:p w14:paraId="59867EF2" w14:textId="5BAD97B9" w:rsidR="003F0A91" w:rsidRPr="00211A34" w:rsidRDefault="00B62045" w:rsidP="0064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Rondo Daszyńskiego 2B</w:t>
            </w:r>
          </w:p>
          <w:p w14:paraId="17C0E029" w14:textId="7BC1F27F" w:rsidR="003F0A91" w:rsidRPr="00211A34" w:rsidRDefault="003F0A91" w:rsidP="00647779">
            <w:pPr>
              <w:spacing w:after="40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>00-</w:t>
            </w:r>
            <w:r w:rsidR="00B62045">
              <w:rPr>
                <w:sz w:val="20"/>
                <w:szCs w:val="20"/>
              </w:rPr>
              <w:t>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F0A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D935FBD" w14:textId="77777777" w:rsidR="00B62045" w:rsidRDefault="00B62045" w:rsidP="00647779">
            <w:pPr>
              <w:spacing w:before="40" w:after="40"/>
              <w:rPr>
                <w:sz w:val="20"/>
                <w:szCs w:val="20"/>
              </w:rPr>
            </w:pPr>
          </w:p>
          <w:p w14:paraId="5D643AFE" w14:textId="5A80E30D" w:rsidR="003F0A91" w:rsidRPr="00211A34" w:rsidRDefault="006263B4" w:rsidP="006477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3F0A9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3F0A91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Pr="003F0A91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3801A8" w14:textId="77777777" w:rsidR="003F0A91" w:rsidRPr="00211A34" w:rsidRDefault="003F0A91" w:rsidP="00647779">
            <w:pPr>
              <w:jc w:val="center"/>
              <w:rPr>
                <w:color w:val="000000"/>
                <w:sz w:val="20"/>
                <w:szCs w:val="20"/>
              </w:rPr>
            </w:pPr>
            <w:r w:rsidRPr="003F0A91">
              <w:rPr>
                <w:sz w:val="20"/>
                <w:szCs w:val="20"/>
              </w:rPr>
              <w:t xml:space="preserve">  100,00</w:t>
            </w:r>
          </w:p>
        </w:tc>
      </w:tr>
    </w:tbl>
    <w:p w14:paraId="52E8848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3D31FF2C" w14:textId="15965F1F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DA58AB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85CCB19" w14:textId="77777777" w:rsidTr="00596EA3">
        <w:tc>
          <w:tcPr>
            <w:tcW w:w="871" w:type="dxa"/>
            <w:shd w:val="clear" w:color="auto" w:fill="F3F3F3"/>
            <w:vAlign w:val="center"/>
          </w:tcPr>
          <w:p w14:paraId="42170EAE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99AFEEF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A32C283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4B49BE1" w14:textId="77777777" w:rsidTr="00596EA3">
        <w:tc>
          <w:tcPr>
            <w:tcW w:w="871" w:type="dxa"/>
            <w:vAlign w:val="center"/>
          </w:tcPr>
          <w:p w14:paraId="0AE837B5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9ADC205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9F8F42F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0EBC9C0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4BA49B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29AA48B9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FCCC2D5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1F19582" w14:textId="2C0DABCE" w:rsidR="00DA58AB" w:rsidRPr="0016168F" w:rsidRDefault="00DA58AB" w:rsidP="00DA58AB">
      <w:pPr>
        <w:spacing w:after="120" w:line="276" w:lineRule="auto"/>
        <w:jc w:val="both"/>
        <w:rPr>
          <w:color w:val="000000"/>
          <w:sz w:val="22"/>
          <w:szCs w:val="22"/>
        </w:rPr>
      </w:pPr>
      <w:r w:rsidRPr="0016168F">
        <w:rPr>
          <w:color w:val="000000"/>
          <w:sz w:val="22"/>
          <w:szCs w:val="22"/>
        </w:rPr>
        <w:t xml:space="preserve">Zamawiający informuje, iż powiadomienie o wyborze oferty najkorzystniejszej dla zadania nr </w:t>
      </w:r>
      <w:r>
        <w:rPr>
          <w:color w:val="000000"/>
          <w:sz w:val="22"/>
          <w:szCs w:val="22"/>
        </w:rPr>
        <w:t>1</w:t>
      </w:r>
      <w:r w:rsidRPr="0016168F">
        <w:rPr>
          <w:color w:val="000000"/>
          <w:sz w:val="22"/>
          <w:szCs w:val="22"/>
        </w:rPr>
        <w:t xml:space="preserve"> (</w:t>
      </w:r>
      <w:r w:rsidRPr="00DA58AB">
        <w:rPr>
          <w:color w:val="000000"/>
          <w:sz w:val="22"/>
          <w:szCs w:val="22"/>
        </w:rPr>
        <w:t xml:space="preserve">Ostrza </w:t>
      </w:r>
      <w:r>
        <w:rPr>
          <w:color w:val="000000"/>
          <w:sz w:val="22"/>
          <w:szCs w:val="22"/>
        </w:rPr>
        <w:br/>
      </w:r>
      <w:r w:rsidRPr="00DA58AB">
        <w:rPr>
          <w:color w:val="000000"/>
          <w:sz w:val="22"/>
          <w:szCs w:val="22"/>
        </w:rPr>
        <w:t>do Shavera Dyonics Power</w:t>
      </w:r>
      <w:r w:rsidRPr="0016168F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>, zadania nr 9 (</w:t>
      </w:r>
      <w:r w:rsidRPr="00DA58AB">
        <w:rPr>
          <w:color w:val="000000"/>
          <w:sz w:val="22"/>
          <w:szCs w:val="22"/>
        </w:rPr>
        <w:t>Specjalistyczny sprzęt do zabiegów laparoskopowych cz.1</w:t>
      </w:r>
      <w:r>
        <w:rPr>
          <w:color w:val="000000"/>
          <w:sz w:val="22"/>
          <w:szCs w:val="22"/>
        </w:rPr>
        <w:t>), zadania nr 15 (</w:t>
      </w:r>
      <w:r w:rsidRPr="00DA58AB">
        <w:rPr>
          <w:color w:val="000000"/>
          <w:sz w:val="22"/>
          <w:szCs w:val="22"/>
        </w:rPr>
        <w:t>Końcówka noża harmonicznego</w:t>
      </w:r>
      <w:r>
        <w:rPr>
          <w:color w:val="000000"/>
          <w:sz w:val="22"/>
          <w:szCs w:val="22"/>
        </w:rPr>
        <w:t>) oraz zadania nr 17 (</w:t>
      </w:r>
      <w:r w:rsidRPr="00DA58AB">
        <w:rPr>
          <w:color w:val="000000"/>
          <w:sz w:val="22"/>
          <w:szCs w:val="22"/>
        </w:rPr>
        <w:t xml:space="preserve">Elektrody kompatybilne z aparatem </w:t>
      </w:r>
      <w:proofErr w:type="spellStart"/>
      <w:r w:rsidRPr="00DA58AB">
        <w:rPr>
          <w:color w:val="000000"/>
          <w:sz w:val="22"/>
          <w:szCs w:val="22"/>
        </w:rPr>
        <w:t>Neurosing</w:t>
      </w:r>
      <w:proofErr w:type="spellEnd"/>
      <w:r>
        <w:rPr>
          <w:color w:val="000000"/>
          <w:sz w:val="22"/>
          <w:szCs w:val="22"/>
        </w:rPr>
        <w:t xml:space="preserve">) </w:t>
      </w:r>
      <w:r w:rsidRPr="0016168F">
        <w:rPr>
          <w:color w:val="000000"/>
          <w:sz w:val="22"/>
          <w:szCs w:val="22"/>
        </w:rPr>
        <w:t>nastąpi w terminie późniejszym.</w:t>
      </w:r>
    </w:p>
    <w:p w14:paraId="2EFEF131" w14:textId="77777777" w:rsidR="00DA58AB" w:rsidRDefault="00DA58AB" w:rsidP="00D8427E">
      <w:pPr>
        <w:spacing w:after="40" w:line="276" w:lineRule="auto"/>
        <w:jc w:val="both"/>
      </w:pPr>
    </w:p>
    <w:p w14:paraId="380E33A5" w14:textId="52313535" w:rsidR="00DA58AB" w:rsidRDefault="00DA58AB" w:rsidP="00DA58AB">
      <w:pPr>
        <w:spacing w:after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>w zakresie zadania nr 5</w:t>
      </w:r>
      <w:r>
        <w:rPr>
          <w:bCs/>
          <w:sz w:val="22"/>
          <w:szCs w:val="22"/>
        </w:rPr>
        <w:t xml:space="preserve"> </w:t>
      </w:r>
      <w:bookmarkEnd w:id="1"/>
      <w:r>
        <w:rPr>
          <w:bCs/>
          <w:sz w:val="22"/>
          <w:szCs w:val="22"/>
        </w:rPr>
        <w:t>(</w:t>
      </w:r>
      <w:r w:rsidRPr="00DA58AB">
        <w:rPr>
          <w:bCs/>
          <w:sz w:val="22"/>
          <w:szCs w:val="22"/>
        </w:rPr>
        <w:t>Protezy naczyniowe</w:t>
      </w:r>
      <w:r>
        <w:rPr>
          <w:bCs/>
          <w:sz w:val="22"/>
          <w:szCs w:val="22"/>
        </w:rPr>
        <w:t xml:space="preserve">) oraz </w:t>
      </w:r>
      <w:r>
        <w:rPr>
          <w:b/>
          <w:sz w:val="22"/>
          <w:szCs w:val="22"/>
          <w:u w:val="single"/>
        </w:rPr>
        <w:t>w zakresie zadania nr 8</w:t>
      </w:r>
      <w:r>
        <w:rPr>
          <w:bCs/>
          <w:sz w:val="22"/>
          <w:szCs w:val="22"/>
        </w:rPr>
        <w:t xml:space="preserve"> (</w:t>
      </w:r>
      <w:r w:rsidRPr="00DA58AB">
        <w:rPr>
          <w:bCs/>
          <w:sz w:val="22"/>
          <w:szCs w:val="22"/>
        </w:rPr>
        <w:t>Implanty powięziowe</w:t>
      </w:r>
      <w:r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br/>
        <w:t>ze względu na fakt, iż nie złożono żadnej oferty.</w:t>
      </w:r>
    </w:p>
    <w:p w14:paraId="5B9A851D" w14:textId="77777777" w:rsidR="00DA58AB" w:rsidRDefault="00DA58AB" w:rsidP="00D8427E">
      <w:pPr>
        <w:spacing w:after="40" w:line="276" w:lineRule="auto"/>
        <w:jc w:val="both"/>
      </w:pPr>
    </w:p>
    <w:p w14:paraId="0D5B32C9" w14:textId="0577AFA8" w:rsidR="009F0E5C" w:rsidRPr="00DA58AB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DA58AB">
        <w:rPr>
          <w:sz w:val="22"/>
          <w:szCs w:val="22"/>
        </w:rPr>
        <w:t xml:space="preserve">Informacja </w:t>
      </w:r>
      <w:r w:rsidR="00BD2174" w:rsidRPr="00DA58AB">
        <w:rPr>
          <w:sz w:val="22"/>
          <w:szCs w:val="22"/>
        </w:rPr>
        <w:t>o terminie zawarcia umowy</w:t>
      </w:r>
      <w:r w:rsidR="00F33C66" w:rsidRPr="00DA58AB">
        <w:rPr>
          <w:sz w:val="22"/>
          <w:szCs w:val="22"/>
        </w:rPr>
        <w:t>:</w:t>
      </w:r>
    </w:p>
    <w:p w14:paraId="7EB7EE7B" w14:textId="44CBF211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DA58AB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F0A91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7144DDFD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A05361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F075DCC" w14:textId="77777777" w:rsidR="00DA58AB" w:rsidRDefault="00DA58AB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3595C39D" w14:textId="77777777" w:rsidR="00DA58AB" w:rsidRDefault="00DA58AB" w:rsidP="00DA58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D7E4117" w14:textId="77777777" w:rsidR="00DA58AB" w:rsidRDefault="00DA58AB" w:rsidP="00DA58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F93EE23" w14:textId="77777777" w:rsidR="00DA58AB" w:rsidRDefault="00DA58AB" w:rsidP="00DA58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3AC4C" w14:textId="77777777" w:rsidR="00DA58AB" w:rsidRPr="00D678C0" w:rsidRDefault="00DA58AB" w:rsidP="00DA58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752B50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EB9F7" w14:textId="77777777" w:rsidR="008E72C3" w:rsidRDefault="008E72C3">
      <w:r>
        <w:separator/>
      </w:r>
    </w:p>
  </w:endnote>
  <w:endnote w:type="continuationSeparator" w:id="0">
    <w:p w14:paraId="0EE51E7D" w14:textId="77777777" w:rsidR="008E72C3" w:rsidRDefault="008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3DB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15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6F04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0EA52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BD32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DAB1C" w14:textId="77777777" w:rsidR="008E72C3" w:rsidRDefault="008E72C3">
      <w:r>
        <w:separator/>
      </w:r>
    </w:p>
  </w:footnote>
  <w:footnote w:type="continuationSeparator" w:id="0">
    <w:p w14:paraId="0018D73D" w14:textId="77777777" w:rsidR="008E72C3" w:rsidRDefault="008E7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FEB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3A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35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2C3"/>
    <w:rsid w:val="0001235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0A91"/>
    <w:rsid w:val="00431C0B"/>
    <w:rsid w:val="00437CAD"/>
    <w:rsid w:val="004657DA"/>
    <w:rsid w:val="004B1AE1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63B4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E72C3"/>
    <w:rsid w:val="00915B9E"/>
    <w:rsid w:val="00952256"/>
    <w:rsid w:val="0097748A"/>
    <w:rsid w:val="00985981"/>
    <w:rsid w:val="009F0E5C"/>
    <w:rsid w:val="00A029B8"/>
    <w:rsid w:val="00A05BFB"/>
    <w:rsid w:val="00A91321"/>
    <w:rsid w:val="00AA02AC"/>
    <w:rsid w:val="00B32D12"/>
    <w:rsid w:val="00B464D3"/>
    <w:rsid w:val="00B62045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8AB"/>
    <w:rsid w:val="00E30B2D"/>
    <w:rsid w:val="00E62859"/>
    <w:rsid w:val="00E85D70"/>
    <w:rsid w:val="00F33C66"/>
    <w:rsid w:val="00F7060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2BEBD"/>
  <w15:chartTrackingRefBased/>
  <w15:docId w15:val="{CF1CD670-AEE7-4858-9720-97F46D21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1842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2023-08-10T09:38:00Z</cp:lastPrinted>
  <dcterms:created xsi:type="dcterms:W3CDTF">2023-08-10T09:39:00Z</dcterms:created>
  <dcterms:modified xsi:type="dcterms:W3CDTF">2023-08-10T09:39:00Z</dcterms:modified>
</cp:coreProperties>
</file>