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F33E5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5D4688" w:rsidRPr="00CF33E5">
        <w:rPr>
          <w:rFonts w:ascii="Arial Narrow" w:eastAsia="Times New Roman" w:hAnsi="Arial Narrow" w:cs="Arial"/>
          <w:bCs/>
          <w:sz w:val="24"/>
          <w:szCs w:val="24"/>
          <w:lang w:eastAsia="pl-PL"/>
        </w:rPr>
        <w:t>6</w:t>
      </w:r>
      <w:r w:rsidRPr="00CF33E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CF33E5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CF33E5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CF33E5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F33E5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CF33E5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CF33E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F33E5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CF33E5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CF33E5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F33E5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CF33E5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CF33E5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CF33E5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F33E5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CF33E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4688" w:rsidRPr="00CF33E5" w:rsidTr="00A8506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D4688" w:rsidRPr="00CF33E5" w:rsidRDefault="005D4688" w:rsidP="00A8506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D4688" w:rsidRPr="00CF33E5" w:rsidRDefault="005D4688" w:rsidP="00A85064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F33E5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CF33E5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5D4688" w:rsidRPr="00CF33E5" w:rsidRDefault="005D4688" w:rsidP="00A850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D4688" w:rsidRPr="00CF33E5" w:rsidRDefault="005D4688" w:rsidP="00A8506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F33E5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CF33E5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F33E5" w:rsidRDefault="005D468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b/>
          <w:sz w:val="24"/>
          <w:szCs w:val="24"/>
          <w:lang w:eastAsia="pl-PL"/>
        </w:rPr>
        <w:t>Bezgotówkowy zakup paliwa</w:t>
      </w:r>
    </w:p>
    <w:p w:rsidR="00BC121E" w:rsidRPr="00CF33E5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5D4688" w:rsidRPr="00CF33E5">
        <w:rPr>
          <w:rFonts w:ascii="Arial Narrow" w:eastAsia="Times New Roman" w:hAnsi="Arial Narrow" w:cs="Arial"/>
          <w:b/>
          <w:sz w:val="24"/>
          <w:szCs w:val="24"/>
          <w:lang w:eastAsia="pl-PL"/>
        </w:rPr>
        <w:t>99/2023</w:t>
      </w:r>
    </w:p>
    <w:p w:rsidR="00BC121E" w:rsidRPr="00CF33E5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5D4688" w:rsidRPr="00CF33E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F33E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CF33E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CF33E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CF33E5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F33E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F33E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CF33E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CF33E5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F33E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F33E5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F33E5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F33E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F33E5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F33E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F33E5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F33E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CF33E5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F33E5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CF33E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F33E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F33E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F33E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F33E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F33E5" w:rsidTr="00620E37">
        <w:tc>
          <w:tcPr>
            <w:tcW w:w="2660" w:type="dxa"/>
            <w:shd w:val="clear" w:color="auto" w:fill="auto"/>
          </w:tcPr>
          <w:p w:rsidR="00BC121E" w:rsidRPr="00CF33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F33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CF33E5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F33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CF33E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CF33E5" w:rsidRDefault="005D468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F33E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F33E5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F33E5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CF33E5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CF33E5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CF33E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4E9" w:rsidRDefault="00D724E9">
      <w:r>
        <w:separator/>
      </w:r>
    </w:p>
  </w:endnote>
  <w:endnote w:type="continuationSeparator" w:id="0">
    <w:p w:rsidR="00D724E9" w:rsidRDefault="00D72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3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3E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688" w:rsidRDefault="005D46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4E9" w:rsidRDefault="00D724E9">
      <w:r>
        <w:separator/>
      </w:r>
    </w:p>
  </w:footnote>
  <w:footnote w:type="continuationSeparator" w:id="0">
    <w:p w:rsidR="00D724E9" w:rsidRDefault="00D72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688" w:rsidRDefault="005D46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688" w:rsidRDefault="005D46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688" w:rsidRDefault="005D46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24E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09ED"/>
    <w:rsid w:val="0056132E"/>
    <w:rsid w:val="00583ED5"/>
    <w:rsid w:val="00597DD0"/>
    <w:rsid w:val="005A5013"/>
    <w:rsid w:val="005C0282"/>
    <w:rsid w:val="005C3627"/>
    <w:rsid w:val="005D4688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CF33E5"/>
    <w:rsid w:val="00D724E9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C2AE2-DFE1-4044-9D11-0CF20D03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222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2023-08-10T09:25:00Z</cp:lastPrinted>
  <dcterms:created xsi:type="dcterms:W3CDTF">2023-08-10T09:25:00Z</dcterms:created>
  <dcterms:modified xsi:type="dcterms:W3CDTF">2023-08-10T09:25:00Z</dcterms:modified>
</cp:coreProperties>
</file>