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5FB07" w14:textId="1D071731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D4053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A4BF3F7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EDB1BF4" w14:textId="77777777" w:rsidR="006676AE" w:rsidRPr="0012157F" w:rsidRDefault="00B707FB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B707FB">
        <w:rPr>
          <w:rFonts w:ascii="Arial" w:hAnsi="Arial" w:cs="Arial"/>
        </w:rPr>
        <w:t>SZPITAL WOJEWÓDZKI W POZNANIU</w:t>
      </w:r>
    </w:p>
    <w:p w14:paraId="76CC3595" w14:textId="77777777" w:rsidR="006676AE" w:rsidRPr="0012157F" w:rsidRDefault="00B707FB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707FB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B707FB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13307C15" w14:textId="77777777" w:rsidR="00F90CD1" w:rsidRDefault="00B707FB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707FB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B707FB">
        <w:rPr>
          <w:rFonts w:ascii="Arial" w:hAnsi="Arial" w:cs="Arial"/>
        </w:rPr>
        <w:t>Poznań</w:t>
      </w:r>
    </w:p>
    <w:p w14:paraId="4614FB49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DF8E834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0F0CDB6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1108925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26A3BF7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08B3F61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90B6579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540A8C0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C96A6C4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707FB" w:rsidRPr="0012157F" w14:paraId="20DB74B3" w14:textId="77777777" w:rsidTr="00CE1DD2">
        <w:tc>
          <w:tcPr>
            <w:tcW w:w="9104" w:type="dxa"/>
            <w:shd w:val="clear" w:color="auto" w:fill="D9D9D9"/>
          </w:tcPr>
          <w:p w14:paraId="7A887EF2" w14:textId="77777777" w:rsidR="00B707FB" w:rsidRPr="0012157F" w:rsidRDefault="00B707FB" w:rsidP="00CE1DD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17B10A2" w14:textId="77777777" w:rsidR="00B707FB" w:rsidRPr="0012157F" w:rsidRDefault="00B707FB" w:rsidP="00CE1DD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707F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707F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707FB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493A0778" w14:textId="77777777" w:rsidR="00B707FB" w:rsidRPr="00612283" w:rsidRDefault="00B707FB" w:rsidP="00CE1DD2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523D60A8" w14:textId="77777777" w:rsidR="00B707FB" w:rsidRPr="00612283" w:rsidRDefault="00B707FB" w:rsidP="00CE1DD2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7B1F39C" w14:textId="77777777" w:rsidR="00B707FB" w:rsidRPr="0012157F" w:rsidRDefault="00B707FB" w:rsidP="00CE1DD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E18C661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77F386D" w14:textId="77777777" w:rsidR="00E50194" w:rsidRDefault="00B707FB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707FB">
        <w:rPr>
          <w:rFonts w:ascii="Arial" w:hAnsi="Arial" w:cs="Arial"/>
          <w:b/>
          <w:sz w:val="24"/>
          <w:szCs w:val="24"/>
        </w:rPr>
        <w:t>Zakup i dostawa mankietów NIBP, czujników przewodów, pulsoksymetru i innych jednorazowych akcesoriów medycznych.</w:t>
      </w:r>
    </w:p>
    <w:p w14:paraId="26A4887D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707FB" w:rsidRPr="00B707FB">
        <w:rPr>
          <w:rFonts w:ascii="Arial" w:hAnsi="Arial" w:cs="Arial"/>
          <w:b/>
          <w:sz w:val="24"/>
          <w:szCs w:val="24"/>
        </w:rPr>
        <w:t>SZW/DZP/85/2023</w:t>
      </w:r>
    </w:p>
    <w:p w14:paraId="1114E38D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707FB" w:rsidRPr="00B707FB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0AFC3A1" w14:textId="77777777" w:rsidTr="00650D6C">
        <w:tc>
          <w:tcPr>
            <w:tcW w:w="9104" w:type="dxa"/>
            <w:shd w:val="clear" w:color="auto" w:fill="D9D9D9"/>
          </w:tcPr>
          <w:p w14:paraId="696A5E47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1F0B84D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ADB4061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7841C458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0E164E98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8D1E2FB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6FD6EC7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38FBFF3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CC3D0A0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799F0CE" w14:textId="77777777" w:rsidTr="00CD4DD1">
        <w:tc>
          <w:tcPr>
            <w:tcW w:w="9104" w:type="dxa"/>
            <w:shd w:val="clear" w:color="auto" w:fill="D9D9D9"/>
          </w:tcPr>
          <w:p w14:paraId="2F277400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7B7C949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73BAA0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19CB5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5A585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707FB" w:rsidRPr="0012157F" w14:paraId="6DAB9FD1" w14:textId="77777777" w:rsidTr="00CE1D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65F54" w14:textId="77777777" w:rsidR="00B707FB" w:rsidRPr="0012157F" w:rsidRDefault="00B707FB" w:rsidP="00CE1DD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07F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3E75E" w14:textId="77777777" w:rsidR="00B707FB" w:rsidRPr="0012157F" w:rsidRDefault="00B707FB" w:rsidP="00CE1DD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707F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24BFD06D" w14:textId="77777777" w:rsidR="00B707FB" w:rsidRPr="0012157F" w:rsidRDefault="00B707FB" w:rsidP="00CE1DD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07FB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B707FB" w:rsidRPr="0012157F" w14:paraId="7C71835D" w14:textId="77777777" w:rsidTr="00CE1D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EF3EF" w14:textId="77777777" w:rsidR="00B707FB" w:rsidRPr="0012157F" w:rsidRDefault="00B707FB" w:rsidP="00CE1DD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07F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0FDF3" w14:textId="77777777" w:rsidR="00B707FB" w:rsidRPr="0012157F" w:rsidRDefault="00B707FB" w:rsidP="00CE1DD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707F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19B434C" w14:textId="77777777" w:rsidR="00B707FB" w:rsidRPr="0012157F" w:rsidRDefault="00B707FB" w:rsidP="00CE1DD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07FB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B707FB" w:rsidRPr="0012157F" w14:paraId="70F5C93B" w14:textId="77777777" w:rsidTr="00CE1D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96EF0" w14:textId="77777777" w:rsidR="00B707FB" w:rsidRPr="0012157F" w:rsidRDefault="00B707FB" w:rsidP="00CE1DD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07F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1B33F" w14:textId="77777777" w:rsidR="00B707FB" w:rsidRPr="0012157F" w:rsidRDefault="00B707FB" w:rsidP="00CE1DD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707F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4F364B5B" w14:textId="77777777" w:rsidR="00B707FB" w:rsidRPr="0012157F" w:rsidRDefault="00B707FB" w:rsidP="00CE1DD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07FB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B707FB" w:rsidRPr="0012157F" w14:paraId="5321FF27" w14:textId="77777777" w:rsidTr="00CE1D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5E135" w14:textId="77777777" w:rsidR="00B707FB" w:rsidRPr="0012157F" w:rsidRDefault="00B707FB" w:rsidP="00CE1DD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07F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D82FF" w14:textId="77777777" w:rsidR="00B707FB" w:rsidRPr="0012157F" w:rsidRDefault="00B707FB" w:rsidP="00CE1DD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707F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7675B2F" w14:textId="77777777" w:rsidR="00B707FB" w:rsidRPr="0012157F" w:rsidRDefault="00B707FB" w:rsidP="00CE1DD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07FB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5A46565B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76BBD12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B41377A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FFA1849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6882A7F8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772D43E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B455818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E515713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1866340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B9A3EBA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765536B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53F10BDD" w14:textId="77777777" w:rsidTr="00CD4DD1">
        <w:tc>
          <w:tcPr>
            <w:tcW w:w="9104" w:type="dxa"/>
            <w:shd w:val="clear" w:color="auto" w:fill="D9D9D9"/>
          </w:tcPr>
          <w:p w14:paraId="253DEE7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160FA92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2F03BF8" w14:textId="77777777" w:rsidTr="00847232">
        <w:tc>
          <w:tcPr>
            <w:tcW w:w="9104" w:type="dxa"/>
            <w:shd w:val="clear" w:color="auto" w:fill="D9D9D9"/>
          </w:tcPr>
          <w:p w14:paraId="60799259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539788D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8D2A2CC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3BC435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86FB17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FF8657E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75A7A67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5167CFC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AC5B8E5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E5311DD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3E141FA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3ACBC81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44C892E7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EDA8F" w14:textId="77777777" w:rsidR="00761B62" w:rsidRDefault="00761B62" w:rsidP="0038231F">
      <w:pPr>
        <w:spacing w:after="0" w:line="240" w:lineRule="auto"/>
      </w:pPr>
      <w:r>
        <w:separator/>
      </w:r>
    </w:p>
  </w:endnote>
  <w:endnote w:type="continuationSeparator" w:id="0">
    <w:p w14:paraId="07995592" w14:textId="77777777" w:rsidR="00761B62" w:rsidRDefault="00761B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6ACA8" w14:textId="77777777" w:rsidR="00B707FB" w:rsidRDefault="00B707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357D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0CE217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0110E" w14:textId="77777777" w:rsidR="00B707FB" w:rsidRDefault="00B707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2D133" w14:textId="77777777" w:rsidR="00761B62" w:rsidRDefault="00761B62" w:rsidP="0038231F">
      <w:pPr>
        <w:spacing w:after="0" w:line="240" w:lineRule="auto"/>
      </w:pPr>
      <w:r>
        <w:separator/>
      </w:r>
    </w:p>
  </w:footnote>
  <w:footnote w:type="continuationSeparator" w:id="0">
    <w:p w14:paraId="78AA601C" w14:textId="77777777" w:rsidR="00761B62" w:rsidRDefault="00761B62" w:rsidP="0038231F">
      <w:pPr>
        <w:spacing w:after="0" w:line="240" w:lineRule="auto"/>
      </w:pPr>
      <w:r>
        <w:continuationSeparator/>
      </w:r>
    </w:p>
  </w:footnote>
  <w:footnote w:id="1">
    <w:p w14:paraId="6E684A8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200FA2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A88CE6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624BE3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1DB75" w14:textId="77777777" w:rsidR="00B707FB" w:rsidRDefault="00B707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6280C" w14:textId="77777777" w:rsidR="00B707FB" w:rsidRDefault="00B707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334DD" w14:textId="77777777" w:rsidR="00B707FB" w:rsidRDefault="00B707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4211904">
    <w:abstractNumId w:val="11"/>
  </w:num>
  <w:num w:numId="2" w16cid:durableId="1507591015">
    <w:abstractNumId w:val="0"/>
  </w:num>
  <w:num w:numId="3" w16cid:durableId="827670569">
    <w:abstractNumId w:val="10"/>
  </w:num>
  <w:num w:numId="4" w16cid:durableId="961612593">
    <w:abstractNumId w:val="13"/>
  </w:num>
  <w:num w:numId="5" w16cid:durableId="391777277">
    <w:abstractNumId w:val="12"/>
  </w:num>
  <w:num w:numId="6" w16cid:durableId="579411363">
    <w:abstractNumId w:val="9"/>
  </w:num>
  <w:num w:numId="7" w16cid:durableId="544561737">
    <w:abstractNumId w:val="1"/>
  </w:num>
  <w:num w:numId="8" w16cid:durableId="2042826596">
    <w:abstractNumId w:val="6"/>
  </w:num>
  <w:num w:numId="9" w16cid:durableId="627246066">
    <w:abstractNumId w:val="4"/>
  </w:num>
  <w:num w:numId="10" w16cid:durableId="27725982">
    <w:abstractNumId w:val="7"/>
  </w:num>
  <w:num w:numId="11" w16cid:durableId="1137069825">
    <w:abstractNumId w:val="5"/>
  </w:num>
  <w:num w:numId="12" w16cid:durableId="248464511">
    <w:abstractNumId w:val="8"/>
  </w:num>
  <w:num w:numId="13" w16cid:durableId="2136175934">
    <w:abstractNumId w:val="3"/>
  </w:num>
  <w:num w:numId="14" w16cid:durableId="3390917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B6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61B62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4053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707FB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FE9BE2"/>
  <w15:docId w15:val="{7872C95C-5B0A-479A-AC18-5109A3A0D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719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MS Lutycka</cp:lastModifiedBy>
  <cp:revision>2</cp:revision>
  <cp:lastPrinted>2016-07-26T10:32:00Z</cp:lastPrinted>
  <dcterms:created xsi:type="dcterms:W3CDTF">2023-08-08T06:29:00Z</dcterms:created>
  <dcterms:modified xsi:type="dcterms:W3CDTF">2023-08-08T06:29:00Z</dcterms:modified>
</cp:coreProperties>
</file>