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D294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D294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BD2944" w:rsidRPr="00BD2944">
        <w:rPr>
          <w:rFonts w:ascii="Arial Narrow" w:eastAsia="Times New Roman" w:hAnsi="Arial Narrow" w:cs="Arial"/>
          <w:bCs/>
          <w:sz w:val="24"/>
          <w:szCs w:val="24"/>
          <w:lang w:eastAsia="pl-PL"/>
        </w:rPr>
        <w:t>7</w:t>
      </w:r>
      <w:r w:rsidRPr="00BD294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BD2944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BD2944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D2944" w:rsidRDefault="00BD2944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BD2944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  <w:r w:rsidRPr="00BD2944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BD2944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BD2944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D2944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BD2944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BD2944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D294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BD2944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BD2944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D2944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D2944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BD294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2AE0" w:rsidRPr="00BD2944" w:rsidTr="00A850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2AE0" w:rsidRPr="00BD2944" w:rsidRDefault="00F42AE0" w:rsidP="00A8506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42AE0" w:rsidRPr="00BD2944" w:rsidRDefault="00F42AE0" w:rsidP="00A85064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D2944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BD2944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D2944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BD2944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BD2944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D2944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F42AE0" w:rsidRPr="00BD2944" w:rsidRDefault="00F42AE0" w:rsidP="00A8506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42AE0" w:rsidRPr="00BD2944" w:rsidRDefault="00F42AE0" w:rsidP="00A8506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BD2944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BD2944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2944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BD2944" w:rsidRDefault="00F42AE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D2944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implantów neurochirurgicznych</w:t>
      </w:r>
    </w:p>
    <w:p w:rsidR="00BC121E" w:rsidRPr="00BD294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D29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42AE0" w:rsidRPr="00BD2944">
        <w:rPr>
          <w:rFonts w:ascii="Arial Narrow" w:eastAsia="Times New Roman" w:hAnsi="Arial Narrow" w:cs="Arial"/>
          <w:b/>
          <w:sz w:val="24"/>
          <w:szCs w:val="24"/>
          <w:lang w:eastAsia="pl-PL"/>
        </w:rPr>
        <w:t>98/2023</w:t>
      </w:r>
    </w:p>
    <w:p w:rsidR="00BC121E" w:rsidRPr="00BD2944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D29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F42AE0" w:rsidRPr="00BD294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BD294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BD29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BD294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BD2944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D294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BD294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BD294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BD2944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294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BD294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BD2944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294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D294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D294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D294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D294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D294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D294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D294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D294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D294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D294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D294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D294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D294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D294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BD294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D2944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D294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D294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D294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D294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BD294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D2944" w:rsidTr="00620E37">
        <w:tc>
          <w:tcPr>
            <w:tcW w:w="2660" w:type="dxa"/>
            <w:shd w:val="clear" w:color="auto" w:fill="auto"/>
          </w:tcPr>
          <w:p w:rsidR="00BC121E" w:rsidRPr="00BD294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BD294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BD2944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BD294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BD294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D2944" w:rsidRDefault="00F42AE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D29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BD29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BD2944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BD2944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BD2944" w:rsidRDefault="00106AC7" w:rsidP="00BC121E">
      <w:pPr>
        <w:rPr>
          <w:rFonts w:ascii="Arial Narrow" w:hAnsi="Arial Narrow"/>
        </w:rPr>
      </w:pPr>
    </w:p>
    <w:sectPr w:rsidR="00106AC7" w:rsidRPr="00BD294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01F" w:rsidRDefault="0000201F">
      <w:r>
        <w:separator/>
      </w:r>
    </w:p>
  </w:endnote>
  <w:endnote w:type="continuationSeparator" w:id="0">
    <w:p w:rsidR="0000201F" w:rsidRDefault="00002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29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294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AE0" w:rsidRDefault="00F42A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01F" w:rsidRDefault="0000201F">
      <w:r>
        <w:separator/>
      </w:r>
    </w:p>
  </w:footnote>
  <w:footnote w:type="continuationSeparator" w:id="0">
    <w:p w:rsidR="0000201F" w:rsidRDefault="00002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AE0" w:rsidRDefault="00F42A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AE0" w:rsidRDefault="00F42A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AE0" w:rsidRDefault="00F42A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01F"/>
    <w:rsid w:val="0000184A"/>
    <w:rsid w:val="0000201F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2944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2AE0"/>
    <w:rsid w:val="00F46593"/>
    <w:rsid w:val="00F568D6"/>
    <w:rsid w:val="00F70072"/>
    <w:rsid w:val="00F820A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D0B6-13A6-4E51-AAD8-077AD5817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2023-08-10T11:51:00Z</cp:lastPrinted>
  <dcterms:created xsi:type="dcterms:W3CDTF">2023-08-10T11:50:00Z</dcterms:created>
  <dcterms:modified xsi:type="dcterms:W3CDTF">2023-08-10T11:51:00Z</dcterms:modified>
</cp:coreProperties>
</file>