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C70894A" w14:textId="77777777" w:rsidR="00281DC6" w:rsidRPr="00281DC6" w:rsidRDefault="00281DC6" w:rsidP="0066224D">
      <w:pPr>
        <w:keepNext/>
        <w:spacing w:line="360" w:lineRule="auto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 w:rsidRPr="0066224D">
        <w:rPr>
          <w:sz w:val="22"/>
          <w:szCs w:val="22"/>
        </w:rPr>
        <w:t>przetarg</w:t>
      </w:r>
      <w:r w:rsidR="00AA7E40" w:rsidRPr="0066224D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5C30DA54" w14:textId="6AD3C0F4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F3F69">
        <w:rPr>
          <w:b/>
          <w:sz w:val="22"/>
          <w:szCs w:val="22"/>
        </w:rPr>
        <w:t>Produkty lecznicze</w:t>
      </w:r>
      <w:r w:rsidR="00AE79F7">
        <w:rPr>
          <w:b/>
          <w:sz w:val="22"/>
          <w:szCs w:val="22"/>
        </w:rPr>
        <w:t xml:space="preserve"> cz.1</w:t>
      </w:r>
      <w:r w:rsidR="00281DC6" w:rsidRPr="00AC5DFA">
        <w:rPr>
          <w:b/>
          <w:sz w:val="22"/>
          <w:szCs w:val="22"/>
        </w:rPr>
        <w:t>”</w:t>
      </w:r>
    </w:p>
    <w:p w14:paraId="5934A8A6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404F42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93777AD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6400E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27FBB0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898E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23A7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AEDDF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B1DBAEC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EAE84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CDED1A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3DF70633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8D8C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F60C1C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14A7E24E" w14:textId="1A9385FA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lastRenderedPageBreak/>
        <w:t xml:space="preserve">Zadanie nr 1: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21E93526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50C8D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14:paraId="6234C4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5CB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9504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C9F4A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BBBFB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4B61AB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B73089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01E254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54685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14:paraId="3533917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5F92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95CB5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A5EE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BA37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B94F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AECC755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768C188" w14:textId="77777777" w:rsidR="0066224D" w:rsidRDefault="0066224D" w:rsidP="00AE79F7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D572D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14:paraId="5FA3AC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330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0964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6D5B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4DB3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ADD4D3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650079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6661659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574401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14:paraId="17CB20E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B9E50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9436B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03663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75291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FB73545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D6FCE0C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936D19F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2714B1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14:paraId="5FE5B04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A9608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E9CE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9A3C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13A12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19703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9B54F7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84CD1D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61A126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14:paraId="614093D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5758A2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41161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F84A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44EB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0FBD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F7760C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5BD0AE6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057FEC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14:paraId="7AD627C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C0F78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E3CD3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345213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E17C0E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01ECE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A40108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026906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7F4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14:paraId="7727C68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BF702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2F83F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E572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58B4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1B3C9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6F9B759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2AAAE9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8F9970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14:paraId="2A23A0C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3DC368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24CE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0E4A4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45A83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F52446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6B63F5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EE9730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CEF58B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14:paraId="152C528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06604C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D1AE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164E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1D227C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4C380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1CD8D49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D6B6AB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CE8E0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14:paraId="2D0493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E1CF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FA8C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FEE95A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EFE3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3F31DE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DCAEC2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A5AE1A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B8EA57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14:paraId="2A6FC1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710FD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79DFF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28C7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F232A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108A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A19BB7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F514C85" w14:textId="77777777" w:rsidR="00B5559D" w:rsidRDefault="00B5559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CF15F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14:paraId="52E14C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44D5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BDF31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22E64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E8616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ED3D5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4303886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70F3915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E0D959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15</w:t>
      </w:r>
      <w:r w:rsidRPr="00281DC6">
        <w:rPr>
          <w:bCs/>
          <w:sz w:val="22"/>
          <w:u w:val="single"/>
        </w:rPr>
        <w:t xml:space="preserve">: </w:t>
      </w:r>
    </w:p>
    <w:p w14:paraId="3A30E6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1096C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866E6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D4650A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9086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75B49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D5F38A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C07084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4D466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Pr="00281DC6">
        <w:rPr>
          <w:bCs/>
          <w:sz w:val="22"/>
          <w:u w:val="single"/>
        </w:rPr>
        <w:t xml:space="preserve">: </w:t>
      </w:r>
    </w:p>
    <w:p w14:paraId="2378A15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5D32C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6F46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4E3400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D1B27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5C0878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98B3281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C2194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5156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17</w:t>
      </w:r>
      <w:r w:rsidRPr="00281DC6">
        <w:rPr>
          <w:bCs/>
          <w:sz w:val="22"/>
          <w:u w:val="single"/>
        </w:rPr>
        <w:t xml:space="preserve">: </w:t>
      </w:r>
    </w:p>
    <w:p w14:paraId="1575D03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C15A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A83B3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F4003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EBA60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0A8E2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0684C6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C0DEB6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D0D997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18</w:t>
      </w:r>
      <w:r w:rsidRPr="00281DC6">
        <w:rPr>
          <w:bCs/>
          <w:sz w:val="22"/>
          <w:u w:val="single"/>
        </w:rPr>
        <w:t xml:space="preserve">: </w:t>
      </w:r>
    </w:p>
    <w:p w14:paraId="0DC4BD5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A0E0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9DD71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56BD4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DA7CE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99C1F6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A7E2325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DAC40F2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44827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19</w:t>
      </w:r>
      <w:r w:rsidRPr="00281DC6">
        <w:rPr>
          <w:bCs/>
          <w:sz w:val="22"/>
          <w:u w:val="single"/>
        </w:rPr>
        <w:t xml:space="preserve">: </w:t>
      </w:r>
    </w:p>
    <w:p w14:paraId="534E077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8234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2CC5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A60B5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0E441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67893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28787D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3628A6F" w14:textId="72A33C15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7C666B7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5F34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20</w:t>
      </w:r>
      <w:r w:rsidRPr="00281DC6">
        <w:rPr>
          <w:bCs/>
          <w:sz w:val="22"/>
          <w:u w:val="single"/>
        </w:rPr>
        <w:t xml:space="preserve">: </w:t>
      </w:r>
    </w:p>
    <w:p w14:paraId="2C6FD64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7CE9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1B1B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F06F3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E66C9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EE0A2C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941A6C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EC961B7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EB687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21</w:t>
      </w:r>
      <w:r w:rsidRPr="00281DC6">
        <w:rPr>
          <w:bCs/>
          <w:sz w:val="22"/>
          <w:u w:val="single"/>
        </w:rPr>
        <w:t xml:space="preserve">: </w:t>
      </w:r>
    </w:p>
    <w:p w14:paraId="5B6B4BD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4A4AA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1FD68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766A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4DF14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D14C322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3BFC2E2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2DA452AF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404E0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22</w:t>
      </w:r>
      <w:r w:rsidRPr="00281DC6">
        <w:rPr>
          <w:bCs/>
          <w:sz w:val="22"/>
          <w:u w:val="single"/>
        </w:rPr>
        <w:t xml:space="preserve">: </w:t>
      </w:r>
    </w:p>
    <w:p w14:paraId="1A1678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1A8B2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459A5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E41018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EE430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332AD07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473F738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0221503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68CF9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23</w:t>
      </w:r>
      <w:r w:rsidRPr="00281DC6">
        <w:rPr>
          <w:bCs/>
          <w:sz w:val="22"/>
          <w:u w:val="single"/>
        </w:rPr>
        <w:t xml:space="preserve">: </w:t>
      </w:r>
    </w:p>
    <w:p w14:paraId="395C807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B841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ABF1B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63EB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3CD36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285BD3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29125FA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93AD6C2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14D9D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24</w:t>
      </w:r>
      <w:r w:rsidRPr="00281DC6">
        <w:rPr>
          <w:bCs/>
          <w:sz w:val="22"/>
          <w:u w:val="single"/>
        </w:rPr>
        <w:t xml:space="preserve">: </w:t>
      </w:r>
    </w:p>
    <w:p w14:paraId="49B16C7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699D39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65705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7E8BD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8C74EA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120780B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7D84EC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03F7BCC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10E2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25</w:t>
      </w:r>
      <w:r w:rsidRPr="00281DC6">
        <w:rPr>
          <w:bCs/>
          <w:sz w:val="22"/>
          <w:u w:val="single"/>
        </w:rPr>
        <w:t xml:space="preserve">: </w:t>
      </w:r>
    </w:p>
    <w:p w14:paraId="6CD1E1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B35E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3F354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EC519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020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E9F7A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E57D01E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ECFE1A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0FCC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26</w:t>
      </w:r>
      <w:r w:rsidRPr="00281DC6">
        <w:rPr>
          <w:bCs/>
          <w:sz w:val="22"/>
          <w:u w:val="single"/>
        </w:rPr>
        <w:t xml:space="preserve">: </w:t>
      </w:r>
    </w:p>
    <w:p w14:paraId="41209E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B7ABD1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B5793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F82C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5E1CE7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2BB1AD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CCEE26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8C82D7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2842A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27</w:t>
      </w:r>
      <w:r w:rsidRPr="00281DC6">
        <w:rPr>
          <w:bCs/>
          <w:sz w:val="22"/>
          <w:u w:val="single"/>
        </w:rPr>
        <w:t xml:space="preserve">: </w:t>
      </w:r>
    </w:p>
    <w:p w14:paraId="6356EB0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82D0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8B1B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CB4EF2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4480AA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ACE88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E65B8A7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4FF14E60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7588D9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28</w:t>
      </w:r>
      <w:r w:rsidRPr="00281DC6">
        <w:rPr>
          <w:bCs/>
          <w:sz w:val="22"/>
          <w:u w:val="single"/>
        </w:rPr>
        <w:t xml:space="preserve">: </w:t>
      </w:r>
    </w:p>
    <w:p w14:paraId="1B3DD0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85B9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1C83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6DF55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0EB074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382903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19C8BD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3F137C6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37F58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29</w:t>
      </w:r>
      <w:r w:rsidRPr="00281DC6">
        <w:rPr>
          <w:bCs/>
          <w:sz w:val="22"/>
          <w:u w:val="single"/>
        </w:rPr>
        <w:t xml:space="preserve">: </w:t>
      </w:r>
    </w:p>
    <w:p w14:paraId="605F96F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E2FEC5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8A47D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F3614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E75D3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EF2BC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9B2B495" w14:textId="7777777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24h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69CFD17D" w14:textId="17C680D0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4F525CD" w14:textId="7251C8F8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30</w:t>
      </w:r>
      <w:r w:rsidRPr="00281DC6">
        <w:rPr>
          <w:bCs/>
          <w:sz w:val="22"/>
          <w:u w:val="single"/>
        </w:rPr>
        <w:t xml:space="preserve">: </w:t>
      </w:r>
    </w:p>
    <w:p w14:paraId="3BB8037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69A57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FE0A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4E46C9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A25E1E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A580B9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C2AF26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44DC411" w14:textId="77777777" w:rsidR="0066224D" w:rsidRPr="00B5559D" w:rsidRDefault="0066224D" w:rsidP="0066224D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bookmarkEnd w:id="2"/>
    <w:p w14:paraId="619FCCB6" w14:textId="3569A498" w:rsidR="00AE79F7" w:rsidRPr="00281DC6" w:rsidRDefault="00AC5DFA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</w:t>
      </w:r>
      <w:r w:rsidR="00AE79F7">
        <w:rPr>
          <w:bCs/>
          <w:sz w:val="22"/>
          <w:u w:val="single"/>
        </w:rPr>
        <w:t>Zadanie nr 31</w:t>
      </w:r>
      <w:r w:rsidR="00AE79F7" w:rsidRPr="00281DC6">
        <w:rPr>
          <w:bCs/>
          <w:sz w:val="22"/>
          <w:u w:val="single"/>
        </w:rPr>
        <w:t xml:space="preserve">: </w:t>
      </w:r>
    </w:p>
    <w:p w14:paraId="4A7D582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5AAC70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A3082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07B9BA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10E27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70CA7A5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882D3F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58C87A2" w14:textId="123CBA18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30DC39B4" w14:textId="6245AA8C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32</w:t>
      </w:r>
      <w:r w:rsidRPr="00281DC6">
        <w:rPr>
          <w:bCs/>
          <w:sz w:val="22"/>
          <w:u w:val="single"/>
        </w:rPr>
        <w:t xml:space="preserve">: </w:t>
      </w:r>
    </w:p>
    <w:p w14:paraId="0B9E8A1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C24EDD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FC6697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9C8D1D2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8264C1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041F04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AC09D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7B4B9AAA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5ACB93E" w14:textId="7E099849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33</w:t>
      </w:r>
      <w:r w:rsidRPr="00281DC6">
        <w:rPr>
          <w:bCs/>
          <w:sz w:val="22"/>
          <w:u w:val="single"/>
        </w:rPr>
        <w:t xml:space="preserve">: </w:t>
      </w:r>
    </w:p>
    <w:p w14:paraId="6E4B4714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F2B603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23D72B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A66F0A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A2C3C8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1A9714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22AF29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11EA5E9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51242ABF" w14:textId="33053BF4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34</w:t>
      </w:r>
      <w:r w:rsidRPr="00281DC6">
        <w:rPr>
          <w:bCs/>
          <w:sz w:val="22"/>
          <w:u w:val="single"/>
        </w:rPr>
        <w:t xml:space="preserve">: </w:t>
      </w:r>
    </w:p>
    <w:p w14:paraId="7388AF8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C305E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C6D89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07113D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3154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023BCC7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60DE76D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5E134BFC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6AD9C70C" w14:textId="1C91E828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35</w:t>
      </w:r>
      <w:r w:rsidRPr="00281DC6">
        <w:rPr>
          <w:bCs/>
          <w:sz w:val="22"/>
          <w:u w:val="single"/>
        </w:rPr>
        <w:t xml:space="preserve">: </w:t>
      </w:r>
    </w:p>
    <w:p w14:paraId="3FB5F52C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28B5C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62811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0064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F1654F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C66F21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A2384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13653034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483FAAF" w14:textId="3348CAE9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36</w:t>
      </w:r>
      <w:r w:rsidRPr="00281DC6">
        <w:rPr>
          <w:bCs/>
          <w:sz w:val="22"/>
          <w:u w:val="single"/>
        </w:rPr>
        <w:t xml:space="preserve">: </w:t>
      </w:r>
    </w:p>
    <w:p w14:paraId="7634CF3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FF0B7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677F9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78A6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A50EF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D3B33F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45E48B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3E53B918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0A9D1C86" w14:textId="2AD683FF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37</w:t>
      </w:r>
      <w:r w:rsidRPr="00281DC6">
        <w:rPr>
          <w:bCs/>
          <w:sz w:val="22"/>
          <w:u w:val="single"/>
        </w:rPr>
        <w:t xml:space="preserve">: </w:t>
      </w:r>
    </w:p>
    <w:p w14:paraId="485BE5E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8904CC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DE310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0CB9D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42E33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114B5D0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8FC2C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4AC337F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52EF48D" w14:textId="19B5CDCE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38</w:t>
      </w:r>
      <w:r w:rsidRPr="00281DC6">
        <w:rPr>
          <w:bCs/>
          <w:sz w:val="22"/>
          <w:u w:val="single"/>
        </w:rPr>
        <w:t xml:space="preserve">: </w:t>
      </w:r>
    </w:p>
    <w:p w14:paraId="0568B2F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A7981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482475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4F82CD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DD62E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B287C0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2A19D6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>Realizacja dostaw: w ciągu</w:t>
      </w:r>
      <w:r>
        <w:rPr>
          <w:bCs/>
          <w:sz w:val="22"/>
          <w:szCs w:val="22"/>
        </w:rPr>
        <w:t xml:space="preserve"> 24h roboczych</w:t>
      </w:r>
      <w:r w:rsidRPr="00A53B23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p w14:paraId="245C4D06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4C7BA06E" w14:textId="4CCA8662" w:rsidR="00CA7C6C" w:rsidRPr="00606D8A" w:rsidRDefault="00606D8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</w:t>
      </w:r>
      <w:r w:rsidR="00AC5DFA">
        <w:rPr>
          <w:bCs/>
          <w:sz w:val="22"/>
        </w:rPr>
        <w:t xml:space="preserve">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735ABAFA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721E24F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D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1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50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B40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F3B6E9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02B8675F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77624BC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101E7D7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127E5B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2A489A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D4296C7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3E9F1D7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93A61E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FC9D40C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D8AC0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4B351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5026B2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18D4EE1E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BBFA48E" w14:textId="77777777" w:rsidR="00CA7C6C" w:rsidRDefault="00CA7C6C">
      <w:pPr>
        <w:spacing w:line="360" w:lineRule="auto"/>
        <w:ind w:hanging="284"/>
        <w:jc w:val="both"/>
      </w:pPr>
    </w:p>
    <w:p w14:paraId="4218A325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054D0" w14:textId="77777777" w:rsidR="00710AF3" w:rsidRDefault="00710AF3">
      <w:r>
        <w:separator/>
      </w:r>
    </w:p>
  </w:endnote>
  <w:endnote w:type="continuationSeparator" w:id="0">
    <w:p w14:paraId="75914761" w14:textId="77777777" w:rsidR="00710AF3" w:rsidRDefault="00710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BFACD" w14:textId="77777777" w:rsidR="00710AF3" w:rsidRDefault="00710AF3">
      <w:r>
        <w:separator/>
      </w:r>
    </w:p>
  </w:footnote>
  <w:footnote w:type="continuationSeparator" w:id="0">
    <w:p w14:paraId="2D55E068" w14:textId="77777777" w:rsidR="00710AF3" w:rsidRDefault="00710AF3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A1CF" w14:textId="501132C2" w:rsidR="003E2272" w:rsidRDefault="0066224D">
    <w:pPr>
      <w:pStyle w:val="Nagwek"/>
    </w:pPr>
    <w:r>
      <w:t>Znak sprawy: SZW/DZP/</w:t>
    </w:r>
    <w:r w:rsidR="00AE79F7">
      <w:t>83</w:t>
    </w:r>
    <w:r w:rsidR="003E2272">
      <w:t>/202</w:t>
    </w:r>
    <w:r w:rsidR="00AE79F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0374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281DC6"/>
    <w:rsid w:val="002C54C1"/>
    <w:rsid w:val="002E63E5"/>
    <w:rsid w:val="0030391A"/>
    <w:rsid w:val="00311C3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6224D"/>
    <w:rsid w:val="006A0EFD"/>
    <w:rsid w:val="006D760D"/>
    <w:rsid w:val="007059CC"/>
    <w:rsid w:val="00710AF3"/>
    <w:rsid w:val="00740C0B"/>
    <w:rsid w:val="007717C3"/>
    <w:rsid w:val="007E6FF3"/>
    <w:rsid w:val="00815E8E"/>
    <w:rsid w:val="00821886"/>
    <w:rsid w:val="00821F87"/>
    <w:rsid w:val="00851BC9"/>
    <w:rsid w:val="008657EA"/>
    <w:rsid w:val="00915BDC"/>
    <w:rsid w:val="009B4573"/>
    <w:rsid w:val="00A53B23"/>
    <w:rsid w:val="00A945E1"/>
    <w:rsid w:val="00AA7E40"/>
    <w:rsid w:val="00AC5DFA"/>
    <w:rsid w:val="00AE3969"/>
    <w:rsid w:val="00AE79F7"/>
    <w:rsid w:val="00AF61A7"/>
    <w:rsid w:val="00B16CA2"/>
    <w:rsid w:val="00B22D6B"/>
    <w:rsid w:val="00B41204"/>
    <w:rsid w:val="00B5559D"/>
    <w:rsid w:val="00BF72BF"/>
    <w:rsid w:val="00C32366"/>
    <w:rsid w:val="00CA0475"/>
    <w:rsid w:val="00CA579C"/>
    <w:rsid w:val="00CA7C6C"/>
    <w:rsid w:val="00CB2BE7"/>
    <w:rsid w:val="00CE51A9"/>
    <w:rsid w:val="00D74BC1"/>
    <w:rsid w:val="00D90764"/>
    <w:rsid w:val="00DE0A8F"/>
    <w:rsid w:val="00E90381"/>
    <w:rsid w:val="00F2537A"/>
    <w:rsid w:val="00F6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11</Pages>
  <Words>3237</Words>
  <Characters>19427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Szpital Wojewódzki w Poznaniu</cp:lastModifiedBy>
  <cp:revision>24</cp:revision>
  <cp:lastPrinted>2007-10-05T06:59:00Z</cp:lastPrinted>
  <dcterms:created xsi:type="dcterms:W3CDTF">2022-05-25T07:12:00Z</dcterms:created>
  <dcterms:modified xsi:type="dcterms:W3CDTF">2023-08-11T10:08:00Z</dcterms:modified>
</cp:coreProperties>
</file>