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F33BD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F33BD" w:rsidRPr="000F33B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7 </w:t>
      </w:r>
      <w:r w:rsidRPr="000F33BD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0F33BD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0F33BD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0F33BD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F33BD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F33BD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F33B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F33BD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F33BD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C121E" w:rsidRPr="000F33BD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F33B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F33B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0F33BD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F33BD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F33BD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F33B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0F33B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004A" w:rsidRPr="000F33BD" w:rsidTr="00F235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004A" w:rsidRPr="000F33BD" w:rsidRDefault="003F004A" w:rsidP="00F235D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F004A" w:rsidRPr="000F33BD" w:rsidRDefault="003F004A" w:rsidP="00F235D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0F33BD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0F33BD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0F33BD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0F33BD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0F33BD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0F33BD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3F004A" w:rsidRPr="000F33BD" w:rsidRDefault="003F004A" w:rsidP="00F235D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0F33B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0F33B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F004A" w:rsidRPr="000F33BD" w:rsidRDefault="003F004A" w:rsidP="00F235D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F33BD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0F33BD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F33BD" w:rsidRDefault="003F004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RTG - 2 </w:t>
      </w:r>
      <w:proofErr w:type="spellStart"/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. </w:t>
      </w:r>
      <w:proofErr w:type="gramStart"/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>wraz</w:t>
      </w:r>
      <w:proofErr w:type="gramEnd"/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z adaptacją pomieszczeń</w:t>
      </w:r>
    </w:p>
    <w:p w:rsidR="00BC121E" w:rsidRPr="000F33BD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F004A"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>101/2023</w:t>
      </w:r>
    </w:p>
    <w:p w:rsidR="00BC121E" w:rsidRPr="000F33BD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3F004A"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F33B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F33B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F33BD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F33B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</w:t>
      </w:r>
      <w:proofErr w:type="gramStart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>niniejszym</w:t>
      </w:r>
      <w:proofErr w:type="gramEnd"/>
      <w:r w:rsidR="00BC121E"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postępowaniu</w:t>
      </w:r>
      <w:r w:rsidR="00067B62" w:rsidRPr="000F33B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F33BD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0F33BD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33B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33B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F33B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F33B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F33BD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F33B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F33BD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F33B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F33B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F33B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F33B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33B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F33B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33BD" w:rsidTr="00620E37">
        <w:tc>
          <w:tcPr>
            <w:tcW w:w="2660" w:type="dxa"/>
            <w:shd w:val="clear" w:color="auto" w:fill="auto"/>
          </w:tcPr>
          <w:p w:rsidR="00BC121E" w:rsidRPr="000F33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F33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F33BD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F33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F33B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33B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F33BD" w:rsidRDefault="003F004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0F33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0F33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0F33B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F33BD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0F33BD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0F33BD" w:rsidRDefault="00106AC7" w:rsidP="00BC121E">
      <w:pPr>
        <w:rPr>
          <w:rFonts w:ascii="Arial Narrow" w:hAnsi="Arial Narrow"/>
        </w:rPr>
      </w:pPr>
    </w:p>
    <w:sectPr w:rsidR="00106AC7" w:rsidRPr="000F33B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E53" w:rsidRDefault="00786E53">
      <w:r>
        <w:separator/>
      </w:r>
    </w:p>
  </w:endnote>
  <w:endnote w:type="continuationSeparator" w:id="0">
    <w:p w:rsidR="00786E53" w:rsidRDefault="0078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3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33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04A" w:rsidRDefault="003F00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E53" w:rsidRDefault="00786E53">
      <w:r>
        <w:separator/>
      </w:r>
    </w:p>
  </w:footnote>
  <w:footnote w:type="continuationSeparator" w:id="0">
    <w:p w:rsidR="00786E53" w:rsidRDefault="00786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04A" w:rsidRDefault="003F00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04A" w:rsidRDefault="003F00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04A" w:rsidRDefault="003F00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6E53"/>
    <w:rsid w:val="0000184A"/>
    <w:rsid w:val="00012997"/>
    <w:rsid w:val="000621A2"/>
    <w:rsid w:val="00067B62"/>
    <w:rsid w:val="000719DC"/>
    <w:rsid w:val="00075CEC"/>
    <w:rsid w:val="000E0467"/>
    <w:rsid w:val="000F33BD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004A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73AE0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6E53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D3F25-8F43-46CB-B159-00E17D4D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2023-08-14T06:16:00Z</dcterms:created>
  <dcterms:modified xsi:type="dcterms:W3CDTF">2023-08-14T06:16:00Z</dcterms:modified>
</cp:coreProperties>
</file>