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3165D" w:rsidRPr="0003165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3165D" w:rsidRPr="0003165D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3165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165D">
        <w:rPr>
          <w:rFonts w:ascii="Arial" w:eastAsia="Times New Roman" w:hAnsi="Arial" w:cs="Arial"/>
          <w:b/>
          <w:sz w:val="24"/>
          <w:szCs w:val="24"/>
          <w:lang w:eastAsia="pl-PL"/>
        </w:rPr>
        <w:t>Dostawy produktów do dezynfekcji, antyseptyki, wapna sodowanego, myjek do mycia pacjentów oraz żelu do cewnikowania ujętych w 13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3165D" w:rsidRPr="0003165D">
        <w:rPr>
          <w:rFonts w:ascii="Arial" w:eastAsia="Times New Roman" w:hAnsi="Arial" w:cs="Arial"/>
          <w:b/>
          <w:sz w:val="24"/>
          <w:szCs w:val="24"/>
          <w:lang w:eastAsia="pl-PL"/>
        </w:rPr>
        <w:t>NZ/49/D/P/A/2023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ED2" w:rsidRDefault="00EB7ED2" w:rsidP="00025386">
      <w:pPr>
        <w:spacing w:after="0" w:line="240" w:lineRule="auto"/>
      </w:pPr>
      <w:r>
        <w:separator/>
      </w:r>
    </w:p>
  </w:endnote>
  <w:endnote w:type="continuationSeparator" w:id="0">
    <w:p w:rsidR="00EB7ED2" w:rsidRDefault="00EB7E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5D" w:rsidRDefault="000316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6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6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5D" w:rsidRDefault="000316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ED2" w:rsidRDefault="00EB7ED2" w:rsidP="00025386">
      <w:pPr>
        <w:spacing w:after="0" w:line="240" w:lineRule="auto"/>
      </w:pPr>
      <w:r>
        <w:separator/>
      </w:r>
    </w:p>
  </w:footnote>
  <w:footnote w:type="continuationSeparator" w:id="0">
    <w:p w:rsidR="00EB7ED2" w:rsidRDefault="00EB7E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5D" w:rsidRDefault="000316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5D" w:rsidRDefault="000316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5D" w:rsidRDefault="000316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7ED2"/>
    <w:rsid w:val="00025386"/>
    <w:rsid w:val="0003165D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7ED2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9B4E2FC-DCD7-44F9-87BD-BC491485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2023-08-11T09:09:00Z</dcterms:created>
  <dcterms:modified xsi:type="dcterms:W3CDTF">2023-08-11T09:09:00Z</dcterms:modified>
</cp:coreProperties>
</file>