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B1555C" w:rsidRPr="00B1555C">
        <w:rPr>
          <w:rFonts w:ascii="Tahoma" w:hAnsi="Tahoma" w:cs="Tahoma"/>
          <w:bCs/>
          <w:sz w:val="20"/>
        </w:rPr>
        <w:t>NZ/4</w:t>
      </w:r>
      <w:r w:rsidR="005D4305">
        <w:rPr>
          <w:rFonts w:ascii="Tahoma" w:hAnsi="Tahoma" w:cs="Tahoma"/>
          <w:bCs/>
          <w:sz w:val="20"/>
        </w:rPr>
        <w:t>9</w:t>
      </w:r>
      <w:r w:rsidR="00B1555C" w:rsidRPr="00B1555C">
        <w:rPr>
          <w:rFonts w:ascii="Tahoma" w:hAnsi="Tahoma" w:cs="Tahoma"/>
          <w:bCs/>
          <w:sz w:val="20"/>
        </w:rPr>
        <w:t>/D/P/A/2023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</w:t>
      </w:r>
      <w:r w:rsidR="006832B4">
        <w:rPr>
          <w:rFonts w:ascii="Tahoma" w:hAnsi="Tahoma" w:cs="Tahoma"/>
          <w:sz w:val="18"/>
        </w:rPr>
        <w:t>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</w:t>
      </w:r>
      <w:r w:rsidR="006832B4">
        <w:rPr>
          <w:rFonts w:ascii="Tahoma" w:hAnsi="Tahoma" w:cs="Tahoma"/>
          <w:sz w:val="18"/>
        </w:rPr>
        <w:t>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</w:t>
      </w:r>
      <w:r w:rsidR="006832B4">
        <w:rPr>
          <w:rFonts w:ascii="Tahoma" w:hAnsi="Tahoma" w:cs="Tahoma"/>
          <w:sz w:val="18"/>
        </w:rPr>
        <w:t>______________________________</w:t>
      </w:r>
      <w:bookmarkStart w:id="0" w:name="_GoBack"/>
      <w:bookmarkEnd w:id="0"/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lastRenderedPageBreak/>
        <w:t>Osoby upoważnione do reprezentowania Wykonawcy, o ile istnieją:</w:t>
      </w:r>
    </w:p>
    <w:p w:rsidR="005D4305" w:rsidRDefault="005D4305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sz w:val="18"/>
          <w:szCs w:val="18"/>
        </w:rPr>
        <w:t>___________________________________________________________________________________</w:t>
      </w:r>
    </w:p>
    <w:p w:rsidR="005D4305" w:rsidRPr="005D4305" w:rsidRDefault="005D4305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8"/>
          <w:szCs w:val="18"/>
        </w:rPr>
      </w:pPr>
      <w:r w:rsidRPr="005D4305"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sz w:val="18"/>
          <w:szCs w:val="18"/>
        </w:rPr>
        <w:t>_____________________________________________________________________</w:t>
      </w:r>
    </w:p>
    <w:p w:rsidR="000D4867" w:rsidRDefault="004C4A09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Adre</w:t>
      </w:r>
      <w:proofErr w:type="spellEnd"/>
      <w:r w:rsidR="000D4867">
        <w:rPr>
          <w:rStyle w:val="5yl5"/>
          <w:rFonts w:ascii="Tahoma" w:eastAsia="Arial Unicode MS" w:hAnsi="Tahoma" w:cs="Tahoma"/>
          <w:b/>
          <w:sz w:val="18"/>
          <w:szCs w:val="18"/>
        </w:rPr>
        <w:t xml:space="preserve"> pocztowy</w:t>
      </w:r>
      <w:r w:rsidR="000D4867"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4C4A09" w:rsidRDefault="004C4A09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4C4A09" w:rsidRDefault="004C4A09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</w:t>
      </w:r>
      <w:r w:rsidR="004C4A09">
        <w:rPr>
          <w:rStyle w:val="5yl5"/>
          <w:rFonts w:ascii="Tahoma" w:eastAsia="Arial Unicode MS" w:hAnsi="Tahoma" w:cs="Tahoma"/>
          <w:sz w:val="18"/>
          <w:szCs w:val="18"/>
        </w:rPr>
        <w:t>______________________________</w:t>
      </w:r>
    </w:p>
    <w:p w:rsidR="000D4867" w:rsidRDefault="004C4A09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</w:t>
      </w:r>
      <w:r w:rsidR="000D4867">
        <w:rPr>
          <w:rFonts w:ascii="Tahoma" w:hAnsi="Tahoma" w:cs="Tahoma"/>
          <w:b/>
          <w:bCs/>
          <w:sz w:val="18"/>
        </w:rPr>
        <w:t>___________________________________________________________________________________</w:t>
      </w:r>
    </w:p>
    <w:p w:rsidR="004C4A09" w:rsidRPr="004C4A09" w:rsidRDefault="000D4867" w:rsidP="004C4A09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 w:rsidR="004C4A09">
        <w:rPr>
          <w:rFonts w:ascii="Tahoma" w:hAnsi="Tahoma" w:cs="Tahoma"/>
          <w:b/>
          <w:bCs/>
          <w:sz w:val="18"/>
        </w:rPr>
        <w:t xml:space="preserve">na: </w:t>
      </w:r>
      <w:r w:rsidR="004C4A09" w:rsidRPr="004C4A09">
        <w:rPr>
          <w:rFonts w:ascii="Tahoma" w:hAnsi="Tahoma" w:cs="Tahoma"/>
          <w:b/>
          <w:bCs/>
          <w:sz w:val="18"/>
        </w:rPr>
        <w:t>Dostawy produktów do dezynfekcji, antyseptyków, wapna sodowanego, myjek do mycia pacjentów, żelu do cewnikowania ujętych w 13 zadaniach</w:t>
      </w:r>
    </w:p>
    <w:p w:rsidR="000D4867" w:rsidRDefault="000D4867" w:rsidP="004C4A09">
      <w:pPr>
        <w:pStyle w:val="Tekstpodstawowywcity"/>
        <w:spacing w:before="120" w:after="80"/>
        <w:ind w:left="568" w:hanging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1: </w:t>
      </w:r>
      <w:r w:rsidR="00E929BB" w:rsidRPr="00E929BB">
        <w:rPr>
          <w:rFonts w:ascii="Georgia" w:hAnsi="Georgia"/>
        </w:rPr>
        <w:t>Dezynfekcja skóry, rąk, błon śluzowych</w:t>
      </w:r>
      <w:r w:rsidR="00E51127">
        <w:rPr>
          <w:rFonts w:ascii="Georgia" w:hAnsi="Georgia"/>
        </w:rPr>
        <w:t>.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2: </w:t>
      </w:r>
      <w:r w:rsidR="00E929BB" w:rsidRPr="00E929BB">
        <w:rPr>
          <w:rFonts w:ascii="Georgia" w:hAnsi="Georgia"/>
        </w:rPr>
        <w:t>Dezynfekcja rąk, ciała, narzędzi, powierzchni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...........................................................................................................</w:t>
      </w:r>
      <w:r w:rsidR="005C5A79">
        <w:rPr>
          <w:rFonts w:ascii="Georgia" w:hAnsi="Georgia"/>
          <w:sz w:val="20"/>
          <w:vertAlign w:val="subscript"/>
        </w:rPr>
        <w:t>.......................</w:t>
      </w:r>
      <w:r>
        <w:rPr>
          <w:rFonts w:ascii="Georgia" w:hAnsi="Georgia"/>
          <w:sz w:val="20"/>
          <w:vertAlign w:val="subscript"/>
        </w:rPr>
        <w:t xml:space="preserve">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>.............................</w:t>
      </w:r>
      <w:r w:rsidR="005C5A79">
        <w:rPr>
          <w:rFonts w:ascii="Georgia" w:hAnsi="Georgia"/>
          <w:sz w:val="20"/>
          <w:vertAlign w:val="subscript"/>
        </w:rPr>
        <w:t>......................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>..................................................</w:t>
      </w:r>
      <w:r w:rsidR="005C5A79">
        <w:rPr>
          <w:rFonts w:ascii="Georgia" w:hAnsi="Georgia"/>
          <w:sz w:val="20"/>
          <w:vertAlign w:val="subscript"/>
        </w:rPr>
        <w:t>......................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rPr>
          <w:rFonts w:ascii="Georgia" w:hAnsi="Georgia"/>
          <w:sz w:val="20"/>
        </w:rPr>
      </w:pPr>
    </w:p>
    <w:p w:rsidR="005C5A79" w:rsidRDefault="005C5A79" w:rsidP="005C5A79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3: </w:t>
      </w:r>
      <w:r w:rsidR="00E929BB" w:rsidRPr="00E929BB">
        <w:rPr>
          <w:rFonts w:ascii="Georgia" w:hAnsi="Georgia"/>
        </w:rPr>
        <w:t>Dezynfekcja powierzchni, wyrobów medycznych, rąk</w:t>
      </w:r>
    </w:p>
    <w:p w:rsidR="005C5A79" w:rsidRDefault="005C5A79" w:rsidP="005C5A7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5C5A79" w:rsidRDefault="005C5A79" w:rsidP="005C5A7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5C5A79" w:rsidRDefault="005C5A79" w:rsidP="005C5A7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5C5A79" w:rsidRDefault="005C5A79" w:rsidP="005C5A79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4: </w:t>
      </w:r>
      <w:r w:rsidR="00E929BB" w:rsidRPr="00E929BB">
        <w:rPr>
          <w:rFonts w:ascii="Georgia" w:hAnsi="Georgia"/>
        </w:rPr>
        <w:t>Dezynfekcja skóry,</w:t>
      </w:r>
      <w:r w:rsidR="00152AB5">
        <w:rPr>
          <w:rFonts w:ascii="Georgia" w:hAnsi="Georgia"/>
        </w:rPr>
        <w:t xml:space="preserve"> </w:t>
      </w:r>
      <w:r w:rsidR="00E929BB" w:rsidRPr="00E929BB">
        <w:rPr>
          <w:rFonts w:ascii="Georgia" w:hAnsi="Georgia"/>
        </w:rPr>
        <w:t>ran</w:t>
      </w:r>
    </w:p>
    <w:p w:rsidR="005C5A79" w:rsidRDefault="005C5A79" w:rsidP="005C5A7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5C5A79" w:rsidRDefault="005C5A79" w:rsidP="005C5A7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5C5A79" w:rsidRDefault="005C5A79" w:rsidP="005C5A7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5C5A79" w:rsidRDefault="005C5A79" w:rsidP="005C5A79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5:</w:t>
      </w:r>
      <w:r w:rsidR="00544339">
        <w:rPr>
          <w:rFonts w:ascii="Georgia" w:hAnsi="Georgia"/>
        </w:rPr>
        <w:t xml:space="preserve"> </w:t>
      </w:r>
      <w:r w:rsidR="00E929BB" w:rsidRPr="00E929BB">
        <w:rPr>
          <w:rFonts w:ascii="Georgia" w:hAnsi="Georgia"/>
        </w:rPr>
        <w:t xml:space="preserve">Mycie i dezynfekcja w myjniach-dezynfektorach typ </w:t>
      </w:r>
      <w:proofErr w:type="spellStart"/>
      <w:r w:rsidR="00E929BB" w:rsidRPr="00E929BB">
        <w:rPr>
          <w:rFonts w:ascii="Georgia" w:hAnsi="Georgia"/>
        </w:rPr>
        <w:t>Getinge</w:t>
      </w:r>
      <w:proofErr w:type="spellEnd"/>
      <w:r w:rsidR="00E929BB" w:rsidRPr="00E929BB">
        <w:rPr>
          <w:rFonts w:ascii="Georgia" w:hAnsi="Georgia"/>
        </w:rPr>
        <w:t xml:space="preserve"> model  FD1610, FD1600</w:t>
      </w:r>
    </w:p>
    <w:p w:rsidR="005C5A79" w:rsidRDefault="005C5A79" w:rsidP="005C5A7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5C5A79" w:rsidRDefault="005C5A79" w:rsidP="005C5A7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5C5A79" w:rsidRDefault="005C5A79" w:rsidP="005C5A7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E929BB" w:rsidRDefault="005C5A79" w:rsidP="00E929BB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6: </w:t>
      </w:r>
      <w:r w:rsidR="00E929BB" w:rsidRPr="00E929BB">
        <w:rPr>
          <w:rFonts w:ascii="Georgia" w:hAnsi="Georgia"/>
        </w:rPr>
        <w:t xml:space="preserve">Płyny do mycia i dezynfekcji (pracownia bronchoskopii)-myjnia </w:t>
      </w:r>
      <w:proofErr w:type="spellStart"/>
      <w:r w:rsidR="00E929BB" w:rsidRPr="00E929BB">
        <w:rPr>
          <w:rFonts w:ascii="Georgia" w:hAnsi="Georgia"/>
        </w:rPr>
        <w:t>Wassenburg</w:t>
      </w:r>
      <w:proofErr w:type="spellEnd"/>
      <w:r w:rsidR="00E929BB" w:rsidRPr="00E929BB">
        <w:rPr>
          <w:rFonts w:ascii="Georgia" w:hAnsi="Georgia"/>
        </w:rPr>
        <w:t xml:space="preserve"> model WD4200</w:t>
      </w:r>
    </w:p>
    <w:p w:rsidR="005C5A79" w:rsidRDefault="005C5A79" w:rsidP="00E929BB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brutto: </w:t>
      </w:r>
      <w:r>
        <w:rPr>
          <w:rFonts w:ascii="Georgia" w:hAnsi="Georgia"/>
          <w:vertAlign w:val="subscript"/>
        </w:rPr>
        <w:t xml:space="preserve">.................................................... </w:t>
      </w:r>
      <w:r>
        <w:rPr>
          <w:rFonts w:ascii="Georgia" w:hAnsi="Georgia"/>
        </w:rPr>
        <w:t xml:space="preserve">zł. (słownie złotych: </w:t>
      </w:r>
      <w:r>
        <w:rPr>
          <w:rFonts w:ascii="Georgia" w:hAnsi="Georgia"/>
          <w:vertAlign w:val="subscript"/>
        </w:rPr>
        <w:t xml:space="preserve">..................................................................................................................................................  </w:t>
      </w:r>
      <w:r>
        <w:rPr>
          <w:rFonts w:ascii="Georgia" w:hAnsi="Georgia"/>
        </w:rPr>
        <w:t xml:space="preserve"> )  </w:t>
      </w:r>
    </w:p>
    <w:p w:rsidR="005C5A79" w:rsidRDefault="005C5A79" w:rsidP="005C5A7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5C5A79" w:rsidRDefault="005C5A79" w:rsidP="005C5A7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E929BB" w:rsidRDefault="005C5A79" w:rsidP="00E929BB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7: </w:t>
      </w:r>
      <w:r w:rsidR="00E929BB" w:rsidRPr="00E929BB">
        <w:rPr>
          <w:rFonts w:ascii="Georgia" w:hAnsi="Georgia"/>
        </w:rPr>
        <w:t>Gaziki do dezynfekcji skóry</w:t>
      </w:r>
    </w:p>
    <w:p w:rsidR="005C5A79" w:rsidRDefault="005C5A79" w:rsidP="00E929BB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brutto: </w:t>
      </w:r>
      <w:r>
        <w:rPr>
          <w:rFonts w:ascii="Georgia" w:hAnsi="Georgia"/>
          <w:vertAlign w:val="subscript"/>
        </w:rPr>
        <w:t xml:space="preserve">.................................................... </w:t>
      </w:r>
      <w:r>
        <w:rPr>
          <w:rFonts w:ascii="Georgia" w:hAnsi="Georgia"/>
        </w:rPr>
        <w:t xml:space="preserve">zł. (słownie złotych: </w:t>
      </w:r>
      <w:r>
        <w:rPr>
          <w:rFonts w:ascii="Georgia" w:hAnsi="Georgia"/>
          <w:vertAlign w:val="subscript"/>
        </w:rPr>
        <w:t xml:space="preserve">..................................................................................................................................................  </w:t>
      </w:r>
      <w:r>
        <w:rPr>
          <w:rFonts w:ascii="Georgia" w:hAnsi="Georgia"/>
        </w:rPr>
        <w:t xml:space="preserve"> )  </w:t>
      </w:r>
    </w:p>
    <w:p w:rsidR="005C5A79" w:rsidRDefault="005C5A79" w:rsidP="005C5A7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5C5A79" w:rsidRDefault="005C5A79" w:rsidP="005C5A7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5C5A79" w:rsidRDefault="005C5A79" w:rsidP="005C5A79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8: </w:t>
      </w:r>
      <w:r w:rsidR="00E929BB" w:rsidRPr="00E929BB">
        <w:rPr>
          <w:rFonts w:ascii="Georgia" w:hAnsi="Georgia"/>
        </w:rPr>
        <w:t>Dezynfekcja powierzchni,</w:t>
      </w:r>
      <w:r w:rsidR="00E929BB">
        <w:rPr>
          <w:rFonts w:ascii="Georgia" w:hAnsi="Georgia"/>
        </w:rPr>
        <w:t xml:space="preserve"> </w:t>
      </w:r>
      <w:r w:rsidR="00E929BB" w:rsidRPr="00E929BB">
        <w:rPr>
          <w:rFonts w:ascii="Georgia" w:hAnsi="Georgia"/>
        </w:rPr>
        <w:t>wyrobów medycznych,</w:t>
      </w:r>
      <w:r w:rsidR="00E929BB">
        <w:rPr>
          <w:rFonts w:ascii="Georgia" w:hAnsi="Georgia"/>
        </w:rPr>
        <w:t xml:space="preserve"> </w:t>
      </w:r>
      <w:r w:rsidR="00E929BB" w:rsidRPr="00E929BB">
        <w:rPr>
          <w:rFonts w:ascii="Georgia" w:hAnsi="Georgia"/>
        </w:rPr>
        <w:t>narzędzi</w:t>
      </w:r>
    </w:p>
    <w:p w:rsidR="005C5A79" w:rsidRDefault="005C5A79" w:rsidP="005C5A7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5C5A79" w:rsidRDefault="005C5A79" w:rsidP="005C5A7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5C5A79" w:rsidRDefault="005C5A79" w:rsidP="005C5A7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5C5A79" w:rsidRDefault="005C5A79" w:rsidP="005C5A79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9: </w:t>
      </w:r>
      <w:r w:rsidR="00E929BB" w:rsidRPr="00E929BB">
        <w:rPr>
          <w:rFonts w:ascii="Georgia" w:hAnsi="Georgia"/>
        </w:rPr>
        <w:t xml:space="preserve">Dezynfekcja -myjnia </w:t>
      </w:r>
      <w:proofErr w:type="spellStart"/>
      <w:r w:rsidR="00E929BB" w:rsidRPr="00E929BB">
        <w:rPr>
          <w:rFonts w:ascii="Georgia" w:hAnsi="Georgia"/>
        </w:rPr>
        <w:t>Getinge</w:t>
      </w:r>
      <w:proofErr w:type="spellEnd"/>
      <w:r w:rsidR="00E929BB" w:rsidRPr="00E929BB">
        <w:rPr>
          <w:rFonts w:ascii="Georgia" w:hAnsi="Georgia"/>
        </w:rPr>
        <w:t xml:space="preserve"> model WD46-4, S-8668 (</w:t>
      </w:r>
      <w:proofErr w:type="spellStart"/>
      <w:r w:rsidR="00E929BB" w:rsidRPr="00E929BB">
        <w:rPr>
          <w:rFonts w:ascii="Georgia" w:hAnsi="Georgia"/>
        </w:rPr>
        <w:t>Getinge</w:t>
      </w:r>
      <w:proofErr w:type="spellEnd"/>
      <w:r w:rsidR="00E929BB" w:rsidRPr="00E929BB">
        <w:rPr>
          <w:rFonts w:ascii="Georgia" w:hAnsi="Georgia"/>
        </w:rPr>
        <w:t xml:space="preserve"> Series)</w:t>
      </w:r>
    </w:p>
    <w:p w:rsidR="005C5A79" w:rsidRDefault="005C5A79" w:rsidP="005C5A7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5C5A79" w:rsidRDefault="005C5A79" w:rsidP="005C5A7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5C5A79" w:rsidRDefault="005C5A79" w:rsidP="005C5A7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152AB5" w:rsidRDefault="00E929BB" w:rsidP="00E929BB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10: </w:t>
      </w:r>
      <w:r w:rsidRPr="00E929BB">
        <w:rPr>
          <w:rFonts w:ascii="Georgia" w:hAnsi="Georgia"/>
        </w:rPr>
        <w:t>Gąbka do mycia pacjentów ze środkiem myjącym</w:t>
      </w:r>
      <w:r w:rsidR="00152AB5">
        <w:rPr>
          <w:rFonts w:ascii="Georgia" w:hAnsi="Georgia"/>
        </w:rPr>
        <w:t xml:space="preserve"> </w:t>
      </w:r>
    </w:p>
    <w:p w:rsidR="00E929BB" w:rsidRDefault="00E929BB" w:rsidP="00E929BB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brutto: </w:t>
      </w:r>
      <w:r>
        <w:rPr>
          <w:rFonts w:ascii="Georgia" w:hAnsi="Georgia"/>
          <w:vertAlign w:val="subscript"/>
        </w:rPr>
        <w:t xml:space="preserve">.................................................... </w:t>
      </w:r>
      <w:r>
        <w:rPr>
          <w:rFonts w:ascii="Georgia" w:hAnsi="Georgia"/>
        </w:rPr>
        <w:t xml:space="preserve">zł. (słownie złotych: </w:t>
      </w:r>
      <w:r>
        <w:rPr>
          <w:rFonts w:ascii="Georgia" w:hAnsi="Georgia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Georgia" w:hAnsi="Georgia"/>
        </w:rPr>
        <w:t xml:space="preserve"> )  </w:t>
      </w:r>
    </w:p>
    <w:p w:rsidR="00E929BB" w:rsidRDefault="00E929BB" w:rsidP="00E929BB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E929BB" w:rsidRDefault="00E929BB" w:rsidP="00E929BB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E929BB" w:rsidRDefault="00E929BB" w:rsidP="00E929BB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11: </w:t>
      </w:r>
      <w:r w:rsidRPr="00E929BB">
        <w:rPr>
          <w:rFonts w:ascii="Georgia" w:hAnsi="Georgia"/>
        </w:rPr>
        <w:t>Żel do cewnikowania</w:t>
      </w:r>
    </w:p>
    <w:p w:rsidR="00E929BB" w:rsidRDefault="00E929BB" w:rsidP="00E929BB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brutto: </w:t>
      </w:r>
      <w:r>
        <w:rPr>
          <w:rFonts w:ascii="Georgia" w:hAnsi="Georgia"/>
          <w:vertAlign w:val="subscript"/>
        </w:rPr>
        <w:t xml:space="preserve">.................................................... </w:t>
      </w:r>
      <w:r>
        <w:rPr>
          <w:rFonts w:ascii="Georgia" w:hAnsi="Georgia"/>
        </w:rPr>
        <w:t xml:space="preserve">zł. (słownie złotych: </w:t>
      </w:r>
      <w:r>
        <w:rPr>
          <w:rFonts w:ascii="Georgia" w:hAnsi="Georgia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Georgia" w:hAnsi="Georgia"/>
        </w:rPr>
        <w:t xml:space="preserve"> )  </w:t>
      </w:r>
    </w:p>
    <w:p w:rsidR="00E929BB" w:rsidRDefault="00E929BB" w:rsidP="00E929BB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E929BB" w:rsidRDefault="00E929BB" w:rsidP="00E929BB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E929BB" w:rsidRDefault="00E929BB" w:rsidP="00E929BB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12: </w:t>
      </w:r>
      <w:r w:rsidRPr="00E929BB">
        <w:rPr>
          <w:rFonts w:ascii="Georgia" w:hAnsi="Georgia"/>
        </w:rPr>
        <w:t>Wapno sodowane</w:t>
      </w:r>
    </w:p>
    <w:p w:rsidR="00E929BB" w:rsidRDefault="00E929BB" w:rsidP="00E929BB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E929BB" w:rsidRDefault="00E929BB" w:rsidP="00E929BB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E929BB" w:rsidRDefault="00E929BB" w:rsidP="00E929BB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E929BB" w:rsidRDefault="00E929BB" w:rsidP="00E929BB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13: </w:t>
      </w:r>
      <w:r w:rsidRPr="00E929BB">
        <w:rPr>
          <w:rFonts w:ascii="Georgia" w:hAnsi="Georgia"/>
        </w:rPr>
        <w:t>Rękawiczka do mycia pacjentów bez środka myjącego</w:t>
      </w:r>
    </w:p>
    <w:p w:rsidR="00E929BB" w:rsidRDefault="00E929BB" w:rsidP="00E929BB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E929BB" w:rsidRDefault="00E929BB" w:rsidP="00E929BB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E929BB" w:rsidRDefault="00E929BB" w:rsidP="00E929BB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E929BB" w:rsidRDefault="00E929BB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63"/>
        <w:gridCol w:w="1745"/>
        <w:gridCol w:w="3732"/>
        <w:gridCol w:w="2221"/>
        <w:gridCol w:w="3159"/>
      </w:tblGrid>
      <w:tr w:rsidR="000D4867" w:rsidTr="00623138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23138" w:rsidTr="00623138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</w:tcPr>
          <w:p w:rsidR="00623138" w:rsidRDefault="00623138" w:rsidP="0048615A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623138" w:rsidRDefault="00623138" w:rsidP="0048615A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:rsidR="00623138" w:rsidRDefault="00623138" w:rsidP="0048615A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gridSpan w:val="2"/>
            <w:hideMark/>
          </w:tcPr>
          <w:p w:rsidR="00623138" w:rsidRDefault="00623138" w:rsidP="0048615A">
            <w:pPr>
              <w:rPr>
                <w:sz w:val="20"/>
                <w:szCs w:val="20"/>
              </w:rPr>
            </w:pPr>
          </w:p>
        </w:tc>
      </w:tr>
      <w:tr w:rsidR="00623138" w:rsidTr="00623138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hideMark/>
          </w:tcPr>
          <w:p w:rsidR="00623138" w:rsidRDefault="00623138" w:rsidP="0048615A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:rsidR="00623138" w:rsidRDefault="00623138" w:rsidP="0048615A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gridSpan w:val="2"/>
            <w:hideMark/>
          </w:tcPr>
          <w:p w:rsidR="00623138" w:rsidRDefault="00623138" w:rsidP="0048615A">
            <w:pPr>
              <w:rPr>
                <w:sz w:val="20"/>
                <w:szCs w:val="20"/>
              </w:rPr>
            </w:pPr>
          </w:p>
        </w:tc>
      </w:tr>
      <w:tr w:rsidR="00623138" w:rsidTr="00623138">
        <w:trPr>
          <w:gridAfter w:val="1"/>
          <w:wAfter w:w="315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23138" w:rsidRDefault="00623138" w:rsidP="0048615A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623138" w:rsidTr="00623138">
        <w:trPr>
          <w:gridAfter w:val="1"/>
          <w:wAfter w:w="315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23138" w:rsidRDefault="00623138" w:rsidP="0048615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623138" w:rsidTr="00623138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138" w:rsidRDefault="00623138" w:rsidP="0048615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23138" w:rsidRDefault="00623138" w:rsidP="0048615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138" w:rsidRDefault="00623138" w:rsidP="0048615A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623138" w:rsidTr="00623138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138" w:rsidRDefault="00623138" w:rsidP="0048615A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23138" w:rsidRDefault="00623138" w:rsidP="0048615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138" w:rsidRDefault="00623138" w:rsidP="0048615A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623138" w:rsidTr="00623138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138" w:rsidRDefault="00623138" w:rsidP="0048615A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23138" w:rsidRDefault="00623138" w:rsidP="0048615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138" w:rsidRDefault="00623138" w:rsidP="0048615A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623138" w:rsidRDefault="00623138" w:rsidP="00623138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623138" w:rsidRDefault="00623138" w:rsidP="00623138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623138" w:rsidRDefault="00623138" w:rsidP="00623138">
      <w:pPr>
        <w:spacing w:line="240" w:lineRule="atLeast"/>
        <w:jc w:val="both"/>
        <w:rPr>
          <w:rFonts w:ascii="Tahoma" w:hAnsi="Tahoma" w:cs="Tahoma"/>
          <w:sz w:val="18"/>
        </w:rPr>
      </w:pPr>
    </w:p>
    <w:p w:rsidR="00623138" w:rsidRDefault="00623138" w:rsidP="00623138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623138" w:rsidRDefault="00623138" w:rsidP="00623138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5C5A79" w:rsidRDefault="005C5A79" w:rsidP="005C5A79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5C5A79" w:rsidRDefault="005C5A79" w:rsidP="005C5A79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5C5A79" w:rsidRDefault="005C5A79" w:rsidP="005C5A79">
      <w:pPr>
        <w:spacing w:line="480" w:lineRule="auto"/>
        <w:ind w:left="360"/>
        <w:jc w:val="both"/>
        <w:rPr>
          <w:rFonts w:ascii="Tahoma" w:hAnsi="Tahoma" w:cs="Tahoma"/>
          <w:sz w:val="18"/>
        </w:rPr>
      </w:pPr>
    </w:p>
    <w:p w:rsidR="00623138" w:rsidRDefault="00623138" w:rsidP="00623138">
      <w:pPr>
        <w:spacing w:line="240" w:lineRule="atLeast"/>
        <w:jc w:val="both"/>
        <w:rPr>
          <w:rFonts w:ascii="Tahoma" w:hAnsi="Tahoma" w:cs="Tahoma"/>
          <w:sz w:val="18"/>
        </w:rPr>
      </w:pPr>
    </w:p>
    <w:p w:rsidR="00623138" w:rsidRDefault="00623138" w:rsidP="00623138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 w:rsidSect="005C5A7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1133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2B72" w:rsidRDefault="00B82B72">
      <w:r>
        <w:separator/>
      </w:r>
    </w:p>
  </w:endnote>
  <w:endnote w:type="continuationSeparator" w:id="0">
    <w:p w:rsidR="00B82B72" w:rsidRDefault="00B82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555C" w:rsidRDefault="00B1555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555C" w:rsidRDefault="00B1555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2B72" w:rsidRDefault="00B82B72">
      <w:r>
        <w:separator/>
      </w:r>
    </w:p>
  </w:footnote>
  <w:footnote w:type="continuationSeparator" w:id="0">
    <w:p w:rsidR="00B82B72" w:rsidRDefault="00B82B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555C" w:rsidRDefault="00B1555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555C" w:rsidRDefault="00B1555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oNotDisplayPageBoundaries/>
  <w:proofState w:spelling="clean"/>
  <w:attachedTemplate r:id="rId1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804"/>
    <w:rsid w:val="00020F7D"/>
    <w:rsid w:val="000867FD"/>
    <w:rsid w:val="000D4867"/>
    <w:rsid w:val="00101BF2"/>
    <w:rsid w:val="00152AB5"/>
    <w:rsid w:val="00156BE1"/>
    <w:rsid w:val="00203C73"/>
    <w:rsid w:val="002346CB"/>
    <w:rsid w:val="002827B1"/>
    <w:rsid w:val="003F5AA9"/>
    <w:rsid w:val="00446A72"/>
    <w:rsid w:val="00460999"/>
    <w:rsid w:val="004C4A09"/>
    <w:rsid w:val="00544339"/>
    <w:rsid w:val="005C5A79"/>
    <w:rsid w:val="005D4305"/>
    <w:rsid w:val="00606FAB"/>
    <w:rsid w:val="00623138"/>
    <w:rsid w:val="006832B4"/>
    <w:rsid w:val="00727779"/>
    <w:rsid w:val="00741AC8"/>
    <w:rsid w:val="008C0804"/>
    <w:rsid w:val="009016DD"/>
    <w:rsid w:val="009200B1"/>
    <w:rsid w:val="009C19AD"/>
    <w:rsid w:val="00A02D66"/>
    <w:rsid w:val="00B1555C"/>
    <w:rsid w:val="00B82B72"/>
    <w:rsid w:val="00C446A2"/>
    <w:rsid w:val="00C8648B"/>
    <w:rsid w:val="00D3160B"/>
    <w:rsid w:val="00E51127"/>
    <w:rsid w:val="00E929BB"/>
    <w:rsid w:val="00EF356C"/>
    <w:rsid w:val="00F04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3265E5-5FEB-44CA-B1F1-56CA60297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29BB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5</Pages>
  <Words>986</Words>
  <Characters>15375</Characters>
  <Application>Microsoft Office Word</Application>
  <DocSecurity>0</DocSecurity>
  <Lines>128</Lines>
  <Paragraphs>32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Formularz ofertowy</vt:lpstr>
      <vt:lpstr>    NZ/44/D/P/AC/2023</vt:lpstr>
      <vt:lpstr>    FORMULARZ OFERTOWY</vt:lpstr>
    </vt:vector>
  </TitlesOfParts>
  <Company>Szpital Powiatowy w Limanowej</Company>
  <LinksUpToDate>false</LinksUpToDate>
  <CharactersWithSpaces>16329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 Alicja Więcek</cp:lastModifiedBy>
  <cp:revision>7</cp:revision>
  <cp:lastPrinted>2001-01-24T12:21:00Z</cp:lastPrinted>
  <dcterms:created xsi:type="dcterms:W3CDTF">2023-08-11T09:27:00Z</dcterms:created>
  <dcterms:modified xsi:type="dcterms:W3CDTF">2023-08-16T07:10:00Z</dcterms:modified>
</cp:coreProperties>
</file>