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3CA82F8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224FE">
        <w:rPr>
          <w:sz w:val="22"/>
          <w:szCs w:val="22"/>
        </w:rPr>
        <w:t>3</w:t>
      </w:r>
      <w:r w:rsidRPr="0004732C">
        <w:rPr>
          <w:sz w:val="22"/>
          <w:szCs w:val="22"/>
        </w:rPr>
        <w:t>-0</w:t>
      </w:r>
      <w:r w:rsidR="005224FE">
        <w:rPr>
          <w:sz w:val="22"/>
          <w:szCs w:val="22"/>
        </w:rPr>
        <w:t>8</w:t>
      </w:r>
      <w:r w:rsidRPr="0004732C">
        <w:rPr>
          <w:sz w:val="22"/>
          <w:szCs w:val="22"/>
        </w:rPr>
        <w:t>-</w:t>
      </w:r>
      <w:r w:rsidR="00414A27">
        <w:rPr>
          <w:sz w:val="22"/>
          <w:szCs w:val="22"/>
        </w:rPr>
        <w:t>1</w:t>
      </w:r>
      <w:r w:rsidR="006E2941">
        <w:rPr>
          <w:sz w:val="22"/>
          <w:szCs w:val="22"/>
        </w:rPr>
        <w:t>7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4B086178" w:rsidR="00F16C50" w:rsidRPr="00BD5546" w:rsidRDefault="005224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EF7E4A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24FE">
        <w:rPr>
          <w:bCs/>
          <w:sz w:val="22"/>
          <w:szCs w:val="22"/>
        </w:rPr>
        <w:t>SZW/DZP/</w:t>
      </w:r>
      <w:r w:rsidR="00BD20DD">
        <w:rPr>
          <w:bCs/>
          <w:sz w:val="22"/>
          <w:szCs w:val="22"/>
        </w:rPr>
        <w:t>7</w:t>
      </w:r>
      <w:r w:rsidR="005224FE">
        <w:rPr>
          <w:bCs/>
          <w:sz w:val="22"/>
          <w:szCs w:val="22"/>
        </w:rPr>
        <w:t>5/2023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160E5DBF" w:rsidR="00BD20DD" w:rsidRPr="00607F9B" w:rsidRDefault="005224FE" w:rsidP="0052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224FE">
              <w:t>postępowania o udzielenie zamówienia publicznego, prowadzonego w trybie przetargu nieograniczonego</w:t>
            </w:r>
            <w:r w:rsidRPr="005224FE">
              <w:rPr>
                <w:b/>
              </w:rPr>
              <w:t xml:space="preserve"> </w:t>
            </w:r>
            <w:proofErr w:type="spellStart"/>
            <w:r w:rsidRPr="005224FE">
              <w:t>p</w:t>
            </w:r>
            <w:r w:rsidRPr="005224FE">
              <w:rPr>
                <w:bCs/>
              </w:rPr>
              <w:t>n</w:t>
            </w:r>
            <w:proofErr w:type="spellEnd"/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  <w:bCs/>
              </w:rPr>
              <w:t>Dostawa oprogramowania wraz z usługami wdrożenia, szkolenia i opieki serwisowej - Ujednolicenia systemów HIS i ERP oraz wdrożenie PACS/VNA w Szpitalu Wojewódzkim w Poznaniu.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– znak sprawy</w:t>
            </w:r>
            <w:r w:rsidRPr="005224FE">
              <w:rPr>
                <w:b/>
              </w:rPr>
              <w:t xml:space="preserve"> SZW/DZP/75/2023</w:t>
            </w:r>
            <w:r w:rsidRPr="005224FE">
              <w:rPr>
                <w:bCs/>
              </w:rPr>
              <w:t>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0A9D49" w14:textId="77777777" w:rsidR="00701D8D" w:rsidRDefault="00701D8D" w:rsidP="00701D8D">
      <w:pPr>
        <w:pStyle w:val="Tekstpodstawowy"/>
        <w:rPr>
          <w:iCs/>
          <w:sz w:val="24"/>
        </w:rPr>
      </w:pPr>
    </w:p>
    <w:p w14:paraId="48AED891" w14:textId="77777777" w:rsidR="00C7037B" w:rsidRDefault="00C7037B" w:rsidP="00C7037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6B70265" w14:textId="77777777" w:rsidR="00C7037B" w:rsidRDefault="00C7037B" w:rsidP="00C7037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5E3E715" w14:textId="77777777" w:rsidR="00C7037B" w:rsidRDefault="00C7037B" w:rsidP="00C7037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24FD59" w14:textId="77777777" w:rsidR="00C7037B" w:rsidRDefault="00C7037B" w:rsidP="00C7037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558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858C0"/>
    <w:rsid w:val="002F480A"/>
    <w:rsid w:val="0033399E"/>
    <w:rsid w:val="0037248D"/>
    <w:rsid w:val="003D12E3"/>
    <w:rsid w:val="00414A27"/>
    <w:rsid w:val="00416659"/>
    <w:rsid w:val="004360B0"/>
    <w:rsid w:val="0046562F"/>
    <w:rsid w:val="004E022D"/>
    <w:rsid w:val="004F079B"/>
    <w:rsid w:val="005224FE"/>
    <w:rsid w:val="00540D03"/>
    <w:rsid w:val="00565990"/>
    <w:rsid w:val="00581997"/>
    <w:rsid w:val="005F4BC0"/>
    <w:rsid w:val="006A0D80"/>
    <w:rsid w:val="006E2941"/>
    <w:rsid w:val="00701D8D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7037B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6</cp:revision>
  <cp:lastPrinted>2001-02-09T19:53:00Z</cp:lastPrinted>
  <dcterms:created xsi:type="dcterms:W3CDTF">2023-08-04T10:48:00Z</dcterms:created>
  <dcterms:modified xsi:type="dcterms:W3CDTF">2023-08-17T05:53:00Z</dcterms:modified>
</cp:coreProperties>
</file>