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4FA5B" w14:textId="160C5EA0" w:rsidR="005C0930" w:rsidRPr="0069374D" w:rsidRDefault="009E58AC" w:rsidP="005C0930">
      <w:pPr>
        <w:spacing w:after="240"/>
        <w:jc w:val="right"/>
        <w:rPr>
          <w:sz w:val="24"/>
          <w:szCs w:val="24"/>
        </w:rPr>
      </w:pPr>
      <w:r w:rsidRPr="0069374D">
        <w:rPr>
          <w:sz w:val="24"/>
          <w:szCs w:val="24"/>
        </w:rPr>
        <w:t>Poznań</w:t>
      </w:r>
      <w:r w:rsidR="005C0930" w:rsidRPr="0069374D">
        <w:rPr>
          <w:sz w:val="24"/>
          <w:szCs w:val="24"/>
        </w:rPr>
        <w:t xml:space="preserve"> dnia: </w:t>
      </w:r>
      <w:r w:rsidRPr="0069374D">
        <w:rPr>
          <w:sz w:val="24"/>
          <w:szCs w:val="24"/>
        </w:rPr>
        <w:t>2023-08-1</w:t>
      </w:r>
      <w:r w:rsidR="004E62C3">
        <w:rPr>
          <w:sz w:val="24"/>
          <w:szCs w:val="24"/>
        </w:rPr>
        <w:t>7</w:t>
      </w:r>
    </w:p>
    <w:p w14:paraId="1CCD2806" w14:textId="77777777" w:rsidR="009E58AC" w:rsidRPr="0069374D" w:rsidRDefault="009E58AC" w:rsidP="0022485D">
      <w:pPr>
        <w:spacing w:line="276" w:lineRule="auto"/>
        <w:rPr>
          <w:b/>
          <w:bCs/>
          <w:sz w:val="24"/>
          <w:szCs w:val="24"/>
        </w:rPr>
      </w:pPr>
      <w:r w:rsidRPr="0069374D">
        <w:rPr>
          <w:b/>
          <w:bCs/>
          <w:sz w:val="24"/>
          <w:szCs w:val="24"/>
        </w:rPr>
        <w:t>Szpital Wojewódzki w Poznaniu</w:t>
      </w:r>
    </w:p>
    <w:p w14:paraId="05852CE6" w14:textId="77777777" w:rsidR="005C0930" w:rsidRPr="0069374D" w:rsidRDefault="009E58AC" w:rsidP="0022485D">
      <w:pPr>
        <w:spacing w:line="276" w:lineRule="auto"/>
        <w:rPr>
          <w:b/>
          <w:bCs/>
          <w:sz w:val="24"/>
          <w:szCs w:val="24"/>
        </w:rPr>
      </w:pPr>
      <w:r w:rsidRPr="0069374D">
        <w:rPr>
          <w:b/>
          <w:bCs/>
          <w:sz w:val="24"/>
          <w:szCs w:val="24"/>
        </w:rPr>
        <w:t>Dział Zamówień Publicznych</w:t>
      </w:r>
    </w:p>
    <w:p w14:paraId="6118284D" w14:textId="77777777" w:rsidR="005C0930" w:rsidRPr="0069374D" w:rsidRDefault="009E58AC" w:rsidP="005C0930">
      <w:pPr>
        <w:rPr>
          <w:sz w:val="24"/>
          <w:szCs w:val="24"/>
        </w:rPr>
      </w:pPr>
      <w:r w:rsidRPr="0069374D">
        <w:rPr>
          <w:sz w:val="24"/>
          <w:szCs w:val="24"/>
        </w:rPr>
        <w:t>Juraszów</w:t>
      </w:r>
      <w:r w:rsidR="005C0930" w:rsidRPr="0069374D">
        <w:rPr>
          <w:sz w:val="24"/>
          <w:szCs w:val="24"/>
        </w:rPr>
        <w:t xml:space="preserve"> </w:t>
      </w:r>
      <w:r w:rsidRPr="0069374D">
        <w:rPr>
          <w:sz w:val="24"/>
          <w:szCs w:val="24"/>
        </w:rPr>
        <w:t>7/19</w:t>
      </w:r>
    </w:p>
    <w:p w14:paraId="76CF0D60" w14:textId="77777777" w:rsidR="005C0930" w:rsidRPr="0069374D" w:rsidRDefault="009E58AC" w:rsidP="005C0930">
      <w:pPr>
        <w:rPr>
          <w:sz w:val="24"/>
          <w:szCs w:val="24"/>
        </w:rPr>
      </w:pPr>
      <w:r w:rsidRPr="0069374D">
        <w:rPr>
          <w:sz w:val="24"/>
          <w:szCs w:val="24"/>
        </w:rPr>
        <w:t>60-479</w:t>
      </w:r>
      <w:r w:rsidR="005C0930" w:rsidRPr="0069374D">
        <w:rPr>
          <w:sz w:val="24"/>
          <w:szCs w:val="24"/>
        </w:rPr>
        <w:t xml:space="preserve"> </w:t>
      </w:r>
      <w:r w:rsidRPr="0069374D">
        <w:rPr>
          <w:sz w:val="24"/>
          <w:szCs w:val="24"/>
        </w:rPr>
        <w:t>Poznań</w:t>
      </w:r>
    </w:p>
    <w:p w14:paraId="3274713F" w14:textId="77777777" w:rsidR="005C0930" w:rsidRPr="0069374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294AFD" w14:textId="77777777" w:rsidR="005C0930" w:rsidRPr="0069374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2EA23B" w14:textId="77777777" w:rsidR="005C0930" w:rsidRPr="0069374D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69374D">
        <w:rPr>
          <w:sz w:val="22"/>
          <w:szCs w:val="22"/>
        </w:rPr>
        <w:tab/>
        <w:t xml:space="preserve"> </w:t>
      </w:r>
    </w:p>
    <w:p w14:paraId="4F126E80" w14:textId="77777777" w:rsidR="005C0930" w:rsidRPr="0069374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9374D">
        <w:rPr>
          <w:b/>
          <w:sz w:val="24"/>
          <w:szCs w:val="24"/>
        </w:rPr>
        <w:t>WYKONAWCY</w:t>
      </w:r>
    </w:p>
    <w:p w14:paraId="1125FFC4" w14:textId="77777777" w:rsidR="00EF1037" w:rsidRPr="0069374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69374D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69374D" w14:paraId="4EFE1F27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D1BED1" w14:textId="77777777" w:rsidR="0022485D" w:rsidRPr="0069374D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69374D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E92561A" w14:textId="77777777" w:rsidR="0022485D" w:rsidRPr="0069374D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9374D">
              <w:rPr>
                <w:sz w:val="28"/>
                <w:szCs w:val="28"/>
              </w:rPr>
              <w:t xml:space="preserve">o zmianie treści Specyfikacji Warunków Zamówienia (dalej </w:t>
            </w:r>
            <w:r w:rsidRPr="0069374D">
              <w:rPr>
                <w:b/>
                <w:bCs/>
                <w:sz w:val="28"/>
                <w:szCs w:val="28"/>
              </w:rPr>
              <w:t>SWZ</w:t>
            </w:r>
            <w:r w:rsidRPr="0069374D">
              <w:rPr>
                <w:sz w:val="28"/>
                <w:szCs w:val="28"/>
              </w:rPr>
              <w:t>)</w:t>
            </w:r>
          </w:p>
        </w:tc>
      </w:tr>
    </w:tbl>
    <w:p w14:paraId="05FDF0D1" w14:textId="77777777" w:rsidR="00EF1037" w:rsidRPr="0069374D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0C26A3" w14:textId="77777777" w:rsidR="0022485D" w:rsidRPr="0069374D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9E58AC" w:rsidRPr="0069374D" w14:paraId="1050E68A" w14:textId="77777777" w:rsidTr="00EA5B8C">
        <w:trPr>
          <w:trHeight w:val="638"/>
        </w:trPr>
        <w:tc>
          <w:tcPr>
            <w:tcW w:w="959" w:type="dxa"/>
            <w:shd w:val="clear" w:color="auto" w:fill="auto"/>
          </w:tcPr>
          <w:p w14:paraId="3F333B91" w14:textId="77777777" w:rsidR="009E58AC" w:rsidRPr="0069374D" w:rsidRDefault="009E58AC" w:rsidP="00EA5B8C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69374D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81095C" w14:textId="77777777" w:rsidR="009E58AC" w:rsidRPr="0069374D" w:rsidRDefault="009E58AC" w:rsidP="00EA5B8C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69374D">
              <w:rPr>
                <w:sz w:val="24"/>
                <w:szCs w:val="24"/>
              </w:rPr>
              <w:t>postępowania o udzielenie zamówienia publicznego, prowadzonego w trybie przetarg nieograniczony</w:t>
            </w:r>
            <w:r w:rsidRPr="0069374D">
              <w:rPr>
                <w:b/>
                <w:sz w:val="24"/>
                <w:szCs w:val="24"/>
              </w:rPr>
              <w:t xml:space="preserve"> </w:t>
            </w:r>
            <w:r w:rsidRPr="0069374D">
              <w:rPr>
                <w:bCs/>
                <w:sz w:val="24"/>
                <w:szCs w:val="24"/>
              </w:rPr>
              <w:t>na</w:t>
            </w:r>
            <w:r w:rsidRPr="0069374D">
              <w:rPr>
                <w:b/>
                <w:sz w:val="24"/>
                <w:szCs w:val="24"/>
              </w:rPr>
              <w:t xml:space="preserve"> </w:t>
            </w:r>
            <w:r w:rsidRPr="0069374D">
              <w:rPr>
                <w:bCs/>
                <w:sz w:val="24"/>
                <w:szCs w:val="24"/>
              </w:rPr>
              <w:t>”</w:t>
            </w:r>
            <w:r w:rsidRPr="0069374D">
              <w:rPr>
                <w:b/>
                <w:bCs/>
                <w:sz w:val="24"/>
                <w:szCs w:val="24"/>
              </w:rPr>
              <w:t>Dostawa oprogramowania wraz z usługami wdrożenia, szkolenia i opieki serwisowej - Ujednolicenia systemów HIS i ERP oraz wdrożenie PACS/VNA w Szpitalu Wojewódzkim w Poznaniu.</w:t>
            </w:r>
            <w:r w:rsidRPr="0069374D">
              <w:rPr>
                <w:bCs/>
                <w:sz w:val="24"/>
                <w:szCs w:val="24"/>
              </w:rPr>
              <w:t>”</w:t>
            </w:r>
            <w:r w:rsidRPr="0069374D">
              <w:rPr>
                <w:b/>
                <w:sz w:val="24"/>
                <w:szCs w:val="24"/>
              </w:rPr>
              <w:t xml:space="preserve"> </w:t>
            </w:r>
            <w:r w:rsidRPr="0069374D">
              <w:rPr>
                <w:bCs/>
                <w:sz w:val="24"/>
                <w:szCs w:val="24"/>
              </w:rPr>
              <w:t>– znak sprawy</w:t>
            </w:r>
            <w:r w:rsidRPr="0069374D">
              <w:rPr>
                <w:b/>
                <w:sz w:val="24"/>
                <w:szCs w:val="24"/>
              </w:rPr>
              <w:t xml:space="preserve"> SZW/DZP/75/2023</w:t>
            </w:r>
            <w:r w:rsidRPr="0069374D">
              <w:rPr>
                <w:bCs/>
                <w:sz w:val="24"/>
                <w:szCs w:val="24"/>
              </w:rPr>
              <w:t>.</w:t>
            </w:r>
          </w:p>
        </w:tc>
      </w:tr>
    </w:tbl>
    <w:p w14:paraId="0AA906FD" w14:textId="77777777" w:rsidR="009E58AC" w:rsidRPr="0069374D" w:rsidRDefault="005C0930" w:rsidP="00EB6D93">
      <w:pPr>
        <w:spacing w:before="240" w:line="276" w:lineRule="auto"/>
        <w:ind w:firstLine="425"/>
        <w:jc w:val="both"/>
        <w:rPr>
          <w:b/>
          <w:sz w:val="24"/>
          <w:szCs w:val="24"/>
        </w:rPr>
      </w:pPr>
      <w:r w:rsidRPr="0069374D">
        <w:rPr>
          <w:sz w:val="24"/>
          <w:szCs w:val="24"/>
        </w:rPr>
        <w:t xml:space="preserve">Zamawiający, </w:t>
      </w:r>
      <w:r w:rsidR="009E58AC" w:rsidRPr="0069374D">
        <w:rPr>
          <w:b/>
          <w:sz w:val="24"/>
          <w:szCs w:val="24"/>
        </w:rPr>
        <w:t>Szpital Wojewódzki w Poznaniu</w:t>
      </w:r>
    </w:p>
    <w:p w14:paraId="117DDCFF" w14:textId="77777777" w:rsidR="00EF1037" w:rsidRDefault="009E58AC" w:rsidP="00EB6D93">
      <w:pPr>
        <w:spacing w:before="240" w:line="276" w:lineRule="auto"/>
        <w:ind w:firstLine="425"/>
        <w:jc w:val="both"/>
        <w:rPr>
          <w:sz w:val="24"/>
          <w:szCs w:val="24"/>
        </w:rPr>
      </w:pPr>
      <w:r w:rsidRPr="0069374D">
        <w:rPr>
          <w:b/>
          <w:sz w:val="24"/>
          <w:szCs w:val="24"/>
        </w:rPr>
        <w:t>Dział Zamówień Publicznych</w:t>
      </w:r>
      <w:r w:rsidR="005C0930" w:rsidRPr="0069374D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69374D">
        <w:rPr>
          <w:sz w:val="24"/>
          <w:szCs w:val="24"/>
        </w:rPr>
        <w:t>(</w:t>
      </w:r>
      <w:proofErr w:type="spellStart"/>
      <w:r w:rsidRPr="0069374D">
        <w:rPr>
          <w:sz w:val="24"/>
          <w:szCs w:val="24"/>
        </w:rPr>
        <w:t>t.j</w:t>
      </w:r>
      <w:proofErr w:type="spellEnd"/>
      <w:r w:rsidRPr="0069374D">
        <w:rPr>
          <w:sz w:val="24"/>
          <w:szCs w:val="24"/>
        </w:rPr>
        <w:t>. Dz. U. z 2022r. poz. 1710)</w:t>
      </w:r>
      <w:r w:rsidR="005C0930" w:rsidRPr="0069374D">
        <w:rPr>
          <w:sz w:val="24"/>
          <w:szCs w:val="24"/>
        </w:rPr>
        <w:t xml:space="preserve">, </w:t>
      </w:r>
      <w:r w:rsidR="00EB3650" w:rsidRPr="0069374D">
        <w:rPr>
          <w:sz w:val="24"/>
          <w:szCs w:val="24"/>
        </w:rPr>
        <w:t xml:space="preserve">informuje o </w:t>
      </w:r>
      <w:r w:rsidR="005C0930" w:rsidRPr="0069374D">
        <w:rPr>
          <w:sz w:val="24"/>
          <w:szCs w:val="24"/>
        </w:rPr>
        <w:t>dokon</w:t>
      </w:r>
      <w:r w:rsidR="00EB3650" w:rsidRPr="0069374D">
        <w:rPr>
          <w:sz w:val="24"/>
          <w:szCs w:val="24"/>
        </w:rPr>
        <w:t>aniu</w:t>
      </w:r>
      <w:r w:rsidR="005C0930" w:rsidRPr="0069374D">
        <w:rPr>
          <w:sz w:val="24"/>
          <w:szCs w:val="24"/>
        </w:rPr>
        <w:t xml:space="preserve"> </w:t>
      </w:r>
      <w:r w:rsidR="00460DC4" w:rsidRPr="0069374D">
        <w:rPr>
          <w:sz w:val="24"/>
          <w:szCs w:val="24"/>
        </w:rPr>
        <w:t>zmian</w:t>
      </w:r>
      <w:r w:rsidR="005C0930" w:rsidRPr="0069374D">
        <w:rPr>
          <w:sz w:val="24"/>
          <w:szCs w:val="24"/>
        </w:rPr>
        <w:t xml:space="preserve"> w z</w:t>
      </w:r>
      <w:r w:rsidR="00460DC4" w:rsidRPr="0069374D">
        <w:rPr>
          <w:sz w:val="24"/>
          <w:szCs w:val="24"/>
        </w:rPr>
        <w:t>apis</w:t>
      </w:r>
      <w:r w:rsidR="005C0930" w:rsidRPr="0069374D">
        <w:rPr>
          <w:sz w:val="24"/>
          <w:szCs w:val="24"/>
        </w:rPr>
        <w:t>ach</w:t>
      </w:r>
      <w:r w:rsidR="00460DC4" w:rsidRPr="0069374D">
        <w:rPr>
          <w:sz w:val="24"/>
          <w:szCs w:val="24"/>
        </w:rPr>
        <w:t xml:space="preserve"> </w:t>
      </w:r>
      <w:r w:rsidR="0022485D" w:rsidRPr="0069374D">
        <w:rPr>
          <w:sz w:val="24"/>
          <w:szCs w:val="24"/>
        </w:rPr>
        <w:t>SWZ</w:t>
      </w:r>
      <w:r w:rsidR="00460DC4" w:rsidRPr="0069374D">
        <w:rPr>
          <w:sz w:val="24"/>
          <w:szCs w:val="24"/>
        </w:rPr>
        <w:t xml:space="preserve"> w następującym zakresie</w:t>
      </w:r>
      <w:r w:rsidR="00EF1037" w:rsidRPr="0069374D">
        <w:rPr>
          <w:sz w:val="24"/>
          <w:szCs w:val="24"/>
        </w:rPr>
        <w:t>:</w:t>
      </w:r>
    </w:p>
    <w:p w14:paraId="130C6A1E" w14:textId="77777777" w:rsidR="00EB6D93" w:rsidRDefault="00EB6D93" w:rsidP="00EB6D93">
      <w:pPr>
        <w:spacing w:line="276" w:lineRule="auto"/>
        <w:jc w:val="both"/>
        <w:rPr>
          <w:sz w:val="24"/>
          <w:szCs w:val="24"/>
          <w:u w:val="single"/>
        </w:rPr>
      </w:pPr>
    </w:p>
    <w:p w14:paraId="38727AAE" w14:textId="061C9F00" w:rsidR="00EB6D93" w:rsidRPr="00EB6D93" w:rsidRDefault="00EB6D93" w:rsidP="00EB6D93">
      <w:pPr>
        <w:spacing w:line="276" w:lineRule="auto"/>
        <w:jc w:val="both"/>
        <w:rPr>
          <w:b/>
          <w:bCs/>
          <w:sz w:val="24"/>
          <w:szCs w:val="24"/>
          <w:u w:val="single"/>
        </w:rPr>
      </w:pPr>
      <w:r w:rsidRPr="00EB6D93">
        <w:rPr>
          <w:b/>
          <w:bCs/>
          <w:sz w:val="24"/>
          <w:szCs w:val="24"/>
          <w:u w:val="single"/>
        </w:rPr>
        <w:t>W rozdziale 9 ust. 9.2 pkt 1)lp.3 Wykaz dostaw lub usług:</w:t>
      </w:r>
    </w:p>
    <w:p w14:paraId="4CDC6CA3" w14:textId="1405157A" w:rsidR="00EB6D93" w:rsidRDefault="00EB6D93" w:rsidP="00EB6D93">
      <w:pPr>
        <w:spacing w:line="276" w:lineRule="auto"/>
        <w:ind w:firstLine="425"/>
        <w:jc w:val="both"/>
        <w:rPr>
          <w:sz w:val="24"/>
          <w:szCs w:val="24"/>
          <w:u w:val="single"/>
        </w:rPr>
      </w:pPr>
      <w:r w:rsidRPr="00EB6D93">
        <w:rPr>
          <w:sz w:val="24"/>
          <w:szCs w:val="24"/>
          <w:u w:val="single"/>
        </w:rPr>
        <w:t>Było:</w:t>
      </w:r>
      <w:r>
        <w:rPr>
          <w:sz w:val="24"/>
          <w:szCs w:val="24"/>
          <w:u w:val="single"/>
        </w:rPr>
        <w:br/>
      </w:r>
    </w:p>
    <w:p w14:paraId="49122B90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  <w:u w:val="single"/>
        </w:rPr>
      </w:pPr>
      <w:r w:rsidRPr="00EB6D93">
        <w:rPr>
          <w:rFonts w:eastAsia="Calibri"/>
          <w:sz w:val="22"/>
          <w:szCs w:val="22"/>
          <w:u w:val="single"/>
        </w:rPr>
        <w:t>Zamawiający uzna warunek za spełniony jeżeli Wykonawca wykaże:</w:t>
      </w:r>
    </w:p>
    <w:p w14:paraId="591E1A90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  <w:r w:rsidRPr="00EB6D93">
        <w:rPr>
          <w:rFonts w:eastAsia="Calibri"/>
          <w:sz w:val="22"/>
          <w:szCs w:val="22"/>
        </w:rPr>
        <w:t>1.że w okresie ostatnich trzech lat przed upływem terminu składania ofert, a jeżeli okres prowadzenia działalności jest krótszy – w tym okresie, wykonał należycie:</w:t>
      </w:r>
    </w:p>
    <w:p w14:paraId="72EDF727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</w:p>
    <w:p w14:paraId="0ACC3D19" w14:textId="77777777" w:rsidR="004E62C3" w:rsidRPr="00816615" w:rsidRDefault="004E62C3" w:rsidP="004E62C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</w:rPr>
      </w:pPr>
      <w:r w:rsidRPr="00816615">
        <w:rPr>
          <w:rFonts w:ascii="Times New Roman" w:hAnsi="Times New Roman"/>
        </w:rPr>
        <w:t>co najmniej dwa zamówienia, w ramach każdego z nich Wykonawca: wdrożył systemem klasy HIS, przeprowadził szkolenie dla min. 300 pracowników Zamawiającego z zakresu administrowania oraz ich użytkowania przez personel szpitala, w ramach każdego z zamówienia wartość powyższego zakresu wynosiła min. 500 000 PLN brutto,</w:t>
      </w:r>
    </w:p>
    <w:p w14:paraId="5850A898" w14:textId="77777777" w:rsidR="004E62C3" w:rsidRPr="00455706" w:rsidRDefault="004E62C3" w:rsidP="004E62C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>co najmniej dwa zamówienia, w ramach każdego z nich Wykonawca: wdrożył systemem klasy ERP dla co najmniej 100 użytkowników lub przeprowadził szkolenie dla min. 100 pracowników Zamawiającego z zakresu administrowania oraz ich użytkowania przez personel szpitala, w ramach każdego z zamówienia wartość powyższego zakresu wynosiła min. 300 000 PLN brutto,</w:t>
      </w:r>
    </w:p>
    <w:p w14:paraId="2960B81F" w14:textId="77777777" w:rsidR="004E62C3" w:rsidRPr="00455706" w:rsidRDefault="004E62C3" w:rsidP="004E62C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 xml:space="preserve">co najmniej dwa zamówienia, w ramach każdego z nich Wykonawca: wdrożył systemem klasy PACS/VNA, przeprowadził szkolenie dla min. 100 pracowników Zamawiającego z zakresu </w:t>
      </w:r>
      <w:r w:rsidRPr="00455706">
        <w:rPr>
          <w:rFonts w:ascii="Times New Roman" w:hAnsi="Times New Roman"/>
          <w:color w:val="000000" w:themeColor="text1"/>
        </w:rPr>
        <w:lastRenderedPageBreak/>
        <w:t>administrowania oraz ich użytkowania przez personel szpitala, w ramach każdego z zamówienia wartość powyższego zakresu wynosiła min. 500 000 PLN brutto,</w:t>
      </w:r>
    </w:p>
    <w:p w14:paraId="7E843C20" w14:textId="77777777" w:rsidR="004E62C3" w:rsidRPr="00455706" w:rsidRDefault="004E62C3" w:rsidP="004E62C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>co najmniej dwa zamówienia, w ramach każdego z nich Wykonawca zintegrował systemy medyczne klasy HIS z systemami administracyjnymi klasy ERP min. w zakresie obejmującym wymianę pomiędzy HIS a ERP danych umożliwiających wycenę kosztów wykonanych procedur i wydanych na pacjenta leków.</w:t>
      </w:r>
    </w:p>
    <w:p w14:paraId="0BA1A9AB" w14:textId="77777777" w:rsidR="00EB6D93" w:rsidRDefault="00EB6D93" w:rsidP="00EB6D93">
      <w:pPr>
        <w:pStyle w:val="Akapitzlist"/>
        <w:spacing w:after="0" w:line="240" w:lineRule="auto"/>
        <w:ind w:left="360" w:right="24"/>
        <w:jc w:val="both"/>
        <w:rPr>
          <w:rFonts w:ascii="Times New Roman" w:hAnsi="Times New Roman"/>
        </w:rPr>
      </w:pPr>
    </w:p>
    <w:p w14:paraId="077BCF5C" w14:textId="423FB545" w:rsidR="0069374D" w:rsidRDefault="0069374D" w:rsidP="00EB6D93">
      <w:pPr>
        <w:spacing w:before="120" w:line="276" w:lineRule="auto"/>
        <w:jc w:val="both"/>
        <w:rPr>
          <w:bCs/>
          <w:sz w:val="24"/>
          <w:szCs w:val="24"/>
          <w:u w:val="single"/>
        </w:rPr>
      </w:pPr>
      <w:r w:rsidRPr="0069374D">
        <w:rPr>
          <w:bCs/>
          <w:sz w:val="24"/>
          <w:szCs w:val="24"/>
          <w:u w:val="single"/>
        </w:rPr>
        <w:t>Jest:</w:t>
      </w:r>
    </w:p>
    <w:p w14:paraId="2BF917DC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  <w:u w:val="single"/>
        </w:rPr>
      </w:pPr>
      <w:bookmarkStart w:id="0" w:name="_Hlk143165932"/>
      <w:r w:rsidRPr="00EB6D93">
        <w:rPr>
          <w:rFonts w:eastAsia="Calibri"/>
          <w:sz w:val="22"/>
          <w:szCs w:val="22"/>
          <w:u w:val="single"/>
        </w:rPr>
        <w:t>Zamawiający uzna warunek za spełniony jeżeli Wykonawca wykaże:</w:t>
      </w:r>
    </w:p>
    <w:p w14:paraId="0E151DC7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  <w:r w:rsidRPr="00EB6D93">
        <w:rPr>
          <w:rFonts w:eastAsia="Calibri"/>
          <w:sz w:val="22"/>
          <w:szCs w:val="22"/>
        </w:rPr>
        <w:t>1.że w okresie ostatnich trzech lat przed upływem terminu składania ofert, a jeżeli okres prowadzenia działalności jest krótszy – w tym okresie, wykonał należycie:</w:t>
      </w:r>
    </w:p>
    <w:p w14:paraId="5B242060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</w:p>
    <w:p w14:paraId="13FAEEDA" w14:textId="77777777" w:rsidR="00EB6D93" w:rsidRPr="00816615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</w:rPr>
      </w:pPr>
      <w:r w:rsidRPr="00816615">
        <w:rPr>
          <w:rFonts w:ascii="Times New Roman" w:hAnsi="Times New Roman"/>
        </w:rPr>
        <w:t>co najmniej dwa zamówienia, w ramach każdego z nich Wykonawca: wdrożył systemem klasy HIS, przeprowadził szkolenie dla min. 300 pracowników Zamawiającego z zakresu administrowania oraz ich użytkowania przez personel szpitala, w ramach każdego z zamówienia wartość powyższego zakresu wynosiła min. 500 000 PLN brutto,</w:t>
      </w:r>
    </w:p>
    <w:p w14:paraId="61A038D3" w14:textId="43D69064" w:rsidR="00EB6D93" w:rsidRPr="00455706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>co najmniej dwa zamówienia, w ramach każdego z nich Wykonawca: wdrożył systemem klasy ERP dla co najmniej 100 użytkowników lub przeprowadził szkolenie dla min. 100 pracowników Zamawiającego z zakresu administrowania oraz ich użytkowania przez personel szpitala, w ramach każdego z zamówienia wartość powyższego zakresu wynosiła min. 300 000 PLN brutto,</w:t>
      </w:r>
    </w:p>
    <w:p w14:paraId="38D80D19" w14:textId="6B7FF90E" w:rsidR="00EB6D93" w:rsidRPr="00455706" w:rsidRDefault="004E62C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E62C3">
        <w:rPr>
          <w:rFonts w:ascii="Times New Roman" w:hAnsi="Times New Roman"/>
          <w:color w:val="000000" w:themeColor="text1"/>
        </w:rPr>
        <w:t>co najmniej dwa zamówienia o wartości każdego nie mniejszej niż 800 000 PLN brutto, których przedmiotem był każdorazowo systemem klasy PACS integrowany z HIS</w:t>
      </w:r>
      <w:r w:rsidR="00EB6D93" w:rsidRPr="00455706">
        <w:rPr>
          <w:rFonts w:ascii="Times New Roman" w:hAnsi="Times New Roman"/>
          <w:color w:val="000000" w:themeColor="text1"/>
        </w:rPr>
        <w:t>,</w:t>
      </w:r>
    </w:p>
    <w:p w14:paraId="71F8162D" w14:textId="7346F71D" w:rsidR="00455706" w:rsidRPr="00455706" w:rsidRDefault="00455706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>co najmniej dwa zamówienia, w ramach każdego z nich Wykonawca zintegrował systemy medyczne klasy HIS z systemami administracyjnymi klasy ERP min. w zakresie obejmującym wymianę pomiędzy HIS a ERP danych umożliwiających wycenę kosztów wykonanych procedur i wydanych na pacjenta leków.</w:t>
      </w:r>
    </w:p>
    <w:bookmarkEnd w:id="0"/>
    <w:p w14:paraId="3D5BB866" w14:textId="77777777" w:rsidR="00EB6D93" w:rsidRPr="00455706" w:rsidRDefault="00EB6D93" w:rsidP="00EB6D93">
      <w:pPr>
        <w:pStyle w:val="Akapitzlist"/>
        <w:spacing w:after="0" w:line="240" w:lineRule="auto"/>
        <w:ind w:left="360" w:right="24"/>
        <w:jc w:val="both"/>
        <w:rPr>
          <w:rFonts w:ascii="Times New Roman" w:hAnsi="Times New Roman"/>
          <w:color w:val="000000" w:themeColor="text1"/>
        </w:rPr>
      </w:pPr>
    </w:p>
    <w:p w14:paraId="56761078" w14:textId="77777777" w:rsidR="00EB6D93" w:rsidRPr="0069374D" w:rsidRDefault="00EB6D93" w:rsidP="006736C6">
      <w:pPr>
        <w:spacing w:before="120" w:after="600" w:line="276" w:lineRule="auto"/>
        <w:jc w:val="both"/>
        <w:rPr>
          <w:bCs/>
          <w:sz w:val="24"/>
          <w:szCs w:val="24"/>
          <w:u w:val="single"/>
        </w:rPr>
      </w:pPr>
    </w:p>
    <w:p w14:paraId="705A5DEE" w14:textId="77777777" w:rsidR="008540F4" w:rsidRDefault="008540F4" w:rsidP="008540F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6575EAC" w14:textId="77777777" w:rsidR="005C0930" w:rsidRPr="0069374D" w:rsidRDefault="005C0930" w:rsidP="00E02559">
      <w:pPr>
        <w:pStyle w:val="Tekstpodstawowy"/>
        <w:jc w:val="right"/>
        <w:rPr>
          <w:szCs w:val="24"/>
        </w:rPr>
      </w:pPr>
    </w:p>
    <w:sectPr w:rsidR="005C0930" w:rsidRPr="006937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01CC4" w14:textId="77777777" w:rsidR="00AF2062" w:rsidRDefault="00AF2062">
      <w:r>
        <w:separator/>
      </w:r>
    </w:p>
  </w:endnote>
  <w:endnote w:type="continuationSeparator" w:id="0">
    <w:p w14:paraId="69F6E898" w14:textId="77777777" w:rsidR="00AF2062" w:rsidRDefault="00AF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B00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9D07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639A9" w14:textId="3AE243B5" w:rsidR="00EF1037" w:rsidRDefault="008956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ACE583" wp14:editId="199316E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98949998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9DCB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033EC15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98C023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3B70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E28A8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E9FD5D" w14:textId="77777777" w:rsidR="00EF1037" w:rsidRDefault="00EF1037">
    <w:pPr>
      <w:pStyle w:val="Stopka"/>
      <w:tabs>
        <w:tab w:val="clear" w:pos="4536"/>
        <w:tab w:val="left" w:pos="6237"/>
      </w:tabs>
    </w:pPr>
  </w:p>
  <w:p w14:paraId="7DA9D73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750E1" w14:textId="77777777" w:rsidR="00AF2062" w:rsidRDefault="00AF2062">
      <w:r>
        <w:separator/>
      </w:r>
    </w:p>
  </w:footnote>
  <w:footnote w:type="continuationSeparator" w:id="0">
    <w:p w14:paraId="75A2D69D" w14:textId="77777777" w:rsidR="00AF2062" w:rsidRDefault="00AF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2B42" w14:textId="77777777" w:rsidR="009E58AC" w:rsidRDefault="009E5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5D1EE" w14:textId="77777777" w:rsidR="009E58AC" w:rsidRDefault="009E5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D14C3" w14:textId="77777777" w:rsidR="009E58AC" w:rsidRDefault="009E5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B4852"/>
    <w:multiLevelType w:val="hybridMultilevel"/>
    <w:tmpl w:val="6ECA9896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4122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062"/>
    <w:rsid w:val="00057D02"/>
    <w:rsid w:val="000613E0"/>
    <w:rsid w:val="001A571A"/>
    <w:rsid w:val="0022485D"/>
    <w:rsid w:val="002B1C74"/>
    <w:rsid w:val="00384EFD"/>
    <w:rsid w:val="004222DA"/>
    <w:rsid w:val="00453E59"/>
    <w:rsid w:val="00455706"/>
    <w:rsid w:val="00460DC4"/>
    <w:rsid w:val="004E62C3"/>
    <w:rsid w:val="005079A4"/>
    <w:rsid w:val="0055546F"/>
    <w:rsid w:val="005C0930"/>
    <w:rsid w:val="006736C6"/>
    <w:rsid w:val="0069374D"/>
    <w:rsid w:val="006D4AE5"/>
    <w:rsid w:val="008540F4"/>
    <w:rsid w:val="00854803"/>
    <w:rsid w:val="0087224A"/>
    <w:rsid w:val="008956F8"/>
    <w:rsid w:val="009149C3"/>
    <w:rsid w:val="00953AA1"/>
    <w:rsid w:val="0095641D"/>
    <w:rsid w:val="009D169F"/>
    <w:rsid w:val="009E58AC"/>
    <w:rsid w:val="00A4668B"/>
    <w:rsid w:val="00AF2062"/>
    <w:rsid w:val="00B26D41"/>
    <w:rsid w:val="00B361A9"/>
    <w:rsid w:val="00C152AE"/>
    <w:rsid w:val="00D1574A"/>
    <w:rsid w:val="00D248D2"/>
    <w:rsid w:val="00E02559"/>
    <w:rsid w:val="00E74582"/>
    <w:rsid w:val="00EB3650"/>
    <w:rsid w:val="00EB6D93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6EEEF"/>
  <w15:chartTrackingRefBased/>
  <w15:docId w15:val="{FEAF861D-2BB0-48A2-A59E-ECD471520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62C3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EB6D9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4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523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5</cp:revision>
  <cp:lastPrinted>2023-08-17T10:01:00Z</cp:lastPrinted>
  <dcterms:created xsi:type="dcterms:W3CDTF">2023-08-10T07:30:00Z</dcterms:created>
  <dcterms:modified xsi:type="dcterms:W3CDTF">2023-08-17T10:02:00Z</dcterms:modified>
</cp:coreProperties>
</file>