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53B46" w14:textId="77777777" w:rsidR="004923CC" w:rsidRPr="0036643B" w:rsidRDefault="00657A47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bookmarkStart w:id="0" w:name="_Hlk60301409"/>
      <w:r w:rsidRPr="0036643B">
        <w:rPr>
          <w:b/>
          <w:i w:val="0"/>
          <w:sz w:val="22"/>
          <w:szCs w:val="22"/>
        </w:rPr>
        <w:t xml:space="preserve">Załącznik nr </w:t>
      </w:r>
      <w:r w:rsidR="00C77CA7" w:rsidRPr="0036643B">
        <w:rPr>
          <w:b/>
          <w:i w:val="0"/>
          <w:sz w:val="22"/>
          <w:szCs w:val="22"/>
        </w:rPr>
        <w:t>4</w:t>
      </w:r>
      <w:r w:rsidR="007666D6" w:rsidRPr="0036643B">
        <w:rPr>
          <w:b/>
          <w:i w:val="0"/>
          <w:sz w:val="22"/>
          <w:szCs w:val="22"/>
        </w:rPr>
        <w:t xml:space="preserve"> do SWZ</w:t>
      </w:r>
    </w:p>
    <w:p w14:paraId="15BC0D7C" w14:textId="1786AE4C" w:rsidR="00737651" w:rsidRPr="0036643B" w:rsidRDefault="00213980" w:rsidP="004923CC">
      <w:pPr>
        <w:pStyle w:val="Nagwek4"/>
        <w:spacing w:line="276" w:lineRule="auto"/>
        <w:rPr>
          <w:b/>
          <w:i w:val="0"/>
          <w:sz w:val="22"/>
          <w:szCs w:val="22"/>
        </w:rPr>
      </w:pPr>
      <w:r w:rsidRPr="0036643B">
        <w:rPr>
          <w:b/>
          <w:bCs/>
          <w:i w:val="0"/>
        </w:rPr>
        <w:t>Znak sprawy:</w:t>
      </w:r>
      <w:r w:rsidRPr="0036643B">
        <w:rPr>
          <w:i w:val="0"/>
        </w:rPr>
        <w:t xml:space="preserve"> </w:t>
      </w:r>
      <w:r w:rsidR="00C77CA7" w:rsidRPr="0036643B">
        <w:rPr>
          <w:b/>
          <w:i w:val="0"/>
        </w:rPr>
        <w:t>KA-2/</w:t>
      </w:r>
      <w:r w:rsidR="002C69ED" w:rsidRPr="0036643B">
        <w:rPr>
          <w:b/>
          <w:i w:val="0"/>
        </w:rPr>
        <w:t>0</w:t>
      </w:r>
      <w:r w:rsidR="00D81501">
        <w:rPr>
          <w:b/>
          <w:i w:val="0"/>
        </w:rPr>
        <w:t>76</w:t>
      </w:r>
      <w:r w:rsidR="00C77CA7" w:rsidRPr="0036643B">
        <w:rPr>
          <w:b/>
          <w:i w:val="0"/>
        </w:rPr>
        <w:t>/202</w:t>
      </w:r>
      <w:r w:rsidR="00566FF5" w:rsidRPr="0036643B">
        <w:rPr>
          <w:b/>
          <w:i w:val="0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93D01" w14:paraId="2A6E12EE" w14:textId="77777777" w:rsidTr="00DE6A4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BC1610" w14:textId="77777777" w:rsidR="00393D01" w:rsidRPr="00053927" w:rsidRDefault="00393D01" w:rsidP="00DE6A43">
            <w:pPr>
              <w:spacing w:after="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5A73375" w14:textId="77777777" w:rsidR="00393D01" w:rsidRPr="00053927" w:rsidRDefault="00393D01" w:rsidP="00DE6A43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FBD23E" w14:textId="77777777" w:rsidR="00B8229D" w:rsidRDefault="00B8229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BDF997D" w14:textId="1DF67BE5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6C101319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FB989E3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BEBA135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943CA1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36E6C62E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E4D967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191750C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4441AD7" w14:textId="3E08706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C62EFA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77CA7" w:rsidRPr="00C77CA7">
        <w:rPr>
          <w:rFonts w:ascii="Times New Roman" w:hAnsi="Times New Roman"/>
        </w:rPr>
        <w:t>(</w:t>
      </w:r>
      <w:proofErr w:type="spellStart"/>
      <w:r w:rsidR="00C62EFA" w:rsidRPr="00C62EFA">
        <w:rPr>
          <w:rFonts w:ascii="Times New Roman" w:hAnsi="Times New Roman"/>
        </w:rPr>
        <w:t>t.j</w:t>
      </w:r>
      <w:proofErr w:type="spellEnd"/>
      <w:r w:rsidR="00C62EFA" w:rsidRPr="00C62EFA">
        <w:rPr>
          <w:rFonts w:ascii="Times New Roman" w:hAnsi="Times New Roman"/>
        </w:rPr>
        <w:t>. Dz. U. z 2022</w:t>
      </w:r>
      <w:r w:rsidR="00C62EFA">
        <w:rPr>
          <w:rFonts w:ascii="Times New Roman" w:hAnsi="Times New Roman"/>
        </w:rPr>
        <w:t xml:space="preserve"> </w:t>
      </w:r>
      <w:r w:rsidR="00C62EFA" w:rsidRPr="00C62EFA">
        <w:rPr>
          <w:rFonts w:ascii="Times New Roman" w:hAnsi="Times New Roman"/>
        </w:rPr>
        <w:t>r. poz. 1710 ze zm.),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C6568A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AF2BAF5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CFB2625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9F3047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AFE93A9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37372BE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F2ADD57" w14:textId="69B0D815" w:rsidR="00FF38F3" w:rsidRPr="00AF27B5" w:rsidRDefault="00AF27B5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Cs/>
          <w:lang w:eastAsia="pl-PL"/>
        </w:rPr>
      </w:pPr>
      <w:r w:rsidRPr="00AF27B5">
        <w:rPr>
          <w:rFonts w:ascii="Times New Roman" w:hAnsi="Times New Roman"/>
          <w:b/>
        </w:rPr>
        <w:t>I</w:t>
      </w:r>
      <w:r w:rsidRPr="00AF27B5">
        <w:rPr>
          <w:rFonts w:ascii="Times New Roman" w:hAnsi="Times New Roman"/>
          <w:b/>
          <w:bCs/>
          <w:iCs/>
          <w:color w:val="000000"/>
          <w:lang w:eastAsia="x-none"/>
        </w:rPr>
        <w:t>nstalacje zewnętrzne światłowodowe oraz prace wewnętrzne w serwerowniach na terenie Kampusu Warszawska (10-0) w ramach zadania inwestycyjnego pn.: "Modernizacja serwerowni budynkowych w zakresie bezpieczeństwa na terenie Kampusu PK Warszawska, ul. Warszawska 24, Kraków”</w:t>
      </w:r>
      <w:bookmarkStart w:id="1" w:name="_GoBack"/>
      <w:bookmarkEnd w:id="1"/>
    </w:p>
    <w:p w14:paraId="6F05AD46" w14:textId="4EE067D7" w:rsidR="00DC652A" w:rsidRPr="002C69ED" w:rsidRDefault="00F45FD0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O</w:t>
      </w:r>
      <w:r w:rsidR="00DC652A" w:rsidRPr="002C69ED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2C69ED">
        <w:rPr>
          <w:rFonts w:ascii="Times New Roman" w:eastAsia="Times New Roman" w:hAnsi="Times New Roman"/>
          <w:lang w:eastAsia="pl-PL"/>
        </w:rPr>
        <w:t>:</w:t>
      </w:r>
    </w:p>
    <w:p w14:paraId="47D556D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5E71F649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502297B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EFE412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0B165D79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40C9870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240E45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E84CDED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7DCBB4A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9E8786E" w14:textId="77777777" w:rsidR="00E146B3" w:rsidRPr="0016158F" w:rsidRDefault="00E146B3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A09D695" w14:textId="77777777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F991A17" w14:textId="77777777" w:rsidR="00960763" w:rsidRDefault="00CB29AC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</w:t>
      </w:r>
    </w:p>
    <w:p w14:paraId="5679DDA8" w14:textId="15F0527C" w:rsidR="00E27ABB" w:rsidRPr="00E27ABB" w:rsidRDefault="00E27ABB" w:rsidP="00E146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</w:t>
      </w:r>
    </w:p>
    <w:p w14:paraId="1C395378" w14:textId="77777777" w:rsidR="00F84D70" w:rsidRPr="00F17089" w:rsidRDefault="00E27ABB" w:rsidP="00F84D70">
      <w:pPr>
        <w:tabs>
          <w:tab w:val="left" w:pos="0"/>
        </w:tabs>
        <w:spacing w:after="0" w:line="264" w:lineRule="auto"/>
        <w:ind w:left="426" w:right="1"/>
        <w:contextualSpacing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</w:t>
      </w:r>
      <w:bookmarkEnd w:id="0"/>
      <w:r w:rsidR="00F84D70"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14:paraId="5E43E979" w14:textId="77777777" w:rsidR="00025386" w:rsidRDefault="00F84D70" w:rsidP="00F84D70">
      <w:pPr>
        <w:tabs>
          <w:tab w:val="left" w:pos="0"/>
        </w:tabs>
        <w:spacing w:after="0" w:line="264" w:lineRule="auto"/>
        <w:ind w:left="426" w:right="1"/>
        <w:contextualSpacing/>
        <w:rPr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 xml:space="preserve">                      </w:t>
      </w:r>
      <w:r w:rsidRPr="00F17089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66E75" w14:textId="77777777" w:rsidR="00A019C2" w:rsidRDefault="00A019C2" w:rsidP="00025386">
      <w:pPr>
        <w:spacing w:after="0" w:line="240" w:lineRule="auto"/>
      </w:pPr>
      <w:r>
        <w:separator/>
      </w:r>
    </w:p>
  </w:endnote>
  <w:endnote w:type="continuationSeparator" w:id="0">
    <w:p w14:paraId="6B7151C0" w14:textId="77777777" w:rsidR="00A019C2" w:rsidRDefault="00A019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E9F32C" w14:textId="77777777" w:rsidR="00C77CA7" w:rsidRDefault="00C77C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A473B" w14:textId="77777777" w:rsidR="00025386" w:rsidRDefault="00DB3C9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C8A3C1" wp14:editId="7E3F239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EEFEA5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F3B95A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BE9CF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F1B1D5" w14:textId="77777777" w:rsidR="00C77CA7" w:rsidRDefault="00C77C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370E24" w14:textId="77777777" w:rsidR="00A019C2" w:rsidRDefault="00A019C2" w:rsidP="00025386">
      <w:pPr>
        <w:spacing w:after="0" w:line="240" w:lineRule="auto"/>
      </w:pPr>
      <w:r>
        <w:separator/>
      </w:r>
    </w:p>
  </w:footnote>
  <w:footnote w:type="continuationSeparator" w:id="0">
    <w:p w14:paraId="117A5731" w14:textId="77777777" w:rsidR="00A019C2" w:rsidRDefault="00A019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FE6A9A" w14:textId="77777777" w:rsidR="00C77CA7" w:rsidRDefault="00C77C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8FF1F" w14:textId="77777777" w:rsidR="00C77CA7" w:rsidRDefault="00C77C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BA617C" w14:textId="77777777" w:rsidR="00C77CA7" w:rsidRDefault="00C77C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00E"/>
    <w:rsid w:val="00002675"/>
    <w:rsid w:val="00011829"/>
    <w:rsid w:val="00025386"/>
    <w:rsid w:val="00041C77"/>
    <w:rsid w:val="000423B9"/>
    <w:rsid w:val="00084786"/>
    <w:rsid w:val="000A08D8"/>
    <w:rsid w:val="0016158F"/>
    <w:rsid w:val="001C2314"/>
    <w:rsid w:val="001F15C3"/>
    <w:rsid w:val="00200664"/>
    <w:rsid w:val="00213980"/>
    <w:rsid w:val="002C69ED"/>
    <w:rsid w:val="002C6A9A"/>
    <w:rsid w:val="00361381"/>
    <w:rsid w:val="0036643B"/>
    <w:rsid w:val="00393D01"/>
    <w:rsid w:val="004374F2"/>
    <w:rsid w:val="00447D05"/>
    <w:rsid w:val="00460705"/>
    <w:rsid w:val="004748D6"/>
    <w:rsid w:val="00485239"/>
    <w:rsid w:val="004923CC"/>
    <w:rsid w:val="004B48DE"/>
    <w:rsid w:val="004E27D7"/>
    <w:rsid w:val="0052310F"/>
    <w:rsid w:val="0055145C"/>
    <w:rsid w:val="0056175D"/>
    <w:rsid w:val="005624D8"/>
    <w:rsid w:val="00566FF5"/>
    <w:rsid w:val="00620476"/>
    <w:rsid w:val="00657A47"/>
    <w:rsid w:val="00697D58"/>
    <w:rsid w:val="006F100E"/>
    <w:rsid w:val="00737651"/>
    <w:rsid w:val="00745A44"/>
    <w:rsid w:val="007666D6"/>
    <w:rsid w:val="00824D73"/>
    <w:rsid w:val="00830970"/>
    <w:rsid w:val="008722C5"/>
    <w:rsid w:val="008B797E"/>
    <w:rsid w:val="008F2498"/>
    <w:rsid w:val="00913FFC"/>
    <w:rsid w:val="0093388F"/>
    <w:rsid w:val="0093600A"/>
    <w:rsid w:val="00960763"/>
    <w:rsid w:val="009D4D02"/>
    <w:rsid w:val="00A019C2"/>
    <w:rsid w:val="00A56A6F"/>
    <w:rsid w:val="00A65464"/>
    <w:rsid w:val="00A87380"/>
    <w:rsid w:val="00AF27B5"/>
    <w:rsid w:val="00AF7375"/>
    <w:rsid w:val="00B72A08"/>
    <w:rsid w:val="00B77707"/>
    <w:rsid w:val="00B8229D"/>
    <w:rsid w:val="00BC76CD"/>
    <w:rsid w:val="00BE3BCE"/>
    <w:rsid w:val="00C62EFA"/>
    <w:rsid w:val="00C77CA7"/>
    <w:rsid w:val="00CB29AC"/>
    <w:rsid w:val="00CD5258"/>
    <w:rsid w:val="00D21A66"/>
    <w:rsid w:val="00D3060C"/>
    <w:rsid w:val="00D55FC4"/>
    <w:rsid w:val="00D81501"/>
    <w:rsid w:val="00D9320D"/>
    <w:rsid w:val="00DB3A15"/>
    <w:rsid w:val="00DB3C93"/>
    <w:rsid w:val="00DC4842"/>
    <w:rsid w:val="00DC587A"/>
    <w:rsid w:val="00DC652A"/>
    <w:rsid w:val="00DE3B21"/>
    <w:rsid w:val="00DE73DD"/>
    <w:rsid w:val="00E146B3"/>
    <w:rsid w:val="00E27ABB"/>
    <w:rsid w:val="00E67109"/>
    <w:rsid w:val="00E84A62"/>
    <w:rsid w:val="00E86D3B"/>
    <w:rsid w:val="00EE2BB1"/>
    <w:rsid w:val="00EF3368"/>
    <w:rsid w:val="00F22285"/>
    <w:rsid w:val="00F334B4"/>
    <w:rsid w:val="00F45FD0"/>
    <w:rsid w:val="00F84D70"/>
    <w:rsid w:val="00FB7BA7"/>
    <w:rsid w:val="00FC1B4D"/>
    <w:rsid w:val="00FF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059BFB"/>
  <w15:chartTrackingRefBased/>
  <w15:docId w15:val="{BDFEC652-41D6-4F2E-BC2F-3FB4F596C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302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35</cp:revision>
  <cp:lastPrinted>2022-01-21T07:22:00Z</cp:lastPrinted>
  <dcterms:created xsi:type="dcterms:W3CDTF">2022-05-06T09:48:00Z</dcterms:created>
  <dcterms:modified xsi:type="dcterms:W3CDTF">2023-08-01T12:01:00Z</dcterms:modified>
</cp:coreProperties>
</file>