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788EF" w14:textId="2230A088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B3689E">
        <w:rPr>
          <w:rFonts w:ascii="Arial" w:hAnsi="Arial" w:cs="Arial"/>
          <w:b/>
          <w:bCs/>
          <w:sz w:val="24"/>
          <w:szCs w:val="24"/>
        </w:rPr>
        <w:t>76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626805">
        <w:rPr>
          <w:rFonts w:ascii="Arial" w:hAnsi="Arial" w:cs="Arial"/>
          <w:b/>
          <w:bCs/>
          <w:sz w:val="24"/>
          <w:szCs w:val="24"/>
        </w:rPr>
        <w:t>3</w:t>
      </w:r>
    </w:p>
    <w:p w14:paraId="5DCD0B8B" w14:textId="77777777"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E40C1B8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5546ABD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028FA5A9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5BD3056E" w14:textId="77777777" w:rsidR="00EF47EE" w:rsidRPr="007070BC" w:rsidRDefault="00EF47EE" w:rsidP="00EF47EE"/>
    <w:p w14:paraId="4984404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71A2C32D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77F5" w14:textId="4A8BD784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  <w:r w:rsidR="00A04FF8">
        <w:t>………</w:t>
      </w:r>
    </w:p>
    <w:p w14:paraId="3AD4A6FB" w14:textId="4008CD25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  <w:r w:rsidR="00A04FF8">
        <w:t>.</w:t>
      </w:r>
    </w:p>
    <w:p w14:paraId="0B16AEC6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03B8F44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07F3D310" w14:textId="3FABE1F8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  <w:r w:rsidR="00A04FF8">
        <w:rPr>
          <w:rFonts w:eastAsia="MS Mincho"/>
        </w:rPr>
        <w:t>.................</w:t>
      </w:r>
    </w:p>
    <w:p w14:paraId="2FF4B880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A56C461" w14:textId="6D44088D" w:rsidR="00B04206" w:rsidRPr="007070B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 xml:space="preserve">do postępowania prowadzonego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357867">
        <w:rPr>
          <w:rFonts w:ascii="Arial" w:hAnsi="Arial" w:cs="Arial"/>
          <w:sz w:val="24"/>
          <w:szCs w:val="24"/>
        </w:rPr>
        <w:t xml:space="preserve"> </w:t>
      </w:r>
      <w:r w:rsidR="00632A20" w:rsidRPr="00632A20">
        <w:rPr>
          <w:rFonts w:ascii="Arial" w:hAnsi="Arial" w:cs="Arial"/>
          <w:b/>
          <w:sz w:val="24"/>
          <w:szCs w:val="24"/>
        </w:rPr>
        <w:t>I</w:t>
      </w:r>
      <w:r w:rsidR="00632A20" w:rsidRPr="00632A20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nstalacje zewnętrzne światłowodowe oraz prace wewnętrzne w serwerowniach na terenie Kampusu Warszawska (10-0) w ramach zadania inwestycyjnego pn.: "Modernizacja serwerowni budynkowych w zakresie bezpieczeństwa na terenie Kampusu PK Warszawska, ul. Warszawska 24, Kraków”</w:t>
      </w:r>
      <w:r w:rsidR="004B2FEA" w:rsidRPr="00632A20">
        <w:rPr>
          <w:rFonts w:ascii="Arial" w:hAnsi="Arial" w:cs="Arial"/>
          <w:b/>
          <w:sz w:val="24"/>
          <w:szCs w:val="24"/>
        </w:rPr>
        <w:t xml:space="preserve">, </w:t>
      </w:r>
      <w:r w:rsidRPr="00632A20">
        <w:rPr>
          <w:rFonts w:ascii="Arial" w:hAnsi="Arial" w:cs="Arial"/>
          <w:sz w:val="24"/>
          <w:szCs w:val="24"/>
        </w:rPr>
        <w:t>oferujemy realizację przedmiotu zamówienia</w:t>
      </w:r>
      <w:r w:rsidRPr="007070BC">
        <w:rPr>
          <w:rFonts w:ascii="Arial" w:hAnsi="Arial" w:cs="Arial"/>
          <w:sz w:val="24"/>
          <w:szCs w:val="24"/>
        </w:rPr>
        <w:t xml:space="preserve">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4DB8AF8A" w14:textId="77777777"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3"/>
        <w:gridCol w:w="1118"/>
        <w:gridCol w:w="5089"/>
      </w:tblGrid>
      <w:tr w:rsidR="00C32B78" w:rsidRPr="00BF59B8" w14:paraId="2CA76970" w14:textId="77777777" w:rsidTr="00CB41B2">
        <w:trPr>
          <w:trHeight w:val="1064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1AD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4058CF1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Cena  netto</w:t>
            </w:r>
          </w:p>
          <w:p w14:paraId="43FCE440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37E7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stawka</w:t>
            </w:r>
          </w:p>
          <w:p w14:paraId="76E66BC9" w14:textId="77777777" w:rsidR="00C32B78" w:rsidRPr="00BF59B8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FA2E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BF59B8" w14:paraId="7E21FB43" w14:textId="77777777" w:rsidTr="00966289">
        <w:trPr>
          <w:trHeight w:val="1379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C668" w14:textId="77777777" w:rsidR="00C32B78" w:rsidRPr="00BF59B8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59BC4528" w14:textId="77777777" w:rsidR="00C32B78" w:rsidRPr="00BF59B8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6B5E8A9" w14:textId="77777777" w:rsidR="00C32B78" w:rsidRPr="00BF59B8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BAB6460" w14:textId="77777777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sz w:val="20"/>
                <w:szCs w:val="20"/>
              </w:rPr>
              <w:t xml:space="preserve">  cyfrą : ………</w:t>
            </w:r>
            <w:r w:rsidR="00CB41B2" w:rsidRPr="00BF59B8">
              <w:rPr>
                <w:b/>
                <w:sz w:val="20"/>
                <w:szCs w:val="20"/>
              </w:rPr>
              <w:t>……</w:t>
            </w:r>
            <w:r w:rsidRPr="00BF59B8">
              <w:rPr>
                <w:b/>
                <w:sz w:val="20"/>
                <w:szCs w:val="20"/>
              </w:rPr>
              <w:t>….</w:t>
            </w:r>
            <w:r w:rsidRPr="00BF59B8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69368D91" w14:textId="77777777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CE1D395" w14:textId="77777777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2E7EE827" w14:textId="77777777" w:rsidR="00C32B78" w:rsidRPr="00BF59B8" w:rsidRDefault="00C32B7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EBB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199F78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807C23E" w14:textId="77777777" w:rsidR="00C32B78" w:rsidRPr="00BF59B8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B3A3E9" w14:textId="7E5B1EFF" w:rsidR="00C32B78" w:rsidRPr="00BF59B8" w:rsidRDefault="00BF59B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…………</w:t>
            </w:r>
            <w:r w:rsidR="00C32B78" w:rsidRPr="00BF59B8">
              <w:rPr>
                <w:b/>
                <w:bCs/>
                <w:sz w:val="20"/>
                <w:szCs w:val="20"/>
              </w:rPr>
              <w:t>%</w:t>
            </w:r>
          </w:p>
          <w:p w14:paraId="32A3DDE3" w14:textId="77777777" w:rsidR="00C32B78" w:rsidRPr="00BF59B8" w:rsidRDefault="00C32B78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28CD" w14:textId="77777777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01E2A6D" w14:textId="2DC5A54F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cyfrą : ……………………………………………</w:t>
            </w:r>
            <w:r w:rsidR="00562932">
              <w:rPr>
                <w:b/>
                <w:bCs/>
                <w:sz w:val="20"/>
                <w:szCs w:val="20"/>
              </w:rPr>
              <w:t>…….</w:t>
            </w:r>
            <w:r w:rsidRPr="00BF59B8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704E44ED" w14:textId="77777777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05B7342F" w14:textId="77777777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14:paraId="64CF41F3" w14:textId="1582CCD5" w:rsidR="00C32B78" w:rsidRPr="00BF59B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9B8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14:paraId="78B1406F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4301CF58" w14:textId="77777777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</w:t>
      </w:r>
      <w:r w:rsidR="00AC76F9">
        <w:rPr>
          <w:lang w:eastAsia="zh-CN"/>
        </w:rPr>
        <w:t>…..</w:t>
      </w:r>
      <w:r w:rsidRPr="007070BC">
        <w:rPr>
          <w:lang w:eastAsia="zh-CN"/>
        </w:rPr>
        <w:t xml:space="preserve">.. lat </w:t>
      </w:r>
    </w:p>
    <w:p w14:paraId="377C47E6" w14:textId="77777777"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14:paraId="35DF0FBB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35D781A7" w14:textId="7B83DD91" w:rsidR="002F0B2F" w:rsidRPr="007F33AF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795BF4F" w14:textId="5DB4E54A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</w:t>
      </w:r>
      <w:bookmarkStart w:id="0" w:name="_GoBack"/>
      <w:r w:rsidRPr="006F37D1">
        <w:rPr>
          <w:sz w:val="23"/>
          <w:szCs w:val="23"/>
          <w:lang w:eastAsia="zh-CN"/>
        </w:rPr>
        <w:t>w terminie zgodnym z SWZ</w:t>
      </w:r>
      <w:r w:rsidR="004D736D" w:rsidRPr="006F37D1">
        <w:rPr>
          <w:sz w:val="23"/>
          <w:szCs w:val="23"/>
          <w:lang w:eastAsia="zh-CN"/>
        </w:rPr>
        <w:t>.</w:t>
      </w:r>
      <w:bookmarkEnd w:id="0"/>
    </w:p>
    <w:p w14:paraId="36D8F2CC" w14:textId="3E1D90FC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SWZ.</w:t>
      </w:r>
      <w:r w:rsidRPr="007070BC">
        <w:rPr>
          <w:sz w:val="23"/>
          <w:szCs w:val="23"/>
          <w:lang w:eastAsia="zh-CN"/>
        </w:rPr>
        <w:t xml:space="preserve"> </w:t>
      </w:r>
    </w:p>
    <w:p w14:paraId="3BE73F52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31750402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14:paraId="712784A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lastRenderedPageBreak/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41A241D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9E82DCC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6B31CCF7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60AD90C" w14:textId="39A686A8" w:rsidR="00491A84" w:rsidRPr="00DD4CA9" w:rsidRDefault="00491A84" w:rsidP="00DD4CA9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693551FC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8C6F0D" w14:textId="217C8758" w:rsidR="00491A84" w:rsidRPr="00DD4CA9" w:rsidRDefault="00491A84" w:rsidP="00DD4CA9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8D2C14" w14:textId="26451840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223951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13E0B38A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E54786B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20A482D6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99C7F0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C3224B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7007416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5FCEA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7D4D28ED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3C1FCF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D40C2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6CA364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3FE6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14280C27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5F66F7FA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C441A6C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BB66A97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1023F607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EA235D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3FF88E5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3D7A590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19B65A2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03AE5B20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52EA87E2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A6BB7D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6178FC5C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79765146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4B18F44C" w14:textId="77777777"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1760E9D8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7BF7BBF6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4A304" w14:textId="77777777" w:rsidR="008E5B6D" w:rsidRDefault="008E5B6D">
      <w:r>
        <w:separator/>
      </w:r>
    </w:p>
  </w:endnote>
  <w:endnote w:type="continuationSeparator" w:id="0">
    <w:p w14:paraId="7F101541" w14:textId="77777777" w:rsidR="008E5B6D" w:rsidRDefault="008E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E899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623B4E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20466" w14:textId="77777777" w:rsidR="008E5B6D" w:rsidRDefault="008E5B6D">
      <w:r>
        <w:separator/>
      </w:r>
    </w:p>
  </w:footnote>
  <w:footnote w:type="continuationSeparator" w:id="0">
    <w:p w14:paraId="6CD215E2" w14:textId="77777777" w:rsidR="008E5B6D" w:rsidRDefault="008E5B6D">
      <w:r>
        <w:continuationSeparator/>
      </w:r>
    </w:p>
  </w:footnote>
  <w:footnote w:id="1">
    <w:p w14:paraId="3B2969F2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3ED22CB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D65A" w14:textId="77777777" w:rsidR="0069283F" w:rsidRPr="0069283F" w:rsidRDefault="0069283F" w:rsidP="0069283F">
    <w:pPr>
      <w:pStyle w:val="Nagwek"/>
    </w:pPr>
  </w:p>
  <w:p w14:paraId="6AD6FCDB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E4AE65D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4B45"/>
    <w:rsid w:val="000F7132"/>
    <w:rsid w:val="00124B57"/>
    <w:rsid w:val="00142716"/>
    <w:rsid w:val="001873C5"/>
    <w:rsid w:val="0019679F"/>
    <w:rsid w:val="001A30F2"/>
    <w:rsid w:val="001A7714"/>
    <w:rsid w:val="001C18B2"/>
    <w:rsid w:val="001C6B7C"/>
    <w:rsid w:val="0020004E"/>
    <w:rsid w:val="00223951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57867"/>
    <w:rsid w:val="00363F21"/>
    <w:rsid w:val="00381BDC"/>
    <w:rsid w:val="00382993"/>
    <w:rsid w:val="00394D2A"/>
    <w:rsid w:val="003B310D"/>
    <w:rsid w:val="003C0D4C"/>
    <w:rsid w:val="003D05D2"/>
    <w:rsid w:val="00417B4B"/>
    <w:rsid w:val="00491A84"/>
    <w:rsid w:val="004B2FEA"/>
    <w:rsid w:val="004B79AC"/>
    <w:rsid w:val="004D6E45"/>
    <w:rsid w:val="004D736D"/>
    <w:rsid w:val="00504246"/>
    <w:rsid w:val="0051633B"/>
    <w:rsid w:val="005175CD"/>
    <w:rsid w:val="00523D48"/>
    <w:rsid w:val="00530684"/>
    <w:rsid w:val="005506CC"/>
    <w:rsid w:val="00562932"/>
    <w:rsid w:val="00565A94"/>
    <w:rsid w:val="00571A2F"/>
    <w:rsid w:val="00571E80"/>
    <w:rsid w:val="0057285E"/>
    <w:rsid w:val="00586B94"/>
    <w:rsid w:val="005A0177"/>
    <w:rsid w:val="006063C6"/>
    <w:rsid w:val="006249FA"/>
    <w:rsid w:val="00626805"/>
    <w:rsid w:val="00632A20"/>
    <w:rsid w:val="00634A8D"/>
    <w:rsid w:val="00641579"/>
    <w:rsid w:val="00647A8A"/>
    <w:rsid w:val="00687135"/>
    <w:rsid w:val="0069283F"/>
    <w:rsid w:val="006B221B"/>
    <w:rsid w:val="006C1736"/>
    <w:rsid w:val="006F37D1"/>
    <w:rsid w:val="006F4EB2"/>
    <w:rsid w:val="006F5077"/>
    <w:rsid w:val="006F6AF9"/>
    <w:rsid w:val="0070052D"/>
    <w:rsid w:val="007070BC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9DD"/>
    <w:rsid w:val="007F2CF3"/>
    <w:rsid w:val="007F33AF"/>
    <w:rsid w:val="00815C90"/>
    <w:rsid w:val="00847ABF"/>
    <w:rsid w:val="0087404D"/>
    <w:rsid w:val="008878EE"/>
    <w:rsid w:val="0089429C"/>
    <w:rsid w:val="008A569F"/>
    <w:rsid w:val="008C36D8"/>
    <w:rsid w:val="008D6126"/>
    <w:rsid w:val="008E5B6D"/>
    <w:rsid w:val="008F273D"/>
    <w:rsid w:val="00900441"/>
    <w:rsid w:val="00902B46"/>
    <w:rsid w:val="00910B76"/>
    <w:rsid w:val="0092106E"/>
    <w:rsid w:val="009268D8"/>
    <w:rsid w:val="00930F5C"/>
    <w:rsid w:val="00966289"/>
    <w:rsid w:val="009A3137"/>
    <w:rsid w:val="009B2A5A"/>
    <w:rsid w:val="009B5029"/>
    <w:rsid w:val="009B51E3"/>
    <w:rsid w:val="009C2BDB"/>
    <w:rsid w:val="009D5C1C"/>
    <w:rsid w:val="00A04FF8"/>
    <w:rsid w:val="00A23458"/>
    <w:rsid w:val="00A718FE"/>
    <w:rsid w:val="00AC76F9"/>
    <w:rsid w:val="00AD5E04"/>
    <w:rsid w:val="00AE61AA"/>
    <w:rsid w:val="00B04206"/>
    <w:rsid w:val="00B11E95"/>
    <w:rsid w:val="00B12D3B"/>
    <w:rsid w:val="00B24DE4"/>
    <w:rsid w:val="00B33EE2"/>
    <w:rsid w:val="00B3689E"/>
    <w:rsid w:val="00B51A05"/>
    <w:rsid w:val="00B616B8"/>
    <w:rsid w:val="00B639E0"/>
    <w:rsid w:val="00B741DB"/>
    <w:rsid w:val="00B75467"/>
    <w:rsid w:val="00B9752F"/>
    <w:rsid w:val="00BC1E84"/>
    <w:rsid w:val="00BE2535"/>
    <w:rsid w:val="00BE751B"/>
    <w:rsid w:val="00BF5418"/>
    <w:rsid w:val="00BF59B8"/>
    <w:rsid w:val="00BF78F2"/>
    <w:rsid w:val="00C016FA"/>
    <w:rsid w:val="00C32B78"/>
    <w:rsid w:val="00C70E06"/>
    <w:rsid w:val="00CA56B7"/>
    <w:rsid w:val="00CA6A4D"/>
    <w:rsid w:val="00CB41B2"/>
    <w:rsid w:val="00CB7259"/>
    <w:rsid w:val="00CB7BDD"/>
    <w:rsid w:val="00CD1224"/>
    <w:rsid w:val="00D24480"/>
    <w:rsid w:val="00D31A71"/>
    <w:rsid w:val="00D32490"/>
    <w:rsid w:val="00D43FB1"/>
    <w:rsid w:val="00DC034D"/>
    <w:rsid w:val="00DD4CA9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E35C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ADFF5-667E-4D3F-AEAA-AC8379324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Alicja Dudzińska</cp:lastModifiedBy>
  <cp:revision>45</cp:revision>
  <cp:lastPrinted>2014-06-05T14:00:00Z</cp:lastPrinted>
  <dcterms:created xsi:type="dcterms:W3CDTF">2022-05-06T09:45:00Z</dcterms:created>
  <dcterms:modified xsi:type="dcterms:W3CDTF">2023-08-01T11:58:00Z</dcterms:modified>
</cp:coreProperties>
</file>