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4871A6A2" w:rsidR="00281DC6" w:rsidRDefault="007325EB" w:rsidP="007325EB">
      <w:pPr>
        <w:keepNext/>
        <w:spacing w:line="360" w:lineRule="auto"/>
        <w:outlineLvl w:val="1"/>
        <w:rPr>
          <w:bCs/>
          <w:sz w:val="22"/>
          <w:szCs w:val="22"/>
        </w:rPr>
      </w:pPr>
      <w:r w:rsidRPr="007325EB">
        <w:rPr>
          <w:bCs/>
          <w:sz w:val="22"/>
          <w:szCs w:val="22"/>
        </w:rPr>
        <w:t>SZW/DZP/87/2023</w:t>
      </w:r>
    </w:p>
    <w:p w14:paraId="4A11A702" w14:textId="77777777" w:rsidR="007325EB" w:rsidRPr="007325EB" w:rsidRDefault="007325EB" w:rsidP="007325EB">
      <w:pPr>
        <w:keepNext/>
        <w:spacing w:line="360" w:lineRule="auto"/>
        <w:outlineLvl w:val="1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8EA283E" w14:textId="0E9F6C1C" w:rsidR="007A6234" w:rsidRPr="00525EFF" w:rsidRDefault="007A6234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Pr="009C5F86">
        <w:rPr>
          <w:b/>
          <w:sz w:val="22"/>
          <w:szCs w:val="22"/>
        </w:rPr>
        <w:t xml:space="preserve">Doposażenie Szpitala </w:t>
      </w:r>
      <w:r>
        <w:rPr>
          <w:b/>
          <w:sz w:val="22"/>
          <w:szCs w:val="22"/>
        </w:rPr>
        <w:t xml:space="preserve">Wojewódzkiego w Poznaniu </w:t>
      </w:r>
      <w:r w:rsidRPr="009C5F86">
        <w:rPr>
          <w:b/>
          <w:sz w:val="22"/>
          <w:szCs w:val="22"/>
        </w:rPr>
        <w:t>w sprzęt i aparaturę medyczną na potrzeby udzi</w:t>
      </w:r>
      <w:r>
        <w:rPr>
          <w:b/>
          <w:sz w:val="22"/>
          <w:szCs w:val="22"/>
        </w:rPr>
        <w:t>elanych świadczeń zdrowotnych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708073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70B6377D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253D2BBF" w14:textId="76510443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5" w:name="_Hlk14230694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6" w:name="_Hlk67910880"/>
      <w:r w:rsidR="007A6234">
        <w:rPr>
          <w:color w:val="000000"/>
          <w:sz w:val="22"/>
          <w:szCs w:val="22"/>
          <w:u w:val="single"/>
        </w:rPr>
        <w:t>DEFIBRYLATORY</w:t>
      </w:r>
    </w:p>
    <w:bookmarkEnd w:id="6"/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22EE8E88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- cenowego, stanowiącego załącznik nr 2 do SWZ / załącznik nr </w:t>
      </w:r>
      <w:r w:rsidR="000D2EDF" w:rsidRPr="000272DA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2D79C96B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7A6234" w:rsidRPr="007A6234">
        <w:rPr>
          <w:b/>
          <w:sz w:val="22"/>
        </w:rPr>
        <w:t>60 dni</w:t>
      </w:r>
      <w:r w:rsidRPr="007A6234">
        <w:rPr>
          <w:b/>
          <w:sz w:val="22"/>
        </w:rPr>
        <w:t xml:space="preserve"> 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241E029C" w14:textId="1CFD7D3F" w:rsidR="00453BEF" w:rsidRPr="00453BEF" w:rsidRDefault="00453BEF" w:rsidP="00453BEF">
      <w:pPr>
        <w:jc w:val="both"/>
        <w:rPr>
          <w:sz w:val="22"/>
          <w:szCs w:val="22"/>
        </w:rPr>
      </w:pPr>
      <w:bookmarkStart w:id="8" w:name="_Hlk135816524"/>
      <w:bookmarkEnd w:id="2"/>
      <w:bookmarkEnd w:id="7"/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bookmarkEnd w:id="8"/>
    <w:p w14:paraId="68564555" w14:textId="6B49BAB7" w:rsidR="00453BEF" w:rsidRPr="00453BEF" w:rsidRDefault="00453BEF" w:rsidP="00453BEF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E67EAAA" w14:textId="443F643C" w:rsidR="007A62B1" w:rsidRPr="007A62B1" w:rsidRDefault="00AF1ED9" w:rsidP="007A62B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="007A62B1" w:rsidRPr="007A62B1">
        <w:rPr>
          <w:bCs/>
          <w:sz w:val="22"/>
        </w:rPr>
        <w:t>Wskazanie terminu gwarancji krótszego niż 24 miesiące spowoduje odrzucenie oferty jako niezgodnej z SWZ.</w:t>
      </w:r>
    </w:p>
    <w:bookmarkEnd w:id="5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E6B0897" w14:textId="3E17966B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3B60E7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3B60E7">
        <w:rPr>
          <w:color w:val="000000"/>
          <w:sz w:val="22"/>
          <w:szCs w:val="22"/>
          <w:u w:val="single"/>
        </w:rPr>
        <w:t>LAMPA OPERACYJNA BEZCIENIOWA</w:t>
      </w:r>
    </w:p>
    <w:p w14:paraId="5B3560E5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9D31B71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2D08742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4E1B43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1CB4F29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FA8C609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08C247ED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04DFDEE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6B135B17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609A7412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4076B69A" w14:textId="297E1313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3B60E7"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3B60E7">
        <w:rPr>
          <w:color w:val="000000"/>
          <w:sz w:val="22"/>
          <w:szCs w:val="22"/>
          <w:u w:val="single"/>
        </w:rPr>
        <w:t>ARTROMOT Z PILOTEM</w:t>
      </w:r>
    </w:p>
    <w:p w14:paraId="25480651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7271922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1FC00AD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BB29FBA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EA662DB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02B65EB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0BF1B39A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283DC82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27AF3E98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9011F1E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5ACE157F" w14:textId="491FBB3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5D8DCF" w14:textId="5AFF763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D3D4EF0" w14:textId="22A8B90C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3B60E7"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3B60E7">
        <w:rPr>
          <w:color w:val="000000"/>
          <w:sz w:val="22"/>
          <w:szCs w:val="22"/>
          <w:u w:val="single"/>
        </w:rPr>
        <w:t>ERGOMETRY ROWEROWE WRAZ Z OPROGRAMOWANIEM</w:t>
      </w:r>
    </w:p>
    <w:p w14:paraId="140A4440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8E916C7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11BADBA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DE4A5D1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7BA1652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8F727FE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3CC6442B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D31FA11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21532CDA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EEC766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1567B138" w14:textId="678573D3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39D1CFF" w14:textId="193B966C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3B60E7"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 w:rsidR="003B60E7">
        <w:rPr>
          <w:color w:val="000000"/>
          <w:sz w:val="22"/>
          <w:szCs w:val="22"/>
          <w:u w:val="single"/>
        </w:rPr>
        <w:t>BIEŻNIA REHABILITACYJNA</w:t>
      </w:r>
    </w:p>
    <w:p w14:paraId="1D6E5AE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DA1F17D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8BA0A4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5428EC4E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0FE541D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7EDA5F6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7304CEDE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A810845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63270F03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6C77DF0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4A924E71" w14:textId="13A5071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D0D0B17" w14:textId="75C2173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DB3C976" w14:textId="27264134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3B60E7"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="003B60E7">
        <w:rPr>
          <w:color w:val="000000"/>
          <w:sz w:val="22"/>
          <w:szCs w:val="22"/>
          <w:u w:val="single"/>
        </w:rPr>
        <w:t>SYSTEM CENTRALNEGO NADZORU</w:t>
      </w:r>
    </w:p>
    <w:p w14:paraId="05449D72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3458CF45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144E07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C0232B7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B607DF4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FCCF400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34B96F4E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48EFCBDE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326CD6E5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lastRenderedPageBreak/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47CE177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32027360" w14:textId="17E21178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6C4ED3A" w14:textId="020D566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5E256A5" w14:textId="3CC968E1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3B60E7"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="003B60E7">
        <w:rPr>
          <w:color w:val="000000"/>
          <w:sz w:val="22"/>
          <w:szCs w:val="22"/>
          <w:u w:val="single"/>
        </w:rPr>
        <w:t>LAMPY ŁÓŻECZKOWE DO FOTOTERAPII NOWORODKÓW</w:t>
      </w:r>
      <w:r w:rsidR="00176E31">
        <w:rPr>
          <w:color w:val="000000"/>
          <w:sz w:val="22"/>
          <w:szCs w:val="22"/>
          <w:u w:val="single"/>
        </w:rPr>
        <w:t xml:space="preserve"> W POSTACI MATERACYKA</w:t>
      </w:r>
    </w:p>
    <w:p w14:paraId="2722A533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728644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39BCDF5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6B392C02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B5A3A2C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F765DC3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1AF7C906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EE7B416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09F47FB8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3D47384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54B7DEF8" w14:textId="356B04A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59E344A" w14:textId="6E1125F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8602EE0" w14:textId="05320389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176E31"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="00176E31">
        <w:rPr>
          <w:color w:val="000000"/>
          <w:sz w:val="22"/>
          <w:szCs w:val="22"/>
          <w:u w:val="single"/>
        </w:rPr>
        <w:t>LAMPY ŁÓŻECZKOWE DO FOTOTERAPII NOWORODKÓW W FORMIE ŁÓŻECZKA</w:t>
      </w:r>
    </w:p>
    <w:p w14:paraId="6CF30962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2BBF5C7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FD0B2D4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4693932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13C40643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230FCAC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0C5A4581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7E29125E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08B29C4F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4723356D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22EA0C8F" w14:textId="4DCB7F4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2DF1D8A" w14:textId="197930C7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A9464BF" w14:textId="6ABF8963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176E31"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="00176E31">
        <w:rPr>
          <w:color w:val="000000"/>
          <w:sz w:val="22"/>
          <w:szCs w:val="22"/>
          <w:u w:val="single"/>
        </w:rPr>
        <w:t>CYFROWY SYSTEM DO DRENAŻU KLATKI PIERSIOWEJ</w:t>
      </w:r>
    </w:p>
    <w:p w14:paraId="19E9B7CD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363CE0BB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88634AF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F9FF3BE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6569585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2B2CC75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lastRenderedPageBreak/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005A86BD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BEFB928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269F0BBA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E91986A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59510D12" w14:textId="4CB8986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0BC456B" w14:textId="12A484B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A461F4" w14:textId="5E8A99CE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176E31">
        <w:rPr>
          <w:bCs/>
          <w:sz w:val="22"/>
          <w:u w:val="single"/>
          <w:lang w:val="en-US"/>
        </w:rPr>
        <w:t>0</w:t>
      </w:r>
      <w:r w:rsidRPr="000D2EDF">
        <w:rPr>
          <w:bCs/>
          <w:sz w:val="22"/>
          <w:u w:val="single"/>
          <w:lang w:val="en-US"/>
        </w:rPr>
        <w:t xml:space="preserve">: </w:t>
      </w:r>
      <w:r w:rsidR="00176E31">
        <w:rPr>
          <w:color w:val="000000"/>
          <w:sz w:val="22"/>
          <w:szCs w:val="22"/>
          <w:u w:val="single"/>
        </w:rPr>
        <w:t>APARATY DO ZNIECZULENIA</w:t>
      </w:r>
    </w:p>
    <w:p w14:paraId="484E6F5C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412EC39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4FD0B57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5AA8F121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1E3767BE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E9394F3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0EC61F92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1B5F017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1BC88A35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76AE3A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3E548C7B" w14:textId="068ADFA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8B1A34E" w14:textId="77777777" w:rsidR="00A35787" w:rsidRDefault="00A3578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AAC53AF" w14:textId="6F340A89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176E31"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r w:rsidR="00176E31">
        <w:rPr>
          <w:color w:val="000000"/>
          <w:sz w:val="22"/>
          <w:szCs w:val="22"/>
          <w:u w:val="single"/>
        </w:rPr>
        <w:t>KOLUMNY ASTROSKOPOWE WRAZ Z ZESTAWAMI INSTRUMENTARIUM DO WYKONYWANIA ARTROSKOPII</w:t>
      </w:r>
    </w:p>
    <w:p w14:paraId="20134E7F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FB7238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FDA86CC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722604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F291C20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728EC11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17F50625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DF9753C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561356B0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EF17A40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58D3F401" w14:textId="2F0ABDC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A1F938C" w14:textId="41A36E2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CAD58C1" w14:textId="412536E0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176E31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176E31">
        <w:rPr>
          <w:color w:val="000000"/>
          <w:sz w:val="22"/>
          <w:szCs w:val="22"/>
          <w:u w:val="single"/>
        </w:rPr>
        <w:t>URZĄDZENIE CIŚNIENIOWE DO CZYSZCZENIA NARZĘDZI PARĄ WODNĄ</w:t>
      </w:r>
    </w:p>
    <w:p w14:paraId="4132B32A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1101DEF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72594532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65C0742A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(słownie: __________________________________________________________________brutto).</w:t>
      </w:r>
    </w:p>
    <w:p w14:paraId="233569C5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3275D5E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2835BED5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0E6C97F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20CCD7FE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6D86F05B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35C647D4" w14:textId="6999BA3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988CD88" w14:textId="423688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BFBF07" w14:textId="3EC2BEDE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176E31"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176E31">
        <w:rPr>
          <w:color w:val="000000"/>
          <w:sz w:val="22"/>
          <w:szCs w:val="22"/>
          <w:u w:val="single"/>
        </w:rPr>
        <w:t xml:space="preserve">WIERTARKA ORTOPEDYCZNA Z PRZYSTAWKAMI WRAZ Z </w:t>
      </w:r>
      <w:r w:rsidR="00176E31">
        <w:rPr>
          <w:color w:val="000000"/>
          <w:sz w:val="22"/>
          <w:szCs w:val="22"/>
          <w:u w:val="single"/>
        </w:rPr>
        <w:br/>
        <w:t>2 AKUMULATORAMI</w:t>
      </w:r>
    </w:p>
    <w:p w14:paraId="13106602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72614F1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0AFE66ED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5CBF51DC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2B454DE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B288A5C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6D50D0B9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0643939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2FF42ED4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45B53CCD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4122104C" w14:textId="388C6CA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319583" w14:textId="10FF317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4EA70BE" w14:textId="2B92F6E4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176E31"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176E31">
        <w:rPr>
          <w:color w:val="000000"/>
          <w:sz w:val="22"/>
          <w:szCs w:val="22"/>
          <w:u w:val="single"/>
        </w:rPr>
        <w:t>SZYBKOOBROTOWY PEN Z PRZYSTAWKAMI</w:t>
      </w:r>
    </w:p>
    <w:p w14:paraId="40F414EC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ED36AC9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FB4A50B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02C72F0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14420FCC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564B7D6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43ED6575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55A15BF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6C00E480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94AF177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2919F9A7" w14:textId="271BA0E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9F8C2C3" w14:textId="309996C7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B1E62E2" w14:textId="1E7E00EF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lastRenderedPageBreak/>
        <w:t>Zadanie nr 1</w:t>
      </w:r>
      <w:r w:rsidR="00176E31"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 w:rsidR="00176E31">
        <w:rPr>
          <w:color w:val="000000"/>
          <w:sz w:val="22"/>
          <w:szCs w:val="22"/>
          <w:u w:val="single"/>
        </w:rPr>
        <w:t xml:space="preserve">ZESTAW NARZĘDZI DO CHOLECYSTEKTOMII LAPAROSKOPOWEJ WRAZ </w:t>
      </w:r>
      <w:r w:rsidR="00176E31">
        <w:rPr>
          <w:color w:val="000000"/>
          <w:sz w:val="22"/>
          <w:szCs w:val="22"/>
          <w:u w:val="single"/>
        </w:rPr>
        <w:br/>
        <w:t>Z KONTENEREM STERYLIZACYJNYM</w:t>
      </w:r>
    </w:p>
    <w:p w14:paraId="67C44D4B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0D6243D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2392AE0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62EB0CF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841E273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29902CF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230D9F69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CA93B4F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6355406E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895AA08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0F3A27E3" w14:textId="6081BE8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780E19" w14:textId="1368443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0A8C83B" w14:textId="7F1BDAC5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176E31"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="00176E31">
        <w:rPr>
          <w:color w:val="000000"/>
          <w:sz w:val="22"/>
          <w:szCs w:val="22"/>
          <w:u w:val="single"/>
        </w:rPr>
        <w:t>ZESTAW NARZĘDZI LAPAROSKOPOWYCH DO ZABIEGÓW GINEKOLOGICZNYCH WRAZ Z KONTENEREM STERYLIZACYJNYM</w:t>
      </w:r>
    </w:p>
    <w:p w14:paraId="6616324F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C94E759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777C4727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5C28CE4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3A3EC0E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2A3BE37" w14:textId="7777777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5EC4F163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446D3FA7" w14:textId="77777777" w:rsidR="009A7FCD" w:rsidRPr="00453BEF" w:rsidRDefault="009A7FCD" w:rsidP="009A7FC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2E2FCE99" w14:textId="77777777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B1590C1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590DE30F" w14:textId="77777777" w:rsidR="00176E31" w:rsidRDefault="00176E31" w:rsidP="009A7FCD">
      <w:pPr>
        <w:spacing w:after="120" w:line="276" w:lineRule="auto"/>
        <w:contextualSpacing/>
        <w:jc w:val="both"/>
        <w:rPr>
          <w:bCs/>
          <w:sz w:val="22"/>
        </w:rPr>
      </w:pPr>
    </w:p>
    <w:p w14:paraId="5D8F8EE9" w14:textId="77777777" w:rsidR="00176E31" w:rsidRDefault="00176E31" w:rsidP="009A7FCD">
      <w:pPr>
        <w:spacing w:after="120" w:line="276" w:lineRule="auto"/>
        <w:contextualSpacing/>
        <w:jc w:val="both"/>
        <w:rPr>
          <w:bCs/>
          <w:sz w:val="22"/>
        </w:rPr>
      </w:pPr>
    </w:p>
    <w:p w14:paraId="0CDB811F" w14:textId="595C31E8" w:rsidR="00176E31" w:rsidRPr="000D2EDF" w:rsidRDefault="00176E31" w:rsidP="00176E31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="007A7A10">
        <w:rPr>
          <w:color w:val="000000"/>
          <w:sz w:val="22"/>
          <w:szCs w:val="22"/>
          <w:u w:val="single"/>
        </w:rPr>
        <w:t>ZESTAW NARZĘDZI LAPAROSKOPOWYCH DO ZABIEGÓW UROONKOLOGICZNYCH WRAZ Z KONTENEREM STERYLIZACYJNYM</w:t>
      </w:r>
    </w:p>
    <w:p w14:paraId="5BF5307E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8522E62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3CA52EC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3DC0218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A49552B" w14:textId="77777777" w:rsidR="00176E3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A55359A" w14:textId="77777777" w:rsidR="00176E31" w:rsidRPr="007A6234" w:rsidRDefault="00176E31" w:rsidP="00176E31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41F62CC3" w14:textId="77777777" w:rsidR="00176E3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C200A30" w14:textId="77777777" w:rsidR="00176E31" w:rsidRPr="00453BEF" w:rsidRDefault="00176E31" w:rsidP="00176E3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143382A5" w14:textId="77777777" w:rsidR="00176E31" w:rsidRPr="00453BEF" w:rsidRDefault="00176E31" w:rsidP="00176E3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lastRenderedPageBreak/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727B80E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69CCA8D5" w14:textId="77777777" w:rsidR="00176E3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</w:p>
    <w:p w14:paraId="6B75D29C" w14:textId="77777777" w:rsidR="00176E3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</w:p>
    <w:p w14:paraId="221DA5B5" w14:textId="4A0DA30C" w:rsidR="00176E31" w:rsidRPr="000D2EDF" w:rsidRDefault="00176E31" w:rsidP="00176E31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7A7A10"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="007A7A10">
        <w:rPr>
          <w:color w:val="000000"/>
          <w:sz w:val="22"/>
          <w:szCs w:val="22"/>
          <w:u w:val="single"/>
        </w:rPr>
        <w:t>APARAT ECHOKARDIOGRAFICZNY Z WYPOSAŻENIEM</w:t>
      </w:r>
    </w:p>
    <w:p w14:paraId="666ACE1E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A724C09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7DDBC7C3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38B8384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A414C93" w14:textId="77777777" w:rsidR="00176E3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623735A" w14:textId="77777777" w:rsidR="00176E31" w:rsidRPr="007A6234" w:rsidRDefault="00176E31" w:rsidP="00176E31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A6234">
        <w:rPr>
          <w:b/>
          <w:sz w:val="22"/>
        </w:rPr>
        <w:t>60 dni od daty zawarcia umowy</w:t>
      </w:r>
    </w:p>
    <w:p w14:paraId="590D1644" w14:textId="77777777" w:rsidR="00176E3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61C0EFC" w14:textId="77777777" w:rsidR="00176E31" w:rsidRPr="00453BEF" w:rsidRDefault="00176E31" w:rsidP="00176E3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………</w:t>
      </w:r>
      <w:r>
        <w:rPr>
          <w:sz w:val="22"/>
          <w:szCs w:val="22"/>
        </w:rPr>
        <w:t>………..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1 tydzień, 2 tygodnie </w:t>
      </w:r>
      <w:r w:rsidRPr="00453BEF">
        <w:rPr>
          <w:sz w:val="22"/>
          <w:szCs w:val="22"/>
        </w:rPr>
        <w:t>)</w:t>
      </w:r>
    </w:p>
    <w:p w14:paraId="5D77C30B" w14:textId="77777777" w:rsidR="00176E31" w:rsidRPr="00453BEF" w:rsidRDefault="00176E31" w:rsidP="00176E3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682739B" w14:textId="77777777" w:rsidR="00176E31" w:rsidRPr="007A62B1" w:rsidRDefault="00176E31" w:rsidP="00176E3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36F9165B" w14:textId="77777777" w:rsidR="00176E31" w:rsidRPr="007A62B1" w:rsidRDefault="00176E31" w:rsidP="009A7FCD">
      <w:pPr>
        <w:spacing w:after="120" w:line="276" w:lineRule="auto"/>
        <w:contextualSpacing/>
        <w:jc w:val="both"/>
        <w:rPr>
          <w:bCs/>
          <w:sz w:val="22"/>
        </w:rPr>
      </w:pPr>
    </w:p>
    <w:p w14:paraId="220CFEF8" w14:textId="050706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9" w:name="_Hlk51753816"/>
      <w:bookmarkStart w:id="10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9"/>
    <w:bookmarkEnd w:id="10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art.108 ust 1 pkt 1-6 ustawy Pzp.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109 ust. 1 pkt 4 ustawy Pzp</w:t>
      </w:r>
    </w:p>
    <w:p w14:paraId="13F5386E" w14:textId="77777777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7E0C640" w:rsidR="00D74BC1" w:rsidRDefault="00281DC6">
    <w:pPr>
      <w:pStyle w:val="Nagwek"/>
    </w:pPr>
    <w:r>
      <w:t>Znak sprawy: SZW/DZP/</w:t>
    </w:r>
    <w:r w:rsidR="00D75D14">
      <w:t>42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569A6"/>
    <w:rsid w:val="00281DC6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25288"/>
    <w:rsid w:val="00925993"/>
    <w:rsid w:val="00942685"/>
    <w:rsid w:val="009971F0"/>
    <w:rsid w:val="009A7FCD"/>
    <w:rsid w:val="009E5297"/>
    <w:rsid w:val="009F45A4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149</TotalTime>
  <Pages>10</Pages>
  <Words>3538</Words>
  <Characters>21232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38</cp:revision>
  <cp:lastPrinted>2007-10-05T06:59:00Z</cp:lastPrinted>
  <dcterms:created xsi:type="dcterms:W3CDTF">2022-10-05T12:38:00Z</dcterms:created>
  <dcterms:modified xsi:type="dcterms:W3CDTF">2023-08-09T05:37:00Z</dcterms:modified>
</cp:coreProperties>
</file>