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BD379" w14:textId="1B608C0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130C5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89C9010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4F9E1D" w14:textId="77777777" w:rsidR="006676AE" w:rsidRPr="0012157F" w:rsidRDefault="00FC5E09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FC5E09">
        <w:rPr>
          <w:rFonts w:ascii="Arial" w:hAnsi="Arial" w:cs="Arial"/>
        </w:rPr>
        <w:t>SZPITAL WOJEWÓDZKI W POZNANIU</w:t>
      </w:r>
    </w:p>
    <w:p w14:paraId="6E719261" w14:textId="77777777" w:rsidR="006676AE" w:rsidRPr="0012157F" w:rsidRDefault="00FC5E09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C5E09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FC5E09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60976E5" w14:textId="77777777" w:rsidR="00F90CD1" w:rsidRDefault="00FC5E0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C5E09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FC5E09">
        <w:rPr>
          <w:rFonts w:ascii="Arial" w:hAnsi="Arial" w:cs="Arial"/>
        </w:rPr>
        <w:t>Poznań</w:t>
      </w:r>
    </w:p>
    <w:p w14:paraId="0422F92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BCE4FF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5A9DB5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0503DC5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5E8C0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32DC93F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E8E494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39E3ADE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845217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C5E09" w:rsidRPr="0012157F" w14:paraId="5AD0FD96" w14:textId="77777777" w:rsidTr="00D2250E">
        <w:tc>
          <w:tcPr>
            <w:tcW w:w="9104" w:type="dxa"/>
            <w:shd w:val="clear" w:color="auto" w:fill="D9D9D9"/>
          </w:tcPr>
          <w:p w14:paraId="5F21A703" w14:textId="77777777" w:rsidR="00FC5E09" w:rsidRPr="0012157F" w:rsidRDefault="00FC5E09" w:rsidP="00D225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10F8F1" w14:textId="77777777" w:rsidR="00FC5E09" w:rsidRPr="0012157F" w:rsidRDefault="00FC5E09" w:rsidP="00D2250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C5E0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C5E0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C5E0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B2B056E" w14:textId="77777777" w:rsidR="00FC5E09" w:rsidRPr="00612283" w:rsidRDefault="00FC5E09" w:rsidP="00D2250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C7BF234" w14:textId="77777777" w:rsidR="00FC5E09" w:rsidRPr="00612283" w:rsidRDefault="00FC5E09" w:rsidP="00D2250E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A0772EF" w14:textId="77777777" w:rsidR="00FC5E09" w:rsidRPr="0012157F" w:rsidRDefault="00FC5E09" w:rsidP="00D2250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E9D374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05DE208" w14:textId="77777777" w:rsidR="00E50194" w:rsidRDefault="00FC5E0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C5E09">
        <w:rPr>
          <w:rFonts w:ascii="Arial" w:hAnsi="Arial" w:cs="Arial"/>
          <w:b/>
          <w:sz w:val="24"/>
          <w:szCs w:val="24"/>
        </w:rPr>
        <w:t>Remont pomieszczeń w filii nr 2 wynikających z zaleceń pokontrolnych Sanepidu.</w:t>
      </w:r>
    </w:p>
    <w:p w14:paraId="7CB4F477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C5E09" w:rsidRPr="00FC5E09">
        <w:rPr>
          <w:rFonts w:ascii="Arial" w:hAnsi="Arial" w:cs="Arial"/>
          <w:b/>
          <w:sz w:val="24"/>
          <w:szCs w:val="24"/>
        </w:rPr>
        <w:t>SZW/DZP/91/2023</w:t>
      </w:r>
    </w:p>
    <w:p w14:paraId="451375D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C5E09" w:rsidRPr="00FC5E09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A65DD26" w14:textId="77777777" w:rsidTr="00650D6C">
        <w:tc>
          <w:tcPr>
            <w:tcW w:w="9104" w:type="dxa"/>
            <w:shd w:val="clear" w:color="auto" w:fill="D9D9D9"/>
          </w:tcPr>
          <w:p w14:paraId="169C6F4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0E1B2EE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D9A09CF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97730A1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C915B3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64444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49D7EE9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91AA65B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6CD8AF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D41C57D" w14:textId="77777777" w:rsidTr="00CD4DD1">
        <w:tc>
          <w:tcPr>
            <w:tcW w:w="9104" w:type="dxa"/>
            <w:shd w:val="clear" w:color="auto" w:fill="D9D9D9"/>
          </w:tcPr>
          <w:p w14:paraId="60C1936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F424724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B8457A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1E4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2ADD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C5E09" w:rsidRPr="0012157F" w14:paraId="22361A36" w14:textId="77777777" w:rsidTr="00D22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33C58" w14:textId="77777777" w:rsidR="00FC5E09" w:rsidRPr="0012157F" w:rsidRDefault="00FC5E09" w:rsidP="00D225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C8EC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E0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8FECE1E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FC5E09" w:rsidRPr="0012157F" w14:paraId="3157FEE5" w14:textId="77777777" w:rsidTr="00D22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3DC5" w14:textId="77777777" w:rsidR="00FC5E09" w:rsidRPr="0012157F" w:rsidRDefault="00FC5E09" w:rsidP="00D225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723A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E0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FD8F5BC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FC5E09" w:rsidRPr="0012157F" w14:paraId="38D4ACAF" w14:textId="77777777" w:rsidTr="00D22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A699E" w14:textId="77777777" w:rsidR="00FC5E09" w:rsidRPr="0012157F" w:rsidRDefault="00FC5E09" w:rsidP="00D225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27E62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E0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D8740FB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FC5E09" w:rsidRPr="0012157F" w14:paraId="7CAD0BAC" w14:textId="77777777" w:rsidTr="00D225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184B3" w14:textId="77777777" w:rsidR="00FC5E09" w:rsidRPr="0012157F" w:rsidRDefault="00FC5E09" w:rsidP="00D2250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C99AD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C5E0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C2042BB" w14:textId="77777777" w:rsidR="00FC5E09" w:rsidRPr="0012157F" w:rsidRDefault="00FC5E09" w:rsidP="00D2250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5E09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5A5BC8C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23F1277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8B41D4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0D3C93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67DA309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8862DB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E95068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6270C6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312C1B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19DCF6A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E2AD1C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200CBF2" w14:textId="77777777" w:rsidTr="00CD4DD1">
        <w:tc>
          <w:tcPr>
            <w:tcW w:w="9104" w:type="dxa"/>
            <w:shd w:val="clear" w:color="auto" w:fill="D9D9D9"/>
          </w:tcPr>
          <w:p w14:paraId="0BBD8E1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39CB03E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495C170" w14:textId="77777777" w:rsidTr="00847232">
        <w:tc>
          <w:tcPr>
            <w:tcW w:w="9104" w:type="dxa"/>
            <w:shd w:val="clear" w:color="auto" w:fill="D9D9D9"/>
          </w:tcPr>
          <w:p w14:paraId="5D22369B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02A931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59DC6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E694FB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23B76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3F024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E46D879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EB77D7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6163C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3E6A2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67AC98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F925A2C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C9A15CF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368CB" w14:textId="77777777" w:rsidR="00D751D9" w:rsidRDefault="00D751D9" w:rsidP="0038231F">
      <w:pPr>
        <w:spacing w:after="0" w:line="240" w:lineRule="auto"/>
      </w:pPr>
      <w:r>
        <w:separator/>
      </w:r>
    </w:p>
  </w:endnote>
  <w:endnote w:type="continuationSeparator" w:id="0">
    <w:p w14:paraId="3F7E7B64" w14:textId="77777777" w:rsidR="00D751D9" w:rsidRDefault="00D751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E1313" w14:textId="77777777" w:rsidR="00FC5E09" w:rsidRDefault="00FC5E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47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244C7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88D6" w14:textId="77777777" w:rsidR="00FC5E09" w:rsidRDefault="00FC5E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EE127" w14:textId="77777777" w:rsidR="00D751D9" w:rsidRDefault="00D751D9" w:rsidP="0038231F">
      <w:pPr>
        <w:spacing w:after="0" w:line="240" w:lineRule="auto"/>
      </w:pPr>
      <w:r>
        <w:separator/>
      </w:r>
    </w:p>
  </w:footnote>
  <w:footnote w:type="continuationSeparator" w:id="0">
    <w:p w14:paraId="15F2B8D8" w14:textId="77777777" w:rsidR="00D751D9" w:rsidRDefault="00D751D9" w:rsidP="0038231F">
      <w:pPr>
        <w:spacing w:after="0" w:line="240" w:lineRule="auto"/>
      </w:pPr>
      <w:r>
        <w:continuationSeparator/>
      </w:r>
    </w:p>
  </w:footnote>
  <w:footnote w:id="1">
    <w:p w14:paraId="40FC5FD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CF510E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96FD7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B86558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DE107" w14:textId="77777777" w:rsidR="00FC5E09" w:rsidRDefault="00FC5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7FB86" w14:textId="77777777" w:rsidR="00FC5E09" w:rsidRDefault="00FC5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96E2F" w14:textId="77777777" w:rsidR="00FC5E09" w:rsidRDefault="00FC5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0450122">
    <w:abstractNumId w:val="11"/>
  </w:num>
  <w:num w:numId="2" w16cid:durableId="505100546">
    <w:abstractNumId w:val="0"/>
  </w:num>
  <w:num w:numId="3" w16cid:durableId="1343360207">
    <w:abstractNumId w:val="10"/>
  </w:num>
  <w:num w:numId="4" w16cid:durableId="383676237">
    <w:abstractNumId w:val="13"/>
  </w:num>
  <w:num w:numId="5" w16cid:durableId="438180379">
    <w:abstractNumId w:val="12"/>
  </w:num>
  <w:num w:numId="6" w16cid:durableId="570964212">
    <w:abstractNumId w:val="9"/>
  </w:num>
  <w:num w:numId="7" w16cid:durableId="760878215">
    <w:abstractNumId w:val="1"/>
  </w:num>
  <w:num w:numId="8" w16cid:durableId="1009212053">
    <w:abstractNumId w:val="6"/>
  </w:num>
  <w:num w:numId="9" w16cid:durableId="1073743451">
    <w:abstractNumId w:val="4"/>
  </w:num>
  <w:num w:numId="10" w16cid:durableId="108086113">
    <w:abstractNumId w:val="7"/>
  </w:num>
  <w:num w:numId="11" w16cid:durableId="594095911">
    <w:abstractNumId w:val="5"/>
  </w:num>
  <w:num w:numId="12" w16cid:durableId="784622268">
    <w:abstractNumId w:val="8"/>
  </w:num>
  <w:num w:numId="13" w16cid:durableId="55474019">
    <w:abstractNumId w:val="3"/>
  </w:num>
  <w:num w:numId="14" w16cid:durableId="1842575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D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0C5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1D9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5E0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C0FF9"/>
  <w15:docId w15:val="{C14A5FE3-7F98-4E6B-8C96-B669E4BF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2023-08-22T11:14:00Z</dcterms:created>
  <dcterms:modified xsi:type="dcterms:W3CDTF">2023-08-22T11:14:00Z</dcterms:modified>
</cp:coreProperties>
</file>