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56962EB2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E12A4E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2C3D79">
        <w:tc>
          <w:tcPr>
            <w:tcW w:w="8952" w:type="dxa"/>
            <w:shd w:val="clear" w:color="auto" w:fill="F2F2F2"/>
          </w:tcPr>
          <w:p w14:paraId="1E4F7C36" w14:textId="1E3CEA98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554471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32951FE" w14:textId="6DA75972" w:rsidR="008C3B3F" w:rsidRDefault="00281DC6" w:rsidP="008C3B3F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</w:r>
      <w:r w:rsidR="008C3B3F">
        <w:rPr>
          <w:sz w:val="22"/>
          <w:szCs w:val="22"/>
        </w:rPr>
        <w:t>w trybie podstawowy</w:t>
      </w:r>
      <w:r w:rsidR="00D70DD7">
        <w:rPr>
          <w:sz w:val="22"/>
          <w:szCs w:val="22"/>
        </w:rPr>
        <w:t>m</w:t>
      </w:r>
      <w:r w:rsidR="008C3B3F">
        <w:rPr>
          <w:sz w:val="22"/>
          <w:szCs w:val="22"/>
        </w:rPr>
        <w:t xml:space="preserve"> bez negocjacji pn.: </w:t>
      </w:r>
    </w:p>
    <w:p w14:paraId="1B144920" w14:textId="1F256555" w:rsidR="00D70DD7" w:rsidRPr="00D70DD7" w:rsidRDefault="00D70DD7" w:rsidP="00281DC6">
      <w:pPr>
        <w:spacing w:after="120" w:line="276" w:lineRule="auto"/>
        <w:jc w:val="both"/>
        <w:rPr>
          <w:b/>
          <w:bCs/>
        </w:rPr>
      </w:pPr>
      <w:r w:rsidRPr="00D70DD7">
        <w:rPr>
          <w:b/>
          <w:bCs/>
        </w:rPr>
        <w:t>Remont pomieszczeń w filii nr 2 wynikających z zaleceń pokontrolnych Sanepidu</w:t>
      </w:r>
    </w:p>
    <w:p w14:paraId="44F55A6D" w14:textId="4BB5B0E8" w:rsidR="00281DC6" w:rsidRPr="00281DC6" w:rsidRDefault="00281DC6" w:rsidP="002C3D79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</w:t>
      </w:r>
      <w:r w:rsidR="002C3D79">
        <w:rPr>
          <w:sz w:val="22"/>
          <w:szCs w:val="22"/>
        </w:rPr>
        <w:t xml:space="preserve">, </w:t>
      </w: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B35E57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B35E57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31F22435" w14:textId="77777777" w:rsidR="00281DC6" w:rsidRPr="00B35E57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B35E57">
              <w:rPr>
                <w:sz w:val="22"/>
                <w:szCs w:val="22"/>
              </w:rPr>
              <w:t xml:space="preserve">Adres </w:t>
            </w:r>
            <w:r w:rsidRPr="00B35E57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B35E57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DA61D4D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B35E57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B35E57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C0B99F2" w14:textId="3EAC0998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2AE29A56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4E7481" w:rsidRPr="00631133">
        <w:rPr>
          <w:sz w:val="22"/>
          <w:szCs w:val="22"/>
        </w:rPr>
        <w:t xml:space="preserve">w przedmiocie określonym powyżej </w:t>
      </w:r>
      <w:r w:rsidR="004E7481">
        <w:rPr>
          <w:sz w:val="22"/>
          <w:szCs w:val="22"/>
        </w:rPr>
        <w:t xml:space="preserve">i </w:t>
      </w:r>
      <w:r w:rsidR="004E7481" w:rsidRPr="00631133">
        <w:rPr>
          <w:sz w:val="22"/>
          <w:szCs w:val="22"/>
        </w:rPr>
        <w:t>oferujemy realizację zamówienia zgodnie z zasadami określonymi w Specyfikacji Warunków Zamówienia</w:t>
      </w:r>
      <w:r w:rsidR="00B53473">
        <w:rPr>
          <w:sz w:val="22"/>
          <w:szCs w:val="22"/>
        </w:rPr>
        <w:t xml:space="preserve"> oraz </w:t>
      </w:r>
      <w:r w:rsidR="002C3D79">
        <w:rPr>
          <w:sz w:val="22"/>
          <w:szCs w:val="22"/>
        </w:rPr>
        <w:t xml:space="preserve">kosztorysie ślepym </w:t>
      </w:r>
      <w:r w:rsidRPr="00281DC6">
        <w:rPr>
          <w:sz w:val="22"/>
        </w:rPr>
        <w:t>stosując niżej wymienione stawki:</w:t>
      </w:r>
    </w:p>
    <w:p w14:paraId="23D1B17B" w14:textId="77777777" w:rsidR="00D70DD7" w:rsidRDefault="00D70DD7" w:rsidP="00D70DD7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41ADD8AF" w14:textId="77777777" w:rsidR="00B53473" w:rsidRPr="006679F4" w:rsidRDefault="00B53473" w:rsidP="00B53473">
      <w:pPr>
        <w:ind w:left="284"/>
        <w:jc w:val="both"/>
      </w:pPr>
      <w:r w:rsidRPr="006679F4">
        <w:t>wartość netto za wykonanie całości przedmiotu zamówienia wynosi....................... zł</w:t>
      </w:r>
    </w:p>
    <w:p w14:paraId="455E857E" w14:textId="77777777" w:rsidR="00B53473" w:rsidRPr="006679F4" w:rsidRDefault="00B53473" w:rsidP="00B53473">
      <w:pPr>
        <w:ind w:left="284" w:hanging="284"/>
        <w:jc w:val="both"/>
      </w:pPr>
      <w:r w:rsidRPr="006679F4">
        <w:t xml:space="preserve">     stawka  podatku VAT wynosi  ......%</w:t>
      </w:r>
    </w:p>
    <w:p w14:paraId="56341D65" w14:textId="77777777" w:rsidR="00B53473" w:rsidRPr="006679F4" w:rsidRDefault="00B53473" w:rsidP="00B53473">
      <w:pPr>
        <w:ind w:left="284" w:hanging="284"/>
        <w:jc w:val="both"/>
      </w:pPr>
      <w:r w:rsidRPr="006679F4">
        <w:t xml:space="preserve">     kwota podatku VAT wynosi ................................ zł</w:t>
      </w:r>
    </w:p>
    <w:p w14:paraId="285897BD" w14:textId="77777777" w:rsidR="00B53473" w:rsidRPr="006679F4" w:rsidRDefault="00B53473" w:rsidP="00B53473">
      <w:pPr>
        <w:ind w:left="284" w:hanging="284"/>
        <w:jc w:val="both"/>
      </w:pPr>
      <w:r w:rsidRPr="006679F4">
        <w:tab/>
        <w:t>wartość brutto za wykonanie całości przedmiotu zamówienia wynosi....................... zł</w:t>
      </w:r>
    </w:p>
    <w:p w14:paraId="69C204A6" w14:textId="77777777" w:rsidR="00B53473" w:rsidRPr="006679F4" w:rsidRDefault="00B53473" w:rsidP="00B53473">
      <w:pPr>
        <w:ind w:left="709" w:hanging="284"/>
        <w:jc w:val="both"/>
      </w:pPr>
      <w:r w:rsidRPr="006679F4">
        <w:t xml:space="preserve">     (słownie:..................................................................................................................... zł),</w:t>
      </w:r>
    </w:p>
    <w:p w14:paraId="0B7807C7" w14:textId="77777777" w:rsidR="004E7481" w:rsidRDefault="004E7481" w:rsidP="004E7481">
      <w:pPr>
        <w:pStyle w:val="Bezodstpw"/>
        <w:tabs>
          <w:tab w:val="left" w:pos="284"/>
        </w:tabs>
        <w:ind w:left="426"/>
        <w:jc w:val="both"/>
        <w:rPr>
          <w:rFonts w:ascii="Times New Roman" w:hAnsi="Times New Roman"/>
          <w:sz w:val="24"/>
          <w:szCs w:val="24"/>
        </w:rPr>
      </w:pPr>
    </w:p>
    <w:p w14:paraId="16CF0A1A" w14:textId="7EA0933F" w:rsidR="004E7481" w:rsidRPr="006516C2" w:rsidRDefault="00DA7454" w:rsidP="00B53473">
      <w:pPr>
        <w:pStyle w:val="Akapitzlist"/>
        <w:numPr>
          <w:ilvl w:val="0"/>
          <w:numId w:val="35"/>
        </w:numPr>
        <w:ind w:left="426" w:hanging="426"/>
        <w:jc w:val="both"/>
      </w:pPr>
      <w:r>
        <w:t>T</w:t>
      </w:r>
      <w:r w:rsidR="004E7481">
        <w:t>ermin wykonania</w:t>
      </w:r>
      <w:r w:rsidR="00D70DD7">
        <w:t xml:space="preserve"> zamówienia – do 30 września 2023r.</w:t>
      </w:r>
      <w:r w:rsidR="004E7481" w:rsidRPr="00D70DD7">
        <w:rPr>
          <w:bCs/>
        </w:rPr>
        <w:t>.</w:t>
      </w:r>
    </w:p>
    <w:p w14:paraId="4337BAE8" w14:textId="73B1C1FE" w:rsidR="00281DC6" w:rsidRDefault="00281DC6" w:rsidP="00281DC6">
      <w:pPr>
        <w:spacing w:after="120" w:line="276" w:lineRule="auto"/>
        <w:ind w:left="284"/>
        <w:contextualSpacing/>
        <w:jc w:val="both"/>
      </w:pPr>
    </w:p>
    <w:p w14:paraId="1092AC6E" w14:textId="77777777" w:rsidR="002C3D79" w:rsidRDefault="002C3D79" w:rsidP="00281DC6">
      <w:pPr>
        <w:spacing w:after="120" w:line="276" w:lineRule="auto"/>
        <w:ind w:left="284"/>
        <w:contextualSpacing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lastRenderedPageBreak/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AE23281" w14:textId="063D8F17" w:rsidR="00A26956" w:rsidRPr="00A26956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A26956">
        <w:rPr>
          <w:sz w:val="22"/>
        </w:rPr>
        <w:t>wypełniliśmy obowiązki informacyjne przewidziane w art. 13 lub art. 14 RODO</w:t>
      </w:r>
      <w:r w:rsidRPr="00281DC6">
        <w:rPr>
          <w:vertAlign w:val="superscript"/>
        </w:rPr>
        <w:footnoteReference w:id="2"/>
      </w:r>
      <w:r w:rsidRPr="00A2695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vertAlign w:val="superscript"/>
        </w:rPr>
        <w:footnoteReference w:id="3"/>
      </w:r>
      <w:r w:rsidRPr="00A26956">
        <w:rPr>
          <w:sz w:val="22"/>
        </w:rPr>
        <w:t>.</w:t>
      </w:r>
    </w:p>
    <w:p w14:paraId="2196215A" w14:textId="1F696F5E" w:rsidR="00A26956" w:rsidRPr="007124CE" w:rsidRDefault="00A26956" w:rsidP="00A26956">
      <w:pPr>
        <w:pStyle w:val="Akapitzlist"/>
        <w:numPr>
          <w:ilvl w:val="0"/>
          <w:numId w:val="36"/>
        </w:numPr>
        <w:spacing w:before="120" w:after="120" w:line="276" w:lineRule="auto"/>
        <w:jc w:val="both"/>
      </w:pPr>
      <w:r w:rsidRPr="007124CE">
        <w:t xml:space="preserve">oświadczam, że nie podlegam wykluczeniu z postępowania na podstawie art.108 ust 1 pkt 1-6 ustawy </w:t>
      </w:r>
      <w:proofErr w:type="spellStart"/>
      <w:r w:rsidRPr="007124CE">
        <w:t>Pzp</w:t>
      </w:r>
      <w:proofErr w:type="spellEnd"/>
      <w:r w:rsidRPr="007124CE">
        <w:t>.</w:t>
      </w:r>
    </w:p>
    <w:p w14:paraId="178A4A05" w14:textId="77777777" w:rsidR="00A26956" w:rsidRPr="007124CE" w:rsidRDefault="00A26956" w:rsidP="00A26956">
      <w:pPr>
        <w:numPr>
          <w:ilvl w:val="0"/>
          <w:numId w:val="36"/>
        </w:numPr>
      </w:pPr>
      <w:r w:rsidRPr="007124CE">
        <w:t xml:space="preserve">oświadczam, że nie podlegam wykluczeniu z postępowania na podstawie art. 109 ust. 1 pkt 4 ustawy </w:t>
      </w:r>
      <w:proofErr w:type="spellStart"/>
      <w:r w:rsidRPr="007124CE">
        <w:t>Pzp</w:t>
      </w:r>
      <w:proofErr w:type="spellEnd"/>
    </w:p>
    <w:p w14:paraId="2F4670DE" w14:textId="77777777" w:rsidR="00A26956" w:rsidRPr="007124CE" w:rsidRDefault="00A26956" w:rsidP="00A26956">
      <w:pPr>
        <w:numPr>
          <w:ilvl w:val="0"/>
          <w:numId w:val="36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3C64C054" w14:textId="51DA1104" w:rsidR="00A26956" w:rsidRPr="007124CE" w:rsidRDefault="00A26956" w:rsidP="00A26956">
      <w:pPr>
        <w:pStyle w:val="Akapitzlist"/>
        <w:numPr>
          <w:ilvl w:val="0"/>
          <w:numId w:val="36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D87342E" w14:textId="77777777" w:rsidR="002C3D79" w:rsidRDefault="002C3D79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70E4B527" w14:textId="77777777" w:rsidR="002C3D79" w:rsidRDefault="002C3D79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436D97BF" w14:textId="77777777" w:rsidR="002C3D79" w:rsidRDefault="002C3D79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2407A238" w14:textId="77777777" w:rsidR="002C3D79" w:rsidRDefault="002C3D79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14:paraId="5F2827D4" w14:textId="77777777" w:rsidR="002C3D79" w:rsidRPr="00281DC6" w:rsidRDefault="002C3D79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26390037" w:rsidR="00281DC6" w:rsidRDefault="00281DC6" w:rsidP="00E4237E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3FCE13" w14:textId="77777777" w:rsidR="00732538" w:rsidRDefault="00732538">
      <w:r>
        <w:separator/>
      </w:r>
    </w:p>
  </w:endnote>
  <w:endnote w:type="continuationSeparator" w:id="0">
    <w:p w14:paraId="165ED8EC" w14:textId="77777777" w:rsidR="00732538" w:rsidRDefault="00732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78DBC" w14:textId="77777777" w:rsidR="00732538" w:rsidRDefault="00732538">
      <w:r>
        <w:separator/>
      </w:r>
    </w:p>
  </w:footnote>
  <w:footnote w:type="continuationSeparator" w:id="0">
    <w:p w14:paraId="43186DE7" w14:textId="77777777" w:rsidR="00732538" w:rsidRDefault="00732538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0331B87" w14:textId="77777777" w:rsidR="00A26956" w:rsidRDefault="00A26956" w:rsidP="00A2695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43B3C8AF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326B5B8" w14:textId="77777777" w:rsidR="00A26956" w:rsidRPr="00173016" w:rsidRDefault="00A26956" w:rsidP="00A2695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728CF592" w:rsidR="00D74BC1" w:rsidRDefault="00281DC6">
    <w:pPr>
      <w:pStyle w:val="Nagwek"/>
    </w:pPr>
    <w:r>
      <w:t>Znak sprawy: SZW/DZP/</w:t>
    </w:r>
    <w:r w:rsidR="00D70DD7">
      <w:t>91</w:t>
    </w:r>
    <w:r>
      <w:t>/202</w:t>
    </w:r>
    <w:r w:rsidR="00FD1A54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8C7341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62E627E"/>
    <w:multiLevelType w:val="hybridMultilevel"/>
    <w:tmpl w:val="0E2ACE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7937062">
    <w:abstractNumId w:val="9"/>
  </w:num>
  <w:num w:numId="2" w16cid:durableId="1583296320">
    <w:abstractNumId w:val="20"/>
  </w:num>
  <w:num w:numId="3" w16cid:durableId="135728879">
    <w:abstractNumId w:val="22"/>
  </w:num>
  <w:num w:numId="4" w16cid:durableId="1692337425">
    <w:abstractNumId w:val="5"/>
  </w:num>
  <w:num w:numId="5" w16cid:durableId="1917203569">
    <w:abstractNumId w:val="27"/>
  </w:num>
  <w:num w:numId="6" w16cid:durableId="1006858040">
    <w:abstractNumId w:val="6"/>
  </w:num>
  <w:num w:numId="7" w16cid:durableId="458299854">
    <w:abstractNumId w:val="7"/>
  </w:num>
  <w:num w:numId="8" w16cid:durableId="983240044">
    <w:abstractNumId w:val="32"/>
  </w:num>
  <w:num w:numId="9" w16cid:durableId="1455365856">
    <w:abstractNumId w:val="4"/>
  </w:num>
  <w:num w:numId="10" w16cid:durableId="1510488085">
    <w:abstractNumId w:val="31"/>
  </w:num>
  <w:num w:numId="11" w16cid:durableId="2056856613">
    <w:abstractNumId w:val="25"/>
  </w:num>
  <w:num w:numId="12" w16cid:durableId="1699509249">
    <w:abstractNumId w:val="11"/>
  </w:num>
  <w:num w:numId="13" w16cid:durableId="995260547">
    <w:abstractNumId w:val="23"/>
  </w:num>
  <w:num w:numId="14" w16cid:durableId="1492940868">
    <w:abstractNumId w:val="38"/>
  </w:num>
  <w:num w:numId="15" w16cid:durableId="165413100">
    <w:abstractNumId w:val="21"/>
  </w:num>
  <w:num w:numId="16" w16cid:durableId="974262028">
    <w:abstractNumId w:val="37"/>
  </w:num>
  <w:num w:numId="17" w16cid:durableId="1418208049">
    <w:abstractNumId w:val="10"/>
  </w:num>
  <w:num w:numId="18" w16cid:durableId="1642954715">
    <w:abstractNumId w:val="15"/>
  </w:num>
  <w:num w:numId="19" w16cid:durableId="1932929790">
    <w:abstractNumId w:val="35"/>
  </w:num>
  <w:num w:numId="20" w16cid:durableId="502206572">
    <w:abstractNumId w:val="1"/>
  </w:num>
  <w:num w:numId="21" w16cid:durableId="301467643">
    <w:abstractNumId w:val="29"/>
  </w:num>
  <w:num w:numId="22" w16cid:durableId="796724098">
    <w:abstractNumId w:val="2"/>
  </w:num>
  <w:num w:numId="23" w16cid:durableId="1538469290">
    <w:abstractNumId w:val="12"/>
  </w:num>
  <w:num w:numId="24" w16cid:durableId="1105881791">
    <w:abstractNumId w:val="33"/>
  </w:num>
  <w:num w:numId="25" w16cid:durableId="247232559">
    <w:abstractNumId w:val="8"/>
  </w:num>
  <w:num w:numId="26" w16cid:durableId="1424492263">
    <w:abstractNumId w:val="14"/>
  </w:num>
  <w:num w:numId="27" w16cid:durableId="1276251815">
    <w:abstractNumId w:val="18"/>
  </w:num>
  <w:num w:numId="28" w16cid:durableId="1003553827">
    <w:abstractNumId w:val="16"/>
  </w:num>
  <w:num w:numId="29" w16cid:durableId="571744768">
    <w:abstractNumId w:val="3"/>
  </w:num>
  <w:num w:numId="30" w16cid:durableId="292563970">
    <w:abstractNumId w:val="17"/>
  </w:num>
  <w:num w:numId="31" w16cid:durableId="477118080">
    <w:abstractNumId w:val="0"/>
  </w:num>
  <w:num w:numId="32" w16cid:durableId="439253944">
    <w:abstractNumId w:val="26"/>
  </w:num>
  <w:num w:numId="33" w16cid:durableId="1741752617">
    <w:abstractNumId w:val="19"/>
  </w:num>
  <w:num w:numId="34" w16cid:durableId="1393696512">
    <w:abstractNumId w:val="30"/>
  </w:num>
  <w:num w:numId="35" w16cid:durableId="1341085151">
    <w:abstractNumId w:val="36"/>
  </w:num>
  <w:num w:numId="36" w16cid:durableId="1481120531">
    <w:abstractNumId w:val="34"/>
  </w:num>
  <w:num w:numId="37" w16cid:durableId="1485971000">
    <w:abstractNumId w:val="13"/>
  </w:num>
  <w:num w:numId="38" w16cid:durableId="1668827226">
    <w:abstractNumId w:val="24"/>
  </w:num>
  <w:num w:numId="39" w16cid:durableId="17970173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25CB3"/>
    <w:rsid w:val="0018410E"/>
    <w:rsid w:val="0023183F"/>
    <w:rsid w:val="00281DC6"/>
    <w:rsid w:val="002C3D79"/>
    <w:rsid w:val="0030391A"/>
    <w:rsid w:val="003A652F"/>
    <w:rsid w:val="00443C09"/>
    <w:rsid w:val="00460383"/>
    <w:rsid w:val="004A2566"/>
    <w:rsid w:val="004E7481"/>
    <w:rsid w:val="00535E57"/>
    <w:rsid w:val="00554471"/>
    <w:rsid w:val="005A70C7"/>
    <w:rsid w:val="00613B65"/>
    <w:rsid w:val="006A0EFD"/>
    <w:rsid w:val="00732538"/>
    <w:rsid w:val="00740C0B"/>
    <w:rsid w:val="007717C3"/>
    <w:rsid w:val="007E2FC5"/>
    <w:rsid w:val="008C3B3F"/>
    <w:rsid w:val="009E4607"/>
    <w:rsid w:val="00A26956"/>
    <w:rsid w:val="00B22D6B"/>
    <w:rsid w:val="00B35E57"/>
    <w:rsid w:val="00B53473"/>
    <w:rsid w:val="00C9530C"/>
    <w:rsid w:val="00CA0475"/>
    <w:rsid w:val="00CA7C6C"/>
    <w:rsid w:val="00CB2BE7"/>
    <w:rsid w:val="00D70DD7"/>
    <w:rsid w:val="00D74BC1"/>
    <w:rsid w:val="00DA7454"/>
    <w:rsid w:val="00E12A4E"/>
    <w:rsid w:val="00E4237E"/>
    <w:rsid w:val="00EA40F9"/>
    <w:rsid w:val="00F2537A"/>
    <w:rsid w:val="00F854E0"/>
    <w:rsid w:val="00FA3974"/>
    <w:rsid w:val="00FB3FEA"/>
    <w:rsid w:val="00FD1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A26956"/>
    <w:pPr>
      <w:ind w:left="720"/>
      <w:contextualSpacing/>
    </w:pPr>
  </w:style>
  <w:style w:type="paragraph" w:styleId="Bezodstpw">
    <w:name w:val="No Spacing"/>
    <w:uiPriority w:val="1"/>
    <w:qFormat/>
    <w:rsid w:val="004E748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97</TotalTime>
  <Pages>3</Pages>
  <Words>628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MS Lutycka</cp:lastModifiedBy>
  <cp:revision>22</cp:revision>
  <cp:lastPrinted>2007-10-05T06:59:00Z</cp:lastPrinted>
  <dcterms:created xsi:type="dcterms:W3CDTF">2021-03-05T08:11:00Z</dcterms:created>
  <dcterms:modified xsi:type="dcterms:W3CDTF">2023-08-18T10:43:00Z</dcterms:modified>
</cp:coreProperties>
</file>