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2023C" w14:textId="77777777" w:rsidR="00FB7F50" w:rsidRPr="00CF04D7" w:rsidRDefault="008F35EF" w:rsidP="0066192C">
      <w:pPr>
        <w:jc w:val="right"/>
        <w:rPr>
          <w:rFonts w:ascii="Arial" w:hAnsi="Arial" w:cs="Arial"/>
        </w:rPr>
      </w:pPr>
      <w:bookmarkStart w:id="0" w:name="_Hlk53520193"/>
      <w:r w:rsidRPr="008F35EF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8F35EF">
        <w:rPr>
          <w:rFonts w:ascii="Arial" w:hAnsi="Arial" w:cs="Arial"/>
        </w:rPr>
        <w:t>2023-08-23</w:t>
      </w:r>
    </w:p>
    <w:p w14:paraId="68459AF6" w14:textId="77777777" w:rsidR="008F35EF" w:rsidRPr="008F35EF" w:rsidRDefault="008F35EF" w:rsidP="0066192C">
      <w:pPr>
        <w:rPr>
          <w:rFonts w:ascii="Arial" w:hAnsi="Arial" w:cs="Arial"/>
          <w:b/>
          <w:bCs/>
        </w:rPr>
      </w:pPr>
      <w:r w:rsidRPr="008F35EF">
        <w:rPr>
          <w:rFonts w:ascii="Arial" w:hAnsi="Arial" w:cs="Arial"/>
          <w:b/>
          <w:bCs/>
        </w:rPr>
        <w:t>Szpital Wojewódzki w Poznaniu</w:t>
      </w:r>
    </w:p>
    <w:p w14:paraId="5156ACCD" w14:textId="77777777" w:rsidR="00FB7F50" w:rsidRPr="00CF04D7" w:rsidRDefault="008F35EF" w:rsidP="0066192C">
      <w:pPr>
        <w:rPr>
          <w:rFonts w:ascii="Arial" w:hAnsi="Arial" w:cs="Arial"/>
          <w:b/>
          <w:bCs/>
        </w:rPr>
      </w:pPr>
      <w:r w:rsidRPr="008F35EF">
        <w:rPr>
          <w:rFonts w:ascii="Arial" w:hAnsi="Arial" w:cs="Arial"/>
          <w:b/>
          <w:bCs/>
        </w:rPr>
        <w:t>Dział Zamówień Publicznych</w:t>
      </w:r>
    </w:p>
    <w:p w14:paraId="053021B9" w14:textId="77777777" w:rsidR="00FB7F50" w:rsidRPr="00CF04D7" w:rsidRDefault="008F35EF" w:rsidP="0066192C">
      <w:pPr>
        <w:rPr>
          <w:rFonts w:ascii="Arial" w:hAnsi="Arial" w:cs="Arial"/>
        </w:rPr>
      </w:pPr>
      <w:r w:rsidRPr="008F35EF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8F35EF">
        <w:rPr>
          <w:rFonts w:ascii="Arial" w:hAnsi="Arial" w:cs="Arial"/>
        </w:rPr>
        <w:t>7/19</w:t>
      </w:r>
    </w:p>
    <w:p w14:paraId="228A633E" w14:textId="77777777" w:rsidR="00FB7F50" w:rsidRPr="00CF04D7" w:rsidRDefault="008F35EF" w:rsidP="0066192C">
      <w:pPr>
        <w:rPr>
          <w:rFonts w:ascii="Arial" w:hAnsi="Arial" w:cs="Arial"/>
        </w:rPr>
      </w:pPr>
      <w:r w:rsidRPr="008F35EF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8F35EF">
        <w:rPr>
          <w:rFonts w:ascii="Arial" w:hAnsi="Arial" w:cs="Arial"/>
        </w:rPr>
        <w:t>Poznań</w:t>
      </w:r>
    </w:p>
    <w:p w14:paraId="0FF5B9D4" w14:textId="77777777" w:rsidR="0066192C" w:rsidRDefault="0066192C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590C1294" w14:textId="38EA4F6C" w:rsidR="00E62859" w:rsidRPr="00CF04D7" w:rsidRDefault="00E62859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3F31A5D6" w14:textId="77777777" w:rsidR="00E62859" w:rsidRDefault="00E62859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51125177" w14:textId="77777777" w:rsidR="0066192C" w:rsidRDefault="0066192C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2FE2671" w14:textId="77777777" w:rsidR="0066192C" w:rsidRDefault="0066192C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2C972D7A" w14:textId="77777777" w:rsidR="00C84486" w:rsidRPr="00CF04D7" w:rsidRDefault="00C84486" w:rsidP="0066192C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EB3D60F" w14:textId="77777777" w:rsidR="008642B3" w:rsidRPr="00CF04D7" w:rsidRDefault="009F0E5C" w:rsidP="0066192C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0427FD0E" w14:textId="77777777" w:rsidR="008642B3" w:rsidRDefault="008642B3" w:rsidP="0066192C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52370972" w14:textId="77777777" w:rsidR="0066192C" w:rsidRPr="00CF04D7" w:rsidRDefault="0066192C" w:rsidP="0066192C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8F35EF" w:rsidRPr="00CF04D7" w14:paraId="1AAE2A4B" w14:textId="77777777" w:rsidTr="00EB3FAE">
        <w:trPr>
          <w:trHeight w:val="638"/>
        </w:trPr>
        <w:tc>
          <w:tcPr>
            <w:tcW w:w="959" w:type="dxa"/>
            <w:shd w:val="clear" w:color="auto" w:fill="auto"/>
          </w:tcPr>
          <w:p w14:paraId="0D23C274" w14:textId="77777777" w:rsidR="008F35EF" w:rsidRPr="00CF04D7" w:rsidRDefault="008F35EF" w:rsidP="0066192C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E790BE" w14:textId="598F8C71" w:rsidR="008F35EF" w:rsidRPr="008F35EF" w:rsidRDefault="008F35EF" w:rsidP="0066192C">
            <w:pPr>
              <w:jc w:val="both"/>
              <w:rPr>
                <w:rFonts w:ascii="Arial" w:hAnsi="Arial" w:cs="Arial"/>
                <w:b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F35EF">
              <w:rPr>
                <w:rFonts w:ascii="Arial" w:hAnsi="Arial" w:cs="Arial"/>
              </w:rPr>
              <w:t xml:space="preserve"> podstawowy</w:t>
            </w:r>
            <w:r w:rsidR="0066192C">
              <w:rPr>
                <w:rFonts w:ascii="Arial" w:hAnsi="Arial" w:cs="Arial"/>
              </w:rPr>
              <w:t>m</w:t>
            </w:r>
            <w:r w:rsidRPr="008F35EF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8F35EF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8F35EF">
              <w:rPr>
                <w:rFonts w:ascii="Arial" w:hAnsi="Arial" w:cs="Arial"/>
                <w:b/>
                <w:bCs/>
              </w:rPr>
              <w:t>Remonty, naprawy, wynikające z nakazów Sanepidu, przeglądów ogólnobudowlanych:</w:t>
            </w:r>
          </w:p>
          <w:p w14:paraId="23793135" w14:textId="77777777" w:rsidR="008F35EF" w:rsidRDefault="008F35EF" w:rsidP="0066192C">
            <w:pPr>
              <w:jc w:val="both"/>
              <w:rPr>
                <w:rFonts w:ascii="Arial" w:hAnsi="Arial" w:cs="Arial"/>
                <w:bCs/>
              </w:rPr>
            </w:pPr>
            <w:r w:rsidRPr="008F35EF">
              <w:rPr>
                <w:rFonts w:ascii="Arial" w:hAnsi="Arial" w:cs="Arial"/>
                <w:b/>
                <w:bCs/>
              </w:rPr>
              <w:t>Sukcesywne malowanie wraz z materiałem pomieszczeń szpitalnych (min. 4000 m2)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8F35EF">
              <w:rPr>
                <w:rFonts w:ascii="Arial" w:hAnsi="Arial" w:cs="Arial"/>
                <w:b/>
              </w:rPr>
              <w:t>SZW/DZP/67/2023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61A89021" w14:textId="77777777" w:rsidR="0066192C" w:rsidRPr="00CF04D7" w:rsidRDefault="0066192C" w:rsidP="0066192C">
            <w:pPr>
              <w:jc w:val="both"/>
              <w:rPr>
                <w:rFonts w:ascii="Arial" w:hAnsi="Arial" w:cs="Arial"/>
              </w:rPr>
            </w:pPr>
          </w:p>
        </w:tc>
      </w:tr>
    </w:tbl>
    <w:p w14:paraId="5D55BF39" w14:textId="6EB94048" w:rsidR="008642B3" w:rsidRDefault="00C65E53" w:rsidP="0066192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8F35EF" w:rsidRPr="008F35EF">
        <w:rPr>
          <w:rFonts w:ascii="Arial" w:hAnsi="Arial" w:cs="Arial"/>
          <w:b/>
        </w:rPr>
        <w:t>Szpital Wojewódzki w Poznaniu</w:t>
      </w:r>
      <w:r w:rsidR="0066192C">
        <w:rPr>
          <w:rFonts w:ascii="Arial" w:hAnsi="Arial" w:cs="Arial"/>
          <w:b/>
        </w:rPr>
        <w:t xml:space="preserve">, </w:t>
      </w:r>
      <w:r w:rsidR="008F35EF" w:rsidRPr="008F35EF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F35EF" w:rsidRPr="008F35EF">
        <w:rPr>
          <w:rFonts w:ascii="Arial" w:hAnsi="Arial" w:cs="Arial"/>
        </w:rPr>
        <w:t>(</w:t>
      </w:r>
      <w:proofErr w:type="spellStart"/>
      <w:r w:rsidR="008F35EF" w:rsidRPr="008F35EF">
        <w:rPr>
          <w:rFonts w:ascii="Arial" w:hAnsi="Arial" w:cs="Arial"/>
        </w:rPr>
        <w:t>t.j</w:t>
      </w:r>
      <w:proofErr w:type="spellEnd"/>
      <w:r w:rsidR="008F35EF" w:rsidRPr="008F35EF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6E8DDBD2" w14:textId="77777777" w:rsidR="0066192C" w:rsidRPr="00CF04D7" w:rsidRDefault="0066192C" w:rsidP="0066192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F35EF" w:rsidRPr="00CF04D7" w14:paraId="5B3CC113" w14:textId="77777777" w:rsidTr="00EB3F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D95DDE0" w14:textId="77777777" w:rsidR="008F35EF" w:rsidRPr="00CF04D7" w:rsidRDefault="008F35EF" w:rsidP="0066192C">
            <w:pPr>
              <w:jc w:val="both"/>
              <w:rPr>
                <w:rFonts w:ascii="Arial" w:hAnsi="Arial" w:cs="Arial"/>
                <w:b/>
              </w:rPr>
            </w:pPr>
            <w:r w:rsidRPr="008F35EF">
              <w:rPr>
                <w:rFonts w:ascii="Arial" w:hAnsi="Arial" w:cs="Arial"/>
                <w:b/>
              </w:rPr>
              <w:t>MALBUD Zakład Remontowo Budowlany Eugeniusz Nowak</w:t>
            </w:r>
          </w:p>
          <w:p w14:paraId="396DB0FE" w14:textId="77777777" w:rsidR="008F35EF" w:rsidRPr="00CF04D7" w:rsidRDefault="008F35EF" w:rsidP="0066192C">
            <w:pPr>
              <w:jc w:val="both"/>
              <w:rPr>
                <w:rFonts w:ascii="Arial" w:hAnsi="Arial" w:cs="Arial"/>
                <w:bCs/>
              </w:rPr>
            </w:pPr>
            <w:r w:rsidRPr="008F35EF">
              <w:rPr>
                <w:rFonts w:ascii="Arial" w:hAnsi="Arial" w:cs="Arial"/>
                <w:bCs/>
              </w:rPr>
              <w:t>ul. Zagłoby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8F35EF">
              <w:rPr>
                <w:rFonts w:ascii="Arial" w:hAnsi="Arial" w:cs="Arial"/>
                <w:bCs/>
              </w:rPr>
              <w:t>5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402BD937" w14:textId="77777777" w:rsidR="008F35EF" w:rsidRPr="00CF04D7" w:rsidRDefault="008F35EF" w:rsidP="0066192C">
            <w:pPr>
              <w:jc w:val="both"/>
              <w:rPr>
                <w:rFonts w:ascii="Arial" w:hAnsi="Arial" w:cs="Arial"/>
                <w:bCs/>
              </w:rPr>
            </w:pPr>
            <w:r w:rsidRPr="008F35EF">
              <w:rPr>
                <w:rFonts w:ascii="Arial" w:hAnsi="Arial" w:cs="Arial"/>
                <w:bCs/>
              </w:rPr>
              <w:t>60-177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8F35EF">
              <w:rPr>
                <w:rFonts w:ascii="Arial" w:hAnsi="Arial" w:cs="Arial"/>
                <w:bCs/>
              </w:rPr>
              <w:t>Poznań</w:t>
            </w:r>
          </w:p>
          <w:p w14:paraId="39A03FF5" w14:textId="1E7BDC16" w:rsidR="008F35EF" w:rsidRPr="008F35EF" w:rsidRDefault="008F35EF" w:rsidP="0066192C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66192C">
              <w:rPr>
                <w:rFonts w:ascii="Arial" w:hAnsi="Arial" w:cs="Arial"/>
              </w:rPr>
              <w:t xml:space="preserve"> </w:t>
            </w:r>
            <w:r w:rsidRPr="008F35EF">
              <w:rPr>
                <w:rFonts w:ascii="Arial" w:hAnsi="Arial" w:cs="Arial"/>
              </w:rPr>
              <w:t>Remonty, naprawy, wynikające z nakazów Sanepidu, przeglądów ogólnobudowlanych:</w:t>
            </w:r>
          </w:p>
          <w:p w14:paraId="53C263CF" w14:textId="77777777" w:rsidR="008F35EF" w:rsidRPr="00CF04D7" w:rsidRDefault="008F35EF" w:rsidP="0066192C">
            <w:pPr>
              <w:jc w:val="both"/>
              <w:rPr>
                <w:rFonts w:ascii="Arial" w:hAnsi="Arial" w:cs="Arial"/>
                <w:b/>
              </w:rPr>
            </w:pPr>
            <w:r w:rsidRPr="008F35EF">
              <w:rPr>
                <w:rFonts w:ascii="Arial" w:hAnsi="Arial" w:cs="Arial"/>
              </w:rPr>
              <w:t>Sukcesywne malowanie wraz z materiałem pomieszczeń szpitalnych (min. 4000 m2)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8F35EF">
              <w:rPr>
                <w:rFonts w:ascii="Arial" w:hAnsi="Arial" w:cs="Arial"/>
                <w:b/>
              </w:rPr>
              <w:t>35.17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205374DE" w14:textId="58B59B40" w:rsidR="008F35EF" w:rsidRPr="008F35EF" w:rsidRDefault="008F35EF" w:rsidP="0066192C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66192C">
              <w:rPr>
                <w:rFonts w:ascii="Arial" w:hAnsi="Arial" w:cs="Arial"/>
                <w:color w:val="000000"/>
              </w:rPr>
              <w:t xml:space="preserve"> </w:t>
            </w:r>
            <w:r w:rsidRPr="008F35EF">
              <w:rPr>
                <w:rFonts w:ascii="Arial" w:hAnsi="Arial" w:cs="Arial"/>
              </w:rPr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CB7336D" w14:textId="77777777" w:rsidR="008F35EF" w:rsidRPr="00CF04D7" w:rsidRDefault="008F35EF" w:rsidP="0066192C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8F35EF">
              <w:rPr>
                <w:rFonts w:ascii="Arial" w:hAnsi="Arial" w:cs="Arial"/>
              </w:rPr>
              <w:t xml:space="preserve">Oferta spełnia wszystkie wymagania </w:t>
            </w:r>
            <w:proofErr w:type="spellStart"/>
            <w:r w:rsidRPr="008F35EF">
              <w:rPr>
                <w:rFonts w:ascii="Arial" w:hAnsi="Arial" w:cs="Arial"/>
              </w:rPr>
              <w:t>formalno</w:t>
            </w:r>
            <w:proofErr w:type="spellEnd"/>
            <w:r w:rsidRPr="008F35EF">
              <w:rPr>
                <w:rFonts w:ascii="Arial" w:hAnsi="Arial" w:cs="Arial"/>
              </w:rPr>
              <w:t xml:space="preserve"> - prawne i jest zgodna z zapisami SWZ.</w:t>
            </w:r>
          </w:p>
        </w:tc>
      </w:tr>
    </w:tbl>
    <w:p w14:paraId="279851CB" w14:textId="77777777" w:rsidR="0066192C" w:rsidRDefault="0066192C" w:rsidP="0066192C">
      <w:pPr>
        <w:jc w:val="both"/>
        <w:rPr>
          <w:rFonts w:ascii="Arial" w:hAnsi="Arial" w:cs="Arial"/>
          <w:color w:val="000000"/>
        </w:rPr>
      </w:pPr>
    </w:p>
    <w:p w14:paraId="44C7E5FF" w14:textId="4A11CAA7" w:rsidR="003A0AFC" w:rsidRPr="00CF04D7" w:rsidRDefault="00915B9E" w:rsidP="0066192C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701"/>
        <w:gridCol w:w="2127"/>
      </w:tblGrid>
      <w:tr w:rsidR="00C84486" w:rsidRPr="00CF04D7" w14:paraId="5D3FDCBE" w14:textId="77777777" w:rsidTr="00C84486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43CF3749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shd w:val="clear" w:color="auto" w:fill="EDEDED"/>
            <w:vAlign w:val="center"/>
          </w:tcPr>
          <w:p w14:paraId="7F88C894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3D83C688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shd w:val="clear" w:color="auto" w:fill="EDEDED"/>
            <w:vAlign w:val="center"/>
          </w:tcPr>
          <w:p w14:paraId="5318108D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C84486" w:rsidRPr="00CF04D7" w14:paraId="229A245C" w14:textId="77777777" w:rsidTr="00C84486">
        <w:tc>
          <w:tcPr>
            <w:tcW w:w="709" w:type="dxa"/>
            <w:vAlign w:val="center"/>
          </w:tcPr>
          <w:p w14:paraId="760457F6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center"/>
          </w:tcPr>
          <w:p w14:paraId="1FAF6AA3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8F35EF">
              <w:rPr>
                <w:rFonts w:ascii="Arial" w:hAnsi="Arial" w:cs="Arial"/>
                <w:b/>
                <w:sz w:val="18"/>
                <w:szCs w:val="18"/>
              </w:rPr>
              <w:t>MALBUD Zakład Remontowo Budowlany Eugeniusz Nowak</w:t>
            </w:r>
          </w:p>
          <w:p w14:paraId="279AA2D8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ul. Zagłoby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5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265F1B6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60-177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701" w:type="dxa"/>
            <w:vAlign w:val="center"/>
          </w:tcPr>
          <w:p w14:paraId="4BF6CAA1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48F2B86E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84486" w:rsidRPr="00CF04D7" w14:paraId="098505BA" w14:textId="77777777" w:rsidTr="00C84486">
        <w:tc>
          <w:tcPr>
            <w:tcW w:w="709" w:type="dxa"/>
            <w:vAlign w:val="center"/>
          </w:tcPr>
          <w:p w14:paraId="0E71B371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center"/>
          </w:tcPr>
          <w:p w14:paraId="3AFDBD9C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F35EF">
              <w:rPr>
                <w:rFonts w:ascii="Arial" w:hAnsi="Arial" w:cs="Arial"/>
                <w:b/>
                <w:sz w:val="18"/>
                <w:szCs w:val="18"/>
              </w:rPr>
              <w:t>Itora</w:t>
            </w:r>
            <w:proofErr w:type="spellEnd"/>
            <w:r w:rsidRPr="008F35EF">
              <w:rPr>
                <w:rFonts w:ascii="Arial" w:hAnsi="Arial" w:cs="Arial"/>
                <w:b/>
                <w:sz w:val="18"/>
                <w:szCs w:val="18"/>
              </w:rPr>
              <w:t xml:space="preserve"> Miłosz </w:t>
            </w:r>
            <w:proofErr w:type="spellStart"/>
            <w:r w:rsidRPr="008F35EF">
              <w:rPr>
                <w:rFonts w:ascii="Arial" w:hAnsi="Arial" w:cs="Arial"/>
                <w:b/>
                <w:sz w:val="18"/>
                <w:szCs w:val="18"/>
              </w:rPr>
              <w:t>Mulczyk</w:t>
            </w:r>
            <w:proofErr w:type="spellEnd"/>
          </w:p>
          <w:p w14:paraId="335FCF0E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ul. Osiedle Słoneczne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23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D972D90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42-510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Tuliszów</w:t>
            </w:r>
          </w:p>
        </w:tc>
        <w:tc>
          <w:tcPr>
            <w:tcW w:w="1701" w:type="dxa"/>
            <w:vAlign w:val="center"/>
          </w:tcPr>
          <w:p w14:paraId="2BBBF994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84,10</w:t>
            </w:r>
          </w:p>
        </w:tc>
        <w:tc>
          <w:tcPr>
            <w:tcW w:w="2127" w:type="dxa"/>
            <w:vAlign w:val="center"/>
          </w:tcPr>
          <w:p w14:paraId="1FC95315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84,10</w:t>
            </w:r>
          </w:p>
        </w:tc>
      </w:tr>
      <w:tr w:rsidR="00C84486" w:rsidRPr="00CF04D7" w14:paraId="6BF91D11" w14:textId="77777777" w:rsidTr="00C84486">
        <w:tc>
          <w:tcPr>
            <w:tcW w:w="709" w:type="dxa"/>
            <w:vAlign w:val="center"/>
          </w:tcPr>
          <w:p w14:paraId="4F3973C8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14:paraId="6A1B96DF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8F35EF">
              <w:rPr>
                <w:rFonts w:ascii="Arial" w:hAnsi="Arial" w:cs="Arial"/>
                <w:b/>
                <w:sz w:val="18"/>
                <w:szCs w:val="18"/>
              </w:rPr>
              <w:t>JZR Robert Nowak</w:t>
            </w:r>
          </w:p>
          <w:p w14:paraId="3F77D356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ul. Gen. H. Dąbrowskiego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33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2F35A6A" w14:textId="77777777" w:rsidR="00C84486" w:rsidRPr="00CF04D7" w:rsidRDefault="00C84486" w:rsidP="0066192C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8F35EF">
              <w:rPr>
                <w:rFonts w:ascii="Arial" w:hAnsi="Arial" w:cs="Arial"/>
                <w:bCs/>
                <w:sz w:val="18"/>
                <w:szCs w:val="18"/>
              </w:rPr>
              <w:t>64-600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F35EF">
              <w:rPr>
                <w:rFonts w:ascii="Arial" w:hAnsi="Arial" w:cs="Arial"/>
                <w:bCs/>
                <w:sz w:val="18"/>
                <w:szCs w:val="18"/>
              </w:rPr>
              <w:t>Oborniki</w:t>
            </w:r>
          </w:p>
        </w:tc>
        <w:tc>
          <w:tcPr>
            <w:tcW w:w="1701" w:type="dxa"/>
            <w:vAlign w:val="center"/>
          </w:tcPr>
          <w:p w14:paraId="7CE07BFB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71,48</w:t>
            </w:r>
          </w:p>
        </w:tc>
        <w:tc>
          <w:tcPr>
            <w:tcW w:w="2127" w:type="dxa"/>
            <w:vAlign w:val="center"/>
          </w:tcPr>
          <w:p w14:paraId="476AEC54" w14:textId="77777777" w:rsidR="00C84486" w:rsidRPr="00CF04D7" w:rsidRDefault="00C84486" w:rsidP="0066192C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35EF">
              <w:rPr>
                <w:rFonts w:ascii="Arial" w:hAnsi="Arial" w:cs="Arial"/>
                <w:sz w:val="18"/>
                <w:szCs w:val="18"/>
              </w:rPr>
              <w:t xml:space="preserve">  71,48</w:t>
            </w:r>
          </w:p>
        </w:tc>
      </w:tr>
    </w:tbl>
    <w:p w14:paraId="4EDD0B1D" w14:textId="77777777" w:rsidR="00E85D70" w:rsidRDefault="00E85D70" w:rsidP="0066192C">
      <w:pPr>
        <w:ind w:firstLine="709"/>
        <w:jc w:val="both"/>
        <w:rPr>
          <w:rFonts w:ascii="Arial" w:hAnsi="Arial" w:cs="Arial"/>
          <w:color w:val="000000"/>
        </w:rPr>
      </w:pPr>
    </w:p>
    <w:p w14:paraId="4659A591" w14:textId="77777777" w:rsidR="00C84486" w:rsidRDefault="00C84486" w:rsidP="0066192C">
      <w:pPr>
        <w:ind w:firstLine="709"/>
        <w:jc w:val="both"/>
        <w:rPr>
          <w:rFonts w:ascii="Arial" w:hAnsi="Arial" w:cs="Arial"/>
          <w:color w:val="000000"/>
        </w:rPr>
      </w:pPr>
    </w:p>
    <w:p w14:paraId="1ECAAB67" w14:textId="77777777" w:rsidR="00C84486" w:rsidRPr="00CF04D7" w:rsidRDefault="00C84486" w:rsidP="0066192C">
      <w:pPr>
        <w:ind w:firstLine="709"/>
        <w:jc w:val="both"/>
        <w:rPr>
          <w:rFonts w:ascii="Arial" w:hAnsi="Arial" w:cs="Arial"/>
          <w:color w:val="000000"/>
        </w:rPr>
      </w:pPr>
    </w:p>
    <w:p w14:paraId="11002DC8" w14:textId="77777777" w:rsidR="008642B3" w:rsidRPr="00CF04D7" w:rsidRDefault="00B464D3" w:rsidP="0066192C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lastRenderedPageBreak/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3331DC5D" w14:textId="77777777" w:rsidTr="00074D88">
        <w:tc>
          <w:tcPr>
            <w:tcW w:w="779" w:type="dxa"/>
            <w:shd w:val="clear" w:color="auto" w:fill="EDEDED"/>
            <w:vAlign w:val="center"/>
          </w:tcPr>
          <w:p w14:paraId="4EE907C1" w14:textId="77777777" w:rsidR="008642B3" w:rsidRPr="00CF04D7" w:rsidRDefault="002B6761" w:rsidP="006619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CDB567F" w14:textId="77777777" w:rsidR="008642B3" w:rsidRPr="00CF04D7" w:rsidRDefault="00F33C66" w:rsidP="006619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59228BE" w14:textId="77777777" w:rsidR="008642B3" w:rsidRPr="00CF04D7" w:rsidRDefault="008642B3" w:rsidP="006619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15456088" w14:textId="77777777" w:rsidTr="00F33C66">
        <w:tc>
          <w:tcPr>
            <w:tcW w:w="779" w:type="dxa"/>
            <w:vAlign w:val="center"/>
          </w:tcPr>
          <w:p w14:paraId="1ADF9F60" w14:textId="77777777" w:rsidR="002B6761" w:rsidRPr="00CF04D7" w:rsidRDefault="002B6761" w:rsidP="006619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F1D336" w14:textId="77777777" w:rsidR="008642B3" w:rsidRPr="00CF04D7" w:rsidRDefault="008642B3" w:rsidP="006619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B406DF9" w14:textId="77777777" w:rsidR="008642B3" w:rsidRPr="00CF04D7" w:rsidRDefault="008642B3" w:rsidP="0066192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C7BB82" w14:textId="77777777" w:rsidR="008642B3" w:rsidRPr="00CF04D7" w:rsidRDefault="008642B3" w:rsidP="0066192C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67119BB" w14:textId="77777777" w:rsidR="008642B3" w:rsidRPr="00CF04D7" w:rsidRDefault="008642B3" w:rsidP="0066192C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BF4FAEC" w14:textId="77777777" w:rsidR="008642B3" w:rsidRPr="00CF04D7" w:rsidRDefault="00E407E4" w:rsidP="006619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204AEE01" w14:textId="77777777" w:rsidR="00E407E4" w:rsidRDefault="00E407E4" w:rsidP="0066192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5994DAA" w14:textId="77777777" w:rsidR="008642B3" w:rsidRPr="00CF04D7" w:rsidRDefault="008642B3" w:rsidP="0066192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94F8EE" w14:textId="77777777" w:rsidR="008642B3" w:rsidRPr="00CF04D7" w:rsidRDefault="008642B3" w:rsidP="0066192C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B1E8CCA" w14:textId="77777777" w:rsidR="009F0E5C" w:rsidRPr="00CF04D7" w:rsidRDefault="009F0E5C" w:rsidP="0066192C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E0C026B" w14:textId="77777777" w:rsidR="00F960D7" w:rsidRPr="00CF04D7" w:rsidRDefault="00A029B8" w:rsidP="0066192C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8F35EF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7DC57F09" w14:textId="77777777" w:rsidR="00F960D7" w:rsidRDefault="00D8427E" w:rsidP="0066192C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1CA77701" w14:textId="77777777" w:rsidR="00E428E9" w:rsidRPr="00CF04D7" w:rsidRDefault="00E428E9" w:rsidP="0066192C">
      <w:pPr>
        <w:jc w:val="both"/>
        <w:rPr>
          <w:rFonts w:ascii="Arial" w:hAnsi="Arial" w:cs="Arial"/>
        </w:rPr>
      </w:pPr>
    </w:p>
    <w:p w14:paraId="45732A9A" w14:textId="77777777" w:rsidR="00E428E9" w:rsidRPr="00CF04D7" w:rsidRDefault="00E428E9" w:rsidP="0066192C">
      <w:pPr>
        <w:jc w:val="both"/>
        <w:rPr>
          <w:rFonts w:ascii="Arial" w:hAnsi="Arial" w:cs="Arial"/>
          <w:bCs/>
        </w:rPr>
      </w:pPr>
    </w:p>
    <w:p w14:paraId="6E3626F1" w14:textId="77777777" w:rsidR="00B464D3" w:rsidRDefault="00B464D3" w:rsidP="0066192C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0EEB6EAB" w14:textId="77777777" w:rsidR="00C84486" w:rsidRDefault="00C84486" w:rsidP="0066192C">
      <w:pPr>
        <w:ind w:left="3119" w:right="866" w:firstLine="425"/>
        <w:jc w:val="right"/>
        <w:rPr>
          <w:rFonts w:ascii="Arial" w:hAnsi="Arial" w:cs="Arial"/>
          <w:i/>
        </w:rPr>
      </w:pPr>
    </w:p>
    <w:p w14:paraId="2B42278E" w14:textId="77777777" w:rsidR="00C84486" w:rsidRDefault="00C84486" w:rsidP="00C844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23F4313A" w14:textId="77777777" w:rsidR="00C84486" w:rsidRDefault="00C84486" w:rsidP="00C844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6A115236" w14:textId="49EE065C" w:rsidR="00C84486" w:rsidRPr="00BB547B" w:rsidRDefault="00C84486" w:rsidP="00C84486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</w:t>
      </w:r>
      <w:r>
        <w:rPr>
          <w:rFonts w:ascii="r n.m" w:hAnsi="r n.m"/>
          <w:sz w:val="22"/>
          <w:szCs w:val="22"/>
        </w:rPr>
        <w:t xml:space="preserve">       </w:t>
      </w:r>
      <w:r>
        <w:rPr>
          <w:rFonts w:ascii="r n.m" w:hAnsi="r n.m"/>
          <w:sz w:val="22"/>
          <w:szCs w:val="22"/>
        </w:rPr>
        <w:t xml:space="preserve">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p w14:paraId="6E05C93A" w14:textId="77777777" w:rsidR="00C84486" w:rsidRPr="00CF04D7" w:rsidRDefault="00C84486" w:rsidP="0066192C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1F29A798" w14:textId="77777777" w:rsidR="008642B3" w:rsidRPr="00CF04D7" w:rsidRDefault="008642B3" w:rsidP="0066192C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37426" w14:textId="77777777" w:rsidR="0088212E" w:rsidRDefault="0088212E">
      <w:r>
        <w:separator/>
      </w:r>
    </w:p>
  </w:endnote>
  <w:endnote w:type="continuationSeparator" w:id="0">
    <w:p w14:paraId="02C527FC" w14:textId="77777777" w:rsidR="0088212E" w:rsidRDefault="00882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E4B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13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CC3C0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26DB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5B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EE319" w14:textId="77777777" w:rsidR="0088212E" w:rsidRDefault="0088212E">
      <w:r>
        <w:separator/>
      </w:r>
    </w:p>
  </w:footnote>
  <w:footnote w:type="continuationSeparator" w:id="0">
    <w:p w14:paraId="65C0327F" w14:textId="77777777" w:rsidR="0088212E" w:rsidRDefault="00882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A65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F1A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95F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12E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192C"/>
    <w:rsid w:val="006E3089"/>
    <w:rsid w:val="00712C39"/>
    <w:rsid w:val="00756CDA"/>
    <w:rsid w:val="007E2ACC"/>
    <w:rsid w:val="007E68C5"/>
    <w:rsid w:val="00832144"/>
    <w:rsid w:val="008567C7"/>
    <w:rsid w:val="008642B3"/>
    <w:rsid w:val="0088212E"/>
    <w:rsid w:val="008A6C10"/>
    <w:rsid w:val="008E5102"/>
    <w:rsid w:val="008F35EF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84486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7B2E5"/>
  <w15:chartTrackingRefBased/>
  <w15:docId w15:val="{8F854AC3-0D13-4B48-8B7A-EE43B7310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8448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399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2023-08-23T10:06:00Z</cp:lastPrinted>
  <dcterms:created xsi:type="dcterms:W3CDTF">2023-08-23T10:07:00Z</dcterms:created>
  <dcterms:modified xsi:type="dcterms:W3CDTF">2023-08-23T10:07:00Z</dcterms:modified>
</cp:coreProperties>
</file>