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AF8E2" w14:textId="3327E216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11931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FEAD2A2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E9F9D90" w14:textId="77777777" w:rsidR="006676AE" w:rsidRPr="0012157F" w:rsidRDefault="00E2361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E2361F">
        <w:rPr>
          <w:rFonts w:ascii="Arial" w:hAnsi="Arial" w:cs="Arial"/>
        </w:rPr>
        <w:t>SZPITAL WOJEWÓDZKI W POZNANIU</w:t>
      </w:r>
    </w:p>
    <w:p w14:paraId="7C6CA24F" w14:textId="77777777" w:rsidR="006676AE" w:rsidRPr="0012157F" w:rsidRDefault="00E2361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2361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E2361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E9B9A6C" w14:textId="77777777" w:rsidR="00F90CD1" w:rsidRDefault="00E2361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2361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E2361F">
        <w:rPr>
          <w:rFonts w:ascii="Arial" w:hAnsi="Arial" w:cs="Arial"/>
        </w:rPr>
        <w:t>Poznań</w:t>
      </w:r>
    </w:p>
    <w:p w14:paraId="6280067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484C5FD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4AC750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71303A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F811E8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77BEABF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7E9577C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DCE0F6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532D19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2361F" w:rsidRPr="0012157F" w14:paraId="1684A6BF" w14:textId="77777777" w:rsidTr="00DC51DF">
        <w:tc>
          <w:tcPr>
            <w:tcW w:w="9104" w:type="dxa"/>
            <w:shd w:val="clear" w:color="auto" w:fill="D9D9D9"/>
          </w:tcPr>
          <w:p w14:paraId="799E8303" w14:textId="77777777" w:rsidR="00E2361F" w:rsidRPr="0012157F" w:rsidRDefault="00E2361F" w:rsidP="00DC51D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114F40A" w14:textId="77777777" w:rsidR="00E2361F" w:rsidRPr="0012157F" w:rsidRDefault="00E2361F" w:rsidP="00DC51D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2361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2361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2361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BE2F77B" w14:textId="77777777" w:rsidR="00E2361F" w:rsidRPr="00612283" w:rsidRDefault="00E2361F" w:rsidP="00DC51D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D3CE6FA" w14:textId="77777777" w:rsidR="00E2361F" w:rsidRPr="00612283" w:rsidRDefault="00E2361F" w:rsidP="00DC51D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475CE9F" w14:textId="77777777" w:rsidR="00E2361F" w:rsidRPr="0012157F" w:rsidRDefault="00E2361F" w:rsidP="00DC51D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9FD9FF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1EE9183" w14:textId="77777777" w:rsidR="00E50194" w:rsidRDefault="00E2361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2361F">
        <w:rPr>
          <w:rFonts w:ascii="Arial" w:hAnsi="Arial" w:cs="Arial"/>
          <w:b/>
          <w:sz w:val="24"/>
          <w:szCs w:val="24"/>
        </w:rPr>
        <w:t>Sukcesywna dostawa słodyczy i napoi na potrzeby restauracji w Szpitala Wojewódzkim w Poznaniu</w:t>
      </w:r>
    </w:p>
    <w:p w14:paraId="08510CDC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2361F" w:rsidRPr="00E2361F">
        <w:rPr>
          <w:rFonts w:ascii="Arial" w:hAnsi="Arial" w:cs="Arial"/>
          <w:b/>
          <w:sz w:val="24"/>
          <w:szCs w:val="24"/>
        </w:rPr>
        <w:t>SZW/DZP/93/2023</w:t>
      </w:r>
    </w:p>
    <w:p w14:paraId="2867053A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2361F" w:rsidRPr="00E2361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44FAB22" w14:textId="77777777" w:rsidTr="00650D6C">
        <w:tc>
          <w:tcPr>
            <w:tcW w:w="9104" w:type="dxa"/>
            <w:shd w:val="clear" w:color="auto" w:fill="D9D9D9"/>
          </w:tcPr>
          <w:p w14:paraId="1340497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F64FAB7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FF2FD44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7EB2226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289DCCE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DE88BD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D4ADD54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C19BEE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2BD602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98D2161" w14:textId="77777777" w:rsidTr="00CD4DD1">
        <w:tc>
          <w:tcPr>
            <w:tcW w:w="9104" w:type="dxa"/>
            <w:shd w:val="clear" w:color="auto" w:fill="D9D9D9"/>
          </w:tcPr>
          <w:p w14:paraId="561EE03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646804C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98DDD1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4B967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97D6F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2361F" w:rsidRPr="0012157F" w14:paraId="2F5243EB" w14:textId="77777777" w:rsidTr="00DC51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6DBE5" w14:textId="77777777" w:rsidR="00E2361F" w:rsidRPr="0012157F" w:rsidRDefault="00E2361F" w:rsidP="00DC51D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36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ED0CF" w14:textId="77777777" w:rsidR="00E2361F" w:rsidRPr="0012157F" w:rsidRDefault="00E2361F" w:rsidP="00DC51D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2361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66D6F44" w14:textId="77777777" w:rsidR="00E2361F" w:rsidRPr="0012157F" w:rsidRDefault="00E2361F" w:rsidP="00DC51D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361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E2361F" w:rsidRPr="0012157F" w14:paraId="0A35F910" w14:textId="77777777" w:rsidTr="00DC51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45B67" w14:textId="77777777" w:rsidR="00E2361F" w:rsidRPr="0012157F" w:rsidRDefault="00E2361F" w:rsidP="00DC51D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36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32767" w14:textId="77777777" w:rsidR="00E2361F" w:rsidRPr="0012157F" w:rsidRDefault="00E2361F" w:rsidP="00DC51D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2361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17B81F8" w14:textId="77777777" w:rsidR="00E2361F" w:rsidRPr="0012157F" w:rsidRDefault="00E2361F" w:rsidP="00DC51D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361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E2361F" w:rsidRPr="0012157F" w14:paraId="777FFFA2" w14:textId="77777777" w:rsidTr="00DC51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098DA" w14:textId="77777777" w:rsidR="00E2361F" w:rsidRPr="0012157F" w:rsidRDefault="00E2361F" w:rsidP="00DC51D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361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4CC52" w14:textId="77777777" w:rsidR="00E2361F" w:rsidRPr="0012157F" w:rsidRDefault="00E2361F" w:rsidP="00DC51D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2361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FEF398F" w14:textId="77777777" w:rsidR="00E2361F" w:rsidRPr="0012157F" w:rsidRDefault="00E2361F" w:rsidP="00DC51D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361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E2361F" w:rsidRPr="0012157F" w14:paraId="18A6EDA3" w14:textId="77777777" w:rsidTr="00DC51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EDE25" w14:textId="77777777" w:rsidR="00E2361F" w:rsidRPr="0012157F" w:rsidRDefault="00E2361F" w:rsidP="00DC51D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361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CE153" w14:textId="77777777" w:rsidR="00E2361F" w:rsidRPr="0012157F" w:rsidRDefault="00E2361F" w:rsidP="00DC51D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2361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8FCE33F" w14:textId="77777777" w:rsidR="00E2361F" w:rsidRPr="0012157F" w:rsidRDefault="00E2361F" w:rsidP="00DC51D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2361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6F74288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6C03DB6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80C54F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C239BFD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D23E4E5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510F091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E9E08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857DD56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DD2DF7D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DD4C7E8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705CEC0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EE3DFB4" w14:textId="77777777" w:rsidTr="00CD4DD1">
        <w:tc>
          <w:tcPr>
            <w:tcW w:w="9104" w:type="dxa"/>
            <w:shd w:val="clear" w:color="auto" w:fill="D9D9D9"/>
          </w:tcPr>
          <w:p w14:paraId="04D9497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709B9D5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A7D8BA2" w14:textId="77777777" w:rsidTr="00847232">
        <w:tc>
          <w:tcPr>
            <w:tcW w:w="9104" w:type="dxa"/>
            <w:shd w:val="clear" w:color="auto" w:fill="D9D9D9"/>
          </w:tcPr>
          <w:p w14:paraId="3B2AF81F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D62C5E8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14F1918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2826FF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0DD35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A72439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C97E98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AE68DB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D760F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6B012D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BCF888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3B5E614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4488634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4D57F" w14:textId="77777777" w:rsidR="003F3A16" w:rsidRDefault="003F3A16" w:rsidP="0038231F">
      <w:pPr>
        <w:spacing w:after="0" w:line="240" w:lineRule="auto"/>
      </w:pPr>
      <w:r>
        <w:separator/>
      </w:r>
    </w:p>
  </w:endnote>
  <w:endnote w:type="continuationSeparator" w:id="0">
    <w:p w14:paraId="21C49678" w14:textId="77777777" w:rsidR="003F3A16" w:rsidRDefault="003F3A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DA3C3" w14:textId="77777777" w:rsidR="00E2361F" w:rsidRDefault="00E236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DC0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0066F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40E04" w14:textId="77777777" w:rsidR="00E2361F" w:rsidRDefault="00E236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12622" w14:textId="77777777" w:rsidR="003F3A16" w:rsidRDefault="003F3A16" w:rsidP="0038231F">
      <w:pPr>
        <w:spacing w:after="0" w:line="240" w:lineRule="auto"/>
      </w:pPr>
      <w:r>
        <w:separator/>
      </w:r>
    </w:p>
  </w:footnote>
  <w:footnote w:type="continuationSeparator" w:id="0">
    <w:p w14:paraId="64DBF1B1" w14:textId="77777777" w:rsidR="003F3A16" w:rsidRDefault="003F3A16" w:rsidP="0038231F">
      <w:pPr>
        <w:spacing w:after="0" w:line="240" w:lineRule="auto"/>
      </w:pPr>
      <w:r>
        <w:continuationSeparator/>
      </w:r>
    </w:p>
  </w:footnote>
  <w:footnote w:id="1">
    <w:p w14:paraId="5FDBA1A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7D4AD2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502865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CE83F5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3FD58" w14:textId="77777777" w:rsidR="00E2361F" w:rsidRDefault="00E236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EDCBF" w14:textId="77777777" w:rsidR="00E2361F" w:rsidRDefault="00E236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A305F" w14:textId="77777777" w:rsidR="00E2361F" w:rsidRDefault="00E236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51687">
    <w:abstractNumId w:val="11"/>
  </w:num>
  <w:num w:numId="2" w16cid:durableId="998658297">
    <w:abstractNumId w:val="0"/>
  </w:num>
  <w:num w:numId="3" w16cid:durableId="667946522">
    <w:abstractNumId w:val="10"/>
  </w:num>
  <w:num w:numId="4" w16cid:durableId="1080324363">
    <w:abstractNumId w:val="13"/>
  </w:num>
  <w:num w:numId="5" w16cid:durableId="1893928469">
    <w:abstractNumId w:val="12"/>
  </w:num>
  <w:num w:numId="6" w16cid:durableId="1548178641">
    <w:abstractNumId w:val="9"/>
  </w:num>
  <w:num w:numId="7" w16cid:durableId="309866604">
    <w:abstractNumId w:val="1"/>
  </w:num>
  <w:num w:numId="8" w16cid:durableId="1279725543">
    <w:abstractNumId w:val="6"/>
  </w:num>
  <w:num w:numId="9" w16cid:durableId="925110239">
    <w:abstractNumId w:val="4"/>
  </w:num>
  <w:num w:numId="10" w16cid:durableId="580530833">
    <w:abstractNumId w:val="7"/>
  </w:num>
  <w:num w:numId="11" w16cid:durableId="644316447">
    <w:abstractNumId w:val="5"/>
  </w:num>
  <w:num w:numId="12" w16cid:durableId="1422918858">
    <w:abstractNumId w:val="8"/>
  </w:num>
  <w:num w:numId="13" w16cid:durableId="1617252510">
    <w:abstractNumId w:val="3"/>
  </w:num>
  <w:num w:numId="14" w16cid:durableId="2703630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A1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3A16"/>
    <w:rsid w:val="00403625"/>
    <w:rsid w:val="00411931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361F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97C499"/>
  <w15:docId w15:val="{20729EAA-10C0-4BB9-A225-BA09455D5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716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2023-08-23T06:34:00Z</dcterms:created>
  <dcterms:modified xsi:type="dcterms:W3CDTF">2023-08-23T06:34:00Z</dcterms:modified>
</cp:coreProperties>
</file>