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0ED009B9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224FE">
        <w:rPr>
          <w:sz w:val="22"/>
          <w:szCs w:val="22"/>
        </w:rPr>
        <w:t>3</w:t>
      </w:r>
      <w:r w:rsidRPr="0004732C">
        <w:rPr>
          <w:sz w:val="22"/>
          <w:szCs w:val="22"/>
        </w:rPr>
        <w:t>-0</w:t>
      </w:r>
      <w:r w:rsidR="005224FE">
        <w:rPr>
          <w:sz w:val="22"/>
          <w:szCs w:val="22"/>
        </w:rPr>
        <w:t>8</w:t>
      </w:r>
      <w:r w:rsidRPr="0004732C">
        <w:rPr>
          <w:sz w:val="22"/>
          <w:szCs w:val="22"/>
        </w:rPr>
        <w:t>-</w:t>
      </w:r>
      <w:r w:rsidR="00E259B9">
        <w:rPr>
          <w:sz w:val="22"/>
          <w:szCs w:val="22"/>
        </w:rPr>
        <w:t>24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5F5F04ED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proofErr w:type="spellStart"/>
            <w:r w:rsidRPr="005224FE">
              <w:t>p</w:t>
            </w:r>
            <w:r w:rsidRPr="005224FE">
              <w:rPr>
                <w:bCs/>
              </w:rPr>
              <w:t>n</w:t>
            </w:r>
            <w:proofErr w:type="spellEnd"/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="00E259B9" w:rsidRPr="00E259B9">
              <w:rPr>
                <w:b/>
                <w:bCs/>
              </w:rPr>
              <w:t>Utworzenie Pracowni Rezonansu</w:t>
            </w:r>
            <w:r w:rsidR="00E259B9">
              <w:rPr>
                <w:b/>
                <w:bCs/>
              </w:rPr>
              <w:t xml:space="preserve"> </w:t>
            </w:r>
            <w:r w:rsidR="00E259B9" w:rsidRPr="00E259B9">
              <w:rPr>
                <w:b/>
                <w:bCs/>
              </w:rPr>
              <w:t>Magnetycznego wraz z zakupem i montażem rezonansu magnetycznego w Szpitalu Wojewódzkim w Poznaniu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SZW/DZP/7</w:t>
            </w:r>
            <w:r w:rsidR="00E259B9">
              <w:rPr>
                <w:b/>
              </w:rPr>
              <w:t>4</w:t>
            </w:r>
            <w:r w:rsidRPr="005224FE">
              <w:rPr>
                <w:b/>
              </w:rPr>
              <w:t>/2023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0A9D49" w14:textId="77777777" w:rsidR="00701D8D" w:rsidRDefault="00701D8D" w:rsidP="00701D8D">
      <w:pPr>
        <w:pStyle w:val="Tekstpodstawowy"/>
        <w:rPr>
          <w:iCs/>
          <w:sz w:val="24"/>
        </w:rPr>
      </w:pPr>
    </w:p>
    <w:p w14:paraId="2D40D216" w14:textId="77777777" w:rsidR="00701D8D" w:rsidRDefault="00701D8D" w:rsidP="00701D8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55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3399E"/>
    <w:rsid w:val="0037248D"/>
    <w:rsid w:val="003D12E3"/>
    <w:rsid w:val="00414A27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701D8D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F0F4C"/>
    <w:rsid w:val="00D63C6E"/>
    <w:rsid w:val="00D91931"/>
    <w:rsid w:val="00DE0599"/>
    <w:rsid w:val="00E259B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5</cp:revision>
  <cp:lastPrinted>2023-08-24T11:27:00Z</cp:lastPrinted>
  <dcterms:created xsi:type="dcterms:W3CDTF">2023-08-04T10:48:00Z</dcterms:created>
  <dcterms:modified xsi:type="dcterms:W3CDTF">2023-08-24T11:34:00Z</dcterms:modified>
</cp:coreProperties>
</file>