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9D260C" w:rsidRDefault="000054AD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9D260C">
        <w:rPr>
          <w:rFonts w:ascii="Arial Narrow" w:hAnsi="Arial Narrow"/>
          <w:sz w:val="22"/>
          <w:szCs w:val="22"/>
        </w:rPr>
        <w:t>Bydgoszcz</w:t>
      </w:r>
      <w:r w:rsidR="00FB7F50" w:rsidRPr="009D260C">
        <w:rPr>
          <w:rFonts w:ascii="Arial Narrow" w:hAnsi="Arial Narrow"/>
          <w:sz w:val="22"/>
          <w:szCs w:val="22"/>
        </w:rPr>
        <w:t xml:space="preserve"> dnia: </w:t>
      </w:r>
      <w:r w:rsidRPr="009D260C">
        <w:rPr>
          <w:rFonts w:ascii="Arial Narrow" w:hAnsi="Arial Narrow"/>
          <w:sz w:val="22"/>
          <w:szCs w:val="22"/>
        </w:rPr>
        <w:t>2023-08-28</w:t>
      </w:r>
    </w:p>
    <w:p w:rsidR="00FB7F50" w:rsidRPr="009D260C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9D260C" w:rsidRDefault="000054AD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D260C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9D260C" w:rsidRDefault="000054AD" w:rsidP="00FB7F50">
      <w:pPr>
        <w:rPr>
          <w:rFonts w:ascii="Arial Narrow" w:hAnsi="Arial Narrow"/>
          <w:sz w:val="22"/>
          <w:szCs w:val="22"/>
        </w:rPr>
      </w:pPr>
      <w:r w:rsidRPr="009D260C">
        <w:rPr>
          <w:rFonts w:ascii="Arial Narrow" w:hAnsi="Arial Narrow"/>
          <w:sz w:val="22"/>
          <w:szCs w:val="22"/>
        </w:rPr>
        <w:t>Powstańców Warszawy</w:t>
      </w:r>
      <w:r w:rsidR="00FB7F50" w:rsidRPr="009D260C">
        <w:rPr>
          <w:rFonts w:ascii="Arial Narrow" w:hAnsi="Arial Narrow"/>
          <w:sz w:val="22"/>
          <w:szCs w:val="22"/>
        </w:rPr>
        <w:t xml:space="preserve"> </w:t>
      </w:r>
      <w:r w:rsidRPr="009D260C">
        <w:rPr>
          <w:rFonts w:ascii="Arial Narrow" w:hAnsi="Arial Narrow"/>
          <w:sz w:val="22"/>
          <w:szCs w:val="22"/>
        </w:rPr>
        <w:t>5</w:t>
      </w:r>
    </w:p>
    <w:p w:rsidR="00FB7F50" w:rsidRPr="009D260C" w:rsidRDefault="000054AD" w:rsidP="00FB7F50">
      <w:pPr>
        <w:rPr>
          <w:rFonts w:ascii="Arial Narrow" w:hAnsi="Arial Narrow"/>
          <w:sz w:val="22"/>
          <w:szCs w:val="22"/>
        </w:rPr>
      </w:pPr>
      <w:r w:rsidRPr="009D260C">
        <w:rPr>
          <w:rFonts w:ascii="Arial Narrow" w:hAnsi="Arial Narrow"/>
          <w:sz w:val="22"/>
          <w:szCs w:val="22"/>
        </w:rPr>
        <w:t>85-681</w:t>
      </w:r>
      <w:r w:rsidR="00FB7F50" w:rsidRPr="009D260C">
        <w:rPr>
          <w:rFonts w:ascii="Arial Narrow" w:hAnsi="Arial Narrow"/>
          <w:sz w:val="22"/>
          <w:szCs w:val="22"/>
        </w:rPr>
        <w:t xml:space="preserve"> </w:t>
      </w:r>
      <w:r w:rsidRPr="009D260C">
        <w:rPr>
          <w:rFonts w:ascii="Arial Narrow" w:hAnsi="Arial Narrow"/>
          <w:sz w:val="22"/>
          <w:szCs w:val="22"/>
        </w:rPr>
        <w:t>Bydgoszcz</w:t>
      </w:r>
    </w:p>
    <w:p w:rsidR="00FB7F50" w:rsidRPr="009D260C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9D260C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9D260C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9D260C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9D260C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9D260C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9D260C">
        <w:rPr>
          <w:rFonts w:ascii="Arial Narrow" w:hAnsi="Arial Narrow"/>
          <w:sz w:val="28"/>
        </w:rPr>
        <w:t>OGŁOSZENIE</w:t>
      </w:r>
      <w:r w:rsidR="009D260C">
        <w:rPr>
          <w:rFonts w:ascii="Arial Narrow" w:hAnsi="Arial Narrow"/>
          <w:sz w:val="28"/>
        </w:rPr>
        <w:t xml:space="preserve"> - 2</w:t>
      </w:r>
    </w:p>
    <w:p w:rsidR="008642B3" w:rsidRPr="009D260C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9D260C">
        <w:rPr>
          <w:rFonts w:ascii="Arial Narrow" w:hAnsi="Arial Narrow"/>
          <w:b/>
          <w:sz w:val="28"/>
        </w:rPr>
        <w:t>o</w:t>
      </w:r>
      <w:proofErr w:type="gramEnd"/>
      <w:r w:rsidRPr="009D260C">
        <w:rPr>
          <w:rFonts w:ascii="Arial Narrow" w:hAnsi="Arial Narrow"/>
          <w:b/>
          <w:sz w:val="28"/>
        </w:rPr>
        <w:t xml:space="preserve"> </w:t>
      </w:r>
      <w:r w:rsidR="0054734E" w:rsidRPr="009D260C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0054AD" w:rsidRPr="009D260C" w:rsidTr="000A0BE3">
        <w:trPr>
          <w:trHeight w:val="638"/>
        </w:trPr>
        <w:tc>
          <w:tcPr>
            <w:tcW w:w="959" w:type="dxa"/>
            <w:shd w:val="clear" w:color="auto" w:fill="auto"/>
          </w:tcPr>
          <w:p w:rsidR="000054AD" w:rsidRPr="009D260C" w:rsidRDefault="000054AD" w:rsidP="000A0BE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D260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054AD" w:rsidRPr="009D260C" w:rsidRDefault="000054AD" w:rsidP="009D260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D260C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9D260C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9D260C">
              <w:rPr>
                <w:rFonts w:ascii="Arial Narrow" w:hAnsi="Arial Narrow"/>
                <w:sz w:val="22"/>
                <w:szCs w:val="22"/>
              </w:rPr>
              <w:t>u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9D260C">
              <w:rPr>
                <w:rFonts w:ascii="Arial Narrow" w:hAnsi="Arial Narrow"/>
                <w:sz w:val="22"/>
                <w:szCs w:val="22"/>
              </w:rPr>
              <w:t>ego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D260C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Zintegrowanego Bloku Operacyjnego.</w:t>
            </w:r>
            <w:r w:rsidRPr="009D260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bCs/>
                <w:sz w:val="22"/>
                <w:szCs w:val="22"/>
              </w:rPr>
              <w:t xml:space="preserve">– </w:t>
            </w:r>
            <w:proofErr w:type="gramStart"/>
            <w:r w:rsidRPr="009D260C">
              <w:rPr>
                <w:rFonts w:ascii="Arial Narrow" w:hAnsi="Arial Narrow"/>
                <w:bCs/>
                <w:sz w:val="22"/>
                <w:szCs w:val="22"/>
              </w:rPr>
              <w:t>znak</w:t>
            </w:r>
            <w:proofErr w:type="gramEnd"/>
            <w:r w:rsidRPr="009D260C">
              <w:rPr>
                <w:rFonts w:ascii="Arial Narrow" w:hAnsi="Arial Narrow"/>
                <w:bCs/>
                <w:sz w:val="22"/>
                <w:szCs w:val="22"/>
              </w:rPr>
              <w:t xml:space="preserve"> sprawy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67/2023</w:t>
            </w:r>
            <w:r w:rsidRPr="009D26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9D260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9D260C">
        <w:rPr>
          <w:rFonts w:ascii="Arial Narrow" w:hAnsi="Arial Narrow"/>
          <w:sz w:val="22"/>
          <w:szCs w:val="22"/>
        </w:rPr>
        <w:t xml:space="preserve">Zamawiający, </w:t>
      </w:r>
      <w:r w:rsidR="000054AD" w:rsidRPr="009D260C">
        <w:rPr>
          <w:rFonts w:ascii="Arial Narrow" w:hAnsi="Arial Narrow"/>
          <w:b/>
          <w:sz w:val="22"/>
          <w:szCs w:val="22"/>
        </w:rPr>
        <w:t>10WSzKzP SPZOZ</w:t>
      </w:r>
      <w:r w:rsidRPr="009D260C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9D260C">
        <w:rPr>
          <w:rFonts w:ascii="Arial Narrow" w:hAnsi="Arial Narrow"/>
          <w:sz w:val="22"/>
          <w:szCs w:val="22"/>
        </w:rPr>
        <w:t xml:space="preserve"> pkt. 1 i ust. 2</w:t>
      </w:r>
      <w:r w:rsidRPr="009D260C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054AD" w:rsidRPr="009D260C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0054AD" w:rsidRPr="009D260C">
        <w:rPr>
          <w:rFonts w:ascii="Arial Narrow" w:hAnsi="Arial Narrow"/>
          <w:sz w:val="22"/>
          <w:szCs w:val="22"/>
        </w:rPr>
        <w:t>z</w:t>
      </w:r>
      <w:proofErr w:type="gramEnd"/>
      <w:r w:rsidR="000054AD" w:rsidRPr="009D260C">
        <w:rPr>
          <w:rFonts w:ascii="Arial Narrow" w:hAnsi="Arial Narrow"/>
          <w:sz w:val="22"/>
          <w:szCs w:val="22"/>
        </w:rPr>
        <w:t xml:space="preserve"> 2022r. poz. 1710)</w:t>
      </w:r>
      <w:r w:rsidRPr="009D260C">
        <w:rPr>
          <w:rFonts w:ascii="Arial Narrow" w:hAnsi="Arial Narrow"/>
          <w:sz w:val="22"/>
          <w:szCs w:val="22"/>
        </w:rPr>
        <w:t>, zwanej dalej „ustawą Pzp”</w:t>
      </w:r>
      <w:r w:rsidR="00D26ED6" w:rsidRPr="009D260C">
        <w:rPr>
          <w:rFonts w:ascii="Arial Narrow" w:hAnsi="Arial Narrow"/>
          <w:sz w:val="22"/>
          <w:szCs w:val="22"/>
        </w:rPr>
        <w:t xml:space="preserve">, </w:t>
      </w:r>
      <w:r w:rsidRPr="009D260C">
        <w:rPr>
          <w:rFonts w:ascii="Arial Narrow" w:hAnsi="Arial Narrow"/>
          <w:sz w:val="22"/>
          <w:szCs w:val="22"/>
        </w:rPr>
        <w:t>informuje</w:t>
      </w:r>
      <w:r w:rsidR="00D26ED6" w:rsidRPr="009D260C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9D260C">
        <w:rPr>
          <w:rFonts w:ascii="Arial Narrow" w:hAnsi="Arial Narrow"/>
          <w:sz w:val="22"/>
          <w:szCs w:val="22"/>
        </w:rPr>
        <w:t>najkorzystniejsz</w:t>
      </w:r>
      <w:r w:rsidR="00D26ED6" w:rsidRPr="009D260C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9D260C">
        <w:rPr>
          <w:rFonts w:ascii="Arial Narrow" w:hAnsi="Arial Narrow"/>
          <w:sz w:val="22"/>
          <w:szCs w:val="22"/>
        </w:rPr>
        <w:t>ofer</w:t>
      </w:r>
      <w:r w:rsidR="00D26ED6" w:rsidRPr="009D260C">
        <w:rPr>
          <w:rFonts w:ascii="Arial Narrow" w:hAnsi="Arial Narrow"/>
          <w:sz w:val="22"/>
          <w:szCs w:val="22"/>
        </w:rPr>
        <w:t>t</w:t>
      </w:r>
      <w:r w:rsidR="009F0E5C" w:rsidRPr="009D260C">
        <w:rPr>
          <w:rFonts w:ascii="Arial Narrow" w:hAnsi="Arial Narrow"/>
          <w:sz w:val="22"/>
          <w:szCs w:val="22"/>
        </w:rPr>
        <w:t>a</w:t>
      </w:r>
      <w:r w:rsidR="00D26ED6" w:rsidRPr="009D260C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054AD" w:rsidRPr="009D260C" w:rsidTr="000A0BE3">
        <w:trPr>
          <w:cantSplit/>
        </w:trPr>
        <w:tc>
          <w:tcPr>
            <w:tcW w:w="9498" w:type="dxa"/>
          </w:tcPr>
          <w:p w:rsidR="000054AD" w:rsidRPr="009D260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="009D26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>Sp. k.</w:t>
            </w:r>
          </w:p>
          <w:p w:rsidR="000054AD" w:rsidRPr="009D260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D260C">
              <w:rPr>
                <w:rFonts w:ascii="Arial Narrow" w:hAnsi="Arial Narrow"/>
                <w:bCs/>
                <w:sz w:val="22"/>
                <w:szCs w:val="22"/>
              </w:rPr>
              <w:t>Pod Borem 18, 41-808 Zabrze</w:t>
            </w:r>
          </w:p>
          <w:p w:rsidR="000054AD" w:rsidRPr="009D260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D26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D260C">
              <w:rPr>
                <w:rFonts w:ascii="Arial Narrow" w:hAnsi="Arial Narrow"/>
                <w:sz w:val="22"/>
                <w:szCs w:val="22"/>
              </w:rPr>
              <w:t>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Folia bakteriobójcza</w:t>
            </w:r>
            <w:r w:rsidRPr="009D26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955.80 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D26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9D260C" w:rsidRDefault="000054AD" w:rsidP="009D26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D26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9D260C" w:rsidTr="000A0BE3">
        <w:trPr>
          <w:cantSplit/>
        </w:trPr>
        <w:tc>
          <w:tcPr>
            <w:tcW w:w="9498" w:type="dxa"/>
          </w:tcPr>
          <w:p w:rsidR="000054AD" w:rsidRPr="009D260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="009D26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>Sp. k.</w:t>
            </w:r>
          </w:p>
          <w:p w:rsidR="000054AD" w:rsidRPr="009D260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D260C">
              <w:rPr>
                <w:rFonts w:ascii="Arial Narrow" w:hAnsi="Arial Narrow"/>
                <w:bCs/>
                <w:sz w:val="22"/>
                <w:szCs w:val="22"/>
              </w:rPr>
              <w:t>Pod Borem 18, 41-808 Zabrze</w:t>
            </w:r>
          </w:p>
          <w:p w:rsidR="000054AD" w:rsidRPr="009D260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D26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D260C">
              <w:rPr>
                <w:rFonts w:ascii="Arial Narrow" w:hAnsi="Arial Narrow"/>
                <w:sz w:val="22"/>
                <w:szCs w:val="22"/>
              </w:rPr>
              <w:t>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Folia operacyjna poliestrowa, Folia operacyjna bakteriobójcza jodowana</w:t>
            </w:r>
            <w:r w:rsidRPr="009D26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za cenę </w:t>
            </w:r>
            <w:r w:rsidR="009D260C">
              <w:rPr>
                <w:rFonts w:ascii="Arial Narrow" w:hAnsi="Arial Narrow"/>
                <w:sz w:val="22"/>
                <w:szCs w:val="22"/>
              </w:rPr>
              <w:br/>
            </w:r>
            <w:r w:rsidRPr="009D260C">
              <w:rPr>
                <w:rFonts w:ascii="Arial Narrow" w:hAnsi="Arial Narrow"/>
                <w:sz w:val="22"/>
                <w:szCs w:val="22"/>
              </w:rPr>
              <w:t>brutto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17 798.40 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D26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9D260C" w:rsidRDefault="000054AD" w:rsidP="009D26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D26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9D260C" w:rsidTr="000A0BE3">
        <w:trPr>
          <w:cantSplit/>
        </w:trPr>
        <w:tc>
          <w:tcPr>
            <w:tcW w:w="9498" w:type="dxa"/>
          </w:tcPr>
          <w:p w:rsidR="000054AD" w:rsidRPr="009D260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="009D26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>Sp. k.</w:t>
            </w:r>
          </w:p>
          <w:p w:rsidR="000054AD" w:rsidRPr="009D260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D260C">
              <w:rPr>
                <w:rFonts w:ascii="Arial Narrow" w:hAnsi="Arial Narrow"/>
                <w:bCs/>
                <w:sz w:val="22"/>
                <w:szCs w:val="22"/>
              </w:rPr>
              <w:t>Pod Borem 18, 41-808 Zabrze</w:t>
            </w:r>
          </w:p>
          <w:p w:rsidR="000054AD" w:rsidRPr="009D260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D26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D260C">
              <w:rPr>
                <w:rFonts w:ascii="Arial Narrow" w:hAnsi="Arial Narrow"/>
                <w:sz w:val="22"/>
                <w:szCs w:val="22"/>
              </w:rPr>
              <w:t>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 xml:space="preserve">butelka </w:t>
            </w:r>
            <w:proofErr w:type="spellStart"/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Redon</w:t>
            </w:r>
            <w:proofErr w:type="spellEnd"/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, butelka harmonijkowa jednorazowa do drenażu niskociśnieniowego</w:t>
            </w:r>
            <w:r w:rsidRPr="009D26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za cenę </w:t>
            </w:r>
            <w:r w:rsidR="009D260C">
              <w:rPr>
                <w:rFonts w:ascii="Arial Narrow" w:hAnsi="Arial Narrow"/>
                <w:sz w:val="22"/>
                <w:szCs w:val="22"/>
              </w:rPr>
              <w:br/>
            </w:r>
            <w:r w:rsidRPr="009D260C">
              <w:rPr>
                <w:rFonts w:ascii="Arial Narrow" w:hAnsi="Arial Narrow"/>
                <w:sz w:val="22"/>
                <w:szCs w:val="22"/>
              </w:rPr>
              <w:t>brutto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18 095.40 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D26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9D260C" w:rsidRDefault="000054AD" w:rsidP="009D26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D26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9D260C" w:rsidTr="000A0BE3">
        <w:trPr>
          <w:cantSplit/>
        </w:trPr>
        <w:tc>
          <w:tcPr>
            <w:tcW w:w="9498" w:type="dxa"/>
          </w:tcPr>
          <w:p w:rsidR="000054AD" w:rsidRPr="009D260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="009D26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>Sp. k.</w:t>
            </w:r>
          </w:p>
          <w:p w:rsidR="000054AD" w:rsidRPr="009D260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D260C">
              <w:rPr>
                <w:rFonts w:ascii="Arial Narrow" w:hAnsi="Arial Narrow"/>
                <w:bCs/>
                <w:sz w:val="22"/>
                <w:szCs w:val="22"/>
              </w:rPr>
              <w:t>Pod Borem 18, 41-808 Zabrze</w:t>
            </w:r>
          </w:p>
          <w:p w:rsidR="000054AD" w:rsidRPr="009D260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D26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D260C">
              <w:rPr>
                <w:rFonts w:ascii="Arial Narrow" w:hAnsi="Arial Narrow"/>
                <w:sz w:val="22"/>
                <w:szCs w:val="22"/>
              </w:rPr>
              <w:t>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 xml:space="preserve">Dren do drenażu ran pooperacyjnych, łącznik do drenów </w:t>
            </w:r>
            <w:proofErr w:type="spellStart"/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Thorax</w:t>
            </w:r>
            <w:proofErr w:type="spellEnd"/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 xml:space="preserve"> Y, kanka do irygacji, cewnik </w:t>
            </w:r>
            <w:proofErr w:type="spellStart"/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Thorax</w:t>
            </w:r>
            <w:proofErr w:type="spellEnd"/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 xml:space="preserve"> z trokarem, dren brzuszny silikonowy</w:t>
            </w:r>
            <w:r w:rsidRPr="009D26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38 353.50 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D26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9D260C" w:rsidRDefault="000054AD" w:rsidP="009D26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D26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9D260C" w:rsidTr="000A0BE3">
        <w:trPr>
          <w:cantSplit/>
        </w:trPr>
        <w:tc>
          <w:tcPr>
            <w:tcW w:w="9498" w:type="dxa"/>
          </w:tcPr>
          <w:p w:rsidR="000054AD" w:rsidRPr="009D260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D260C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="009D26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>Sp. k.</w:t>
            </w:r>
          </w:p>
          <w:p w:rsidR="000054AD" w:rsidRPr="009D260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D260C">
              <w:rPr>
                <w:rFonts w:ascii="Arial Narrow" w:hAnsi="Arial Narrow"/>
                <w:bCs/>
                <w:sz w:val="22"/>
                <w:szCs w:val="22"/>
              </w:rPr>
              <w:t>Pod Borem 18, 41-808 Zabrze</w:t>
            </w:r>
          </w:p>
          <w:p w:rsidR="000054AD" w:rsidRPr="009D260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D26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D260C">
              <w:rPr>
                <w:rFonts w:ascii="Arial Narrow" w:hAnsi="Arial Narrow"/>
                <w:sz w:val="22"/>
                <w:szCs w:val="22"/>
              </w:rPr>
              <w:t>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 xml:space="preserve">Cewnik </w:t>
            </w:r>
            <w:proofErr w:type="spellStart"/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Pezzera</w:t>
            </w:r>
            <w:proofErr w:type="spellEnd"/>
            <w:r w:rsidRPr="009D26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86.40 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D26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9D260C" w:rsidRDefault="000054AD" w:rsidP="009D26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D26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D260C" w:rsidRPr="009D260C">
              <w:rPr>
                <w:rFonts w:ascii="Arial Narrow" w:hAnsi="Arial Narrow"/>
                <w:sz w:val="22"/>
                <w:szCs w:val="22"/>
              </w:rPr>
              <w:t xml:space="preserve"> 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9D260C" w:rsidTr="000A0BE3">
        <w:trPr>
          <w:cantSplit/>
        </w:trPr>
        <w:tc>
          <w:tcPr>
            <w:tcW w:w="9498" w:type="dxa"/>
          </w:tcPr>
          <w:p w:rsidR="000054AD" w:rsidRPr="009D260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Bialmed</w:t>
            </w:r>
            <w:proofErr w:type="spellEnd"/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054AD" w:rsidRPr="009D260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D260C">
              <w:rPr>
                <w:rFonts w:ascii="Arial Narrow" w:hAnsi="Arial Narrow"/>
                <w:bCs/>
                <w:sz w:val="22"/>
                <w:szCs w:val="22"/>
              </w:rPr>
              <w:t>Kazimierzowska 46/48/35, 02-546 Warszawa</w:t>
            </w:r>
          </w:p>
          <w:p w:rsidR="000054AD" w:rsidRPr="009D260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D26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D260C">
              <w:rPr>
                <w:rFonts w:ascii="Arial Narrow" w:hAnsi="Arial Narrow"/>
                <w:sz w:val="22"/>
                <w:szCs w:val="22"/>
              </w:rPr>
              <w:t>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Ostrze do skalpela a'100</w:t>
            </w:r>
            <w:r w:rsidRPr="009D26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24 979.50 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D26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9D260C" w:rsidRDefault="000054AD" w:rsidP="009D26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D26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9D260C" w:rsidTr="000A0BE3">
        <w:trPr>
          <w:cantSplit/>
        </w:trPr>
        <w:tc>
          <w:tcPr>
            <w:tcW w:w="9498" w:type="dxa"/>
          </w:tcPr>
          <w:p w:rsidR="000054AD" w:rsidRPr="009D260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Sp. z </w:t>
            </w:r>
            <w:proofErr w:type="spell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o.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sz w:val="22"/>
                <w:szCs w:val="22"/>
              </w:rPr>
              <w:t>.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p</w:t>
            </w:r>
            <w:proofErr w:type="spellEnd"/>
            <w:proofErr w:type="gramEnd"/>
            <w:r w:rsidRPr="009D260C">
              <w:rPr>
                <w:rFonts w:ascii="Arial Narrow" w:hAnsi="Arial Narrow"/>
                <w:b/>
                <w:sz w:val="22"/>
                <w:szCs w:val="22"/>
              </w:rPr>
              <w:t>. k.</w:t>
            </w:r>
          </w:p>
          <w:p w:rsidR="000054AD" w:rsidRPr="009D260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D260C">
              <w:rPr>
                <w:rFonts w:ascii="Arial Narrow" w:hAnsi="Arial Narrow"/>
                <w:bCs/>
                <w:sz w:val="22"/>
                <w:szCs w:val="22"/>
              </w:rPr>
              <w:t>Pod Borem 18, 41-808 Zabrze</w:t>
            </w:r>
          </w:p>
          <w:p w:rsidR="000054AD" w:rsidRPr="009D260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D26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D260C">
              <w:rPr>
                <w:rFonts w:ascii="Arial Narrow" w:hAnsi="Arial Narrow"/>
                <w:sz w:val="22"/>
                <w:szCs w:val="22"/>
              </w:rPr>
              <w:t>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Osłona sterylna na kamerę laparoskopową</w:t>
            </w:r>
            <w:r w:rsidRPr="009D26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8 262.00 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D26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9D260C" w:rsidRDefault="000054AD" w:rsidP="009D26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D26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9D260C" w:rsidTr="000A0BE3">
        <w:trPr>
          <w:cantSplit/>
        </w:trPr>
        <w:tc>
          <w:tcPr>
            <w:tcW w:w="9498" w:type="dxa"/>
          </w:tcPr>
          <w:p w:rsidR="000054AD" w:rsidRPr="009D260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="009D260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>Sp. k.</w:t>
            </w:r>
          </w:p>
          <w:p w:rsidR="000054AD" w:rsidRPr="009D260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D260C">
              <w:rPr>
                <w:rFonts w:ascii="Arial Narrow" w:hAnsi="Arial Narrow"/>
                <w:bCs/>
                <w:sz w:val="22"/>
                <w:szCs w:val="22"/>
              </w:rPr>
              <w:t>Pod Borem 18, 41-808 Zabrze</w:t>
            </w:r>
          </w:p>
          <w:p w:rsidR="000054AD" w:rsidRPr="009D260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D260C">
              <w:rPr>
                <w:rFonts w:ascii="Arial Narrow" w:hAnsi="Arial Narrow"/>
                <w:sz w:val="22"/>
                <w:szCs w:val="22"/>
              </w:rPr>
              <w:t>na: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17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 xml:space="preserve">Pisak do </w:t>
            </w:r>
            <w:proofErr w:type="spellStart"/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skóry</w:t>
            </w:r>
            <w:proofErr w:type="gramStart"/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,sterylny</w:t>
            </w:r>
            <w:proofErr w:type="spellEnd"/>
            <w:proofErr w:type="gramEnd"/>
            <w:r w:rsidRPr="009D26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1 598.40 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D26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9D260C" w:rsidRDefault="000054AD" w:rsidP="009D26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D26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9D260C" w:rsidTr="000A0BE3">
        <w:trPr>
          <w:cantSplit/>
        </w:trPr>
        <w:tc>
          <w:tcPr>
            <w:tcW w:w="9498" w:type="dxa"/>
          </w:tcPr>
          <w:p w:rsidR="000054AD" w:rsidRPr="009D260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ICR sp. z o. 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054AD" w:rsidRPr="009D260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D260C">
              <w:rPr>
                <w:rFonts w:ascii="Arial Narrow" w:hAnsi="Arial Narrow"/>
                <w:bCs/>
                <w:sz w:val="22"/>
                <w:szCs w:val="22"/>
              </w:rPr>
              <w:t>Cichociemnych 4 /9, 03-984 Warszawa</w:t>
            </w:r>
          </w:p>
          <w:p w:rsidR="000054AD" w:rsidRPr="009D260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D26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D260C">
              <w:rPr>
                <w:rFonts w:ascii="Arial Narrow" w:hAnsi="Arial Narrow"/>
                <w:sz w:val="22"/>
                <w:szCs w:val="22"/>
              </w:rPr>
              <w:t>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23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Zestaw jednorazowych markerów pasywnych</w:t>
            </w:r>
            <w:r w:rsidRPr="009D26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113 400.00 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D26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9D260C" w:rsidRDefault="000054AD" w:rsidP="009D26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D26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9D260C" w:rsidTr="000A0BE3">
        <w:trPr>
          <w:cantSplit/>
        </w:trPr>
        <w:tc>
          <w:tcPr>
            <w:tcW w:w="9498" w:type="dxa"/>
          </w:tcPr>
          <w:p w:rsidR="000054AD" w:rsidRPr="009D260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Sp. z </w:t>
            </w:r>
            <w:proofErr w:type="spell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o.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sz w:val="22"/>
                <w:szCs w:val="22"/>
              </w:rPr>
              <w:t>.Sp</w:t>
            </w:r>
            <w:proofErr w:type="spellEnd"/>
            <w:r w:rsidRPr="009D260C">
              <w:rPr>
                <w:rFonts w:ascii="Arial Narrow" w:hAnsi="Arial Narrow"/>
                <w:b/>
                <w:sz w:val="22"/>
                <w:szCs w:val="22"/>
              </w:rPr>
              <w:t>. k.</w:t>
            </w:r>
          </w:p>
          <w:p w:rsidR="000054AD" w:rsidRPr="009D260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D260C">
              <w:rPr>
                <w:rFonts w:ascii="Arial Narrow" w:hAnsi="Arial Narrow"/>
                <w:bCs/>
                <w:sz w:val="22"/>
                <w:szCs w:val="22"/>
              </w:rPr>
              <w:t>Pod Borem 18, 41-808 Zabrze</w:t>
            </w:r>
          </w:p>
          <w:p w:rsidR="000054AD" w:rsidRPr="009D260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D26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D260C">
              <w:rPr>
                <w:rFonts w:ascii="Arial Narrow" w:hAnsi="Arial Narrow"/>
                <w:sz w:val="22"/>
                <w:szCs w:val="22"/>
              </w:rPr>
              <w:t>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24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Stapler</w:t>
            </w:r>
            <w:proofErr w:type="spellEnd"/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 xml:space="preserve"> skórny 35</w:t>
            </w:r>
            <w:r w:rsidRPr="009D26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6 582.60 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D26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9D260C" w:rsidRDefault="000054AD" w:rsidP="009D26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D26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9D260C" w:rsidTr="000A0BE3">
        <w:trPr>
          <w:cantSplit/>
        </w:trPr>
        <w:tc>
          <w:tcPr>
            <w:tcW w:w="9498" w:type="dxa"/>
          </w:tcPr>
          <w:p w:rsidR="00A54F6C" w:rsidRPr="00B62B6D" w:rsidRDefault="00A54F6C" w:rsidP="00A54F6C">
            <w:pPr>
              <w:spacing w:before="8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>Konsorcjum w składzie:</w:t>
            </w:r>
          </w:p>
          <w:p w:rsidR="00A54F6C" w:rsidRPr="00B62B6D" w:rsidRDefault="00A54F6C" w:rsidP="00A54F6C">
            <w:pPr>
              <w:spacing w:before="8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 xml:space="preserve">(Lider) </w:t>
            </w:r>
            <w:proofErr w:type="spellStart"/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</w:t>
            </w:r>
            <w:proofErr w:type="gramStart"/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>o</w:t>
            </w:r>
            <w:proofErr w:type="gramEnd"/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A54F6C" w:rsidRPr="00B62B6D" w:rsidRDefault="00A54F6C" w:rsidP="00A54F6C">
            <w:pPr>
              <w:rPr>
                <w:rFonts w:ascii="Arial Narrow" w:hAnsi="Arial Narrow" w:cs="Arial"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 xml:space="preserve">Wyścigowa 7 </w:t>
            </w:r>
          </w:p>
          <w:p w:rsidR="00A54F6C" w:rsidRPr="00B62B6D" w:rsidRDefault="00A54F6C" w:rsidP="00A54F6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>85-740 Bydgoszcz</w:t>
            </w:r>
          </w:p>
          <w:p w:rsidR="00A54F6C" w:rsidRPr="00B62B6D" w:rsidRDefault="00A54F6C" w:rsidP="00A54F6C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>TZMO SA</w:t>
            </w:r>
          </w:p>
          <w:p w:rsidR="00A54F6C" w:rsidRPr="00B62B6D" w:rsidRDefault="00A54F6C" w:rsidP="00A54F6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>Żółkiewskiego 20/26</w:t>
            </w:r>
          </w:p>
          <w:p w:rsidR="00A54F6C" w:rsidRPr="00B62B6D" w:rsidRDefault="00A54F6C" w:rsidP="00A54F6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  <w:p w:rsidR="000054AD" w:rsidRPr="009D260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D26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D260C">
              <w:rPr>
                <w:rFonts w:ascii="Arial Narrow" w:hAnsi="Arial Narrow"/>
                <w:sz w:val="22"/>
                <w:szCs w:val="22"/>
              </w:rPr>
              <w:t>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25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Proteza ubytku kości czaszki/</w:t>
            </w:r>
            <w:proofErr w:type="spellStart"/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Codubix</w:t>
            </w:r>
            <w:proofErr w:type="spellEnd"/>
            <w:r w:rsidRPr="009D26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50 991.34 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D26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9D260C" w:rsidRDefault="000054AD" w:rsidP="009D26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D26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9D260C" w:rsidTr="000A0BE3">
        <w:trPr>
          <w:cantSplit/>
        </w:trPr>
        <w:tc>
          <w:tcPr>
            <w:tcW w:w="9498" w:type="dxa"/>
          </w:tcPr>
          <w:p w:rsidR="00A54F6C" w:rsidRPr="00B62B6D" w:rsidRDefault="00A54F6C" w:rsidP="00A54F6C">
            <w:pPr>
              <w:spacing w:before="8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Konsorcjum w składzie:</w:t>
            </w:r>
          </w:p>
          <w:p w:rsidR="00A54F6C" w:rsidRPr="00B62B6D" w:rsidRDefault="00A54F6C" w:rsidP="00A54F6C">
            <w:pPr>
              <w:spacing w:before="8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 xml:space="preserve">(Lider) </w:t>
            </w:r>
            <w:proofErr w:type="spellStart"/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>Citonet</w:t>
            </w:r>
            <w:proofErr w:type="spellEnd"/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 xml:space="preserve"> Bydgoszcz Sp. z o.</w:t>
            </w:r>
            <w:proofErr w:type="gramStart"/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>o</w:t>
            </w:r>
            <w:proofErr w:type="gramEnd"/>
            <w:r w:rsidRPr="00B62B6D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A54F6C" w:rsidRPr="00B62B6D" w:rsidRDefault="00A54F6C" w:rsidP="00A54F6C">
            <w:pPr>
              <w:rPr>
                <w:rFonts w:ascii="Arial Narrow" w:hAnsi="Arial Narrow" w:cs="Arial"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 xml:space="preserve">Wyścigowa 7 </w:t>
            </w:r>
          </w:p>
          <w:p w:rsidR="00A54F6C" w:rsidRPr="00B62B6D" w:rsidRDefault="00A54F6C" w:rsidP="00A54F6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>85-740 Bydgoszcz</w:t>
            </w:r>
          </w:p>
          <w:p w:rsidR="00A54F6C" w:rsidRPr="00B62B6D" w:rsidRDefault="00A54F6C" w:rsidP="00A54F6C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>TZMO SA</w:t>
            </w:r>
          </w:p>
          <w:p w:rsidR="00A54F6C" w:rsidRPr="00B62B6D" w:rsidRDefault="00A54F6C" w:rsidP="00A54F6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>Żółkiewskiego 20/26</w:t>
            </w:r>
          </w:p>
          <w:p w:rsidR="00A54F6C" w:rsidRPr="00B62B6D" w:rsidRDefault="00A54F6C" w:rsidP="00A54F6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62B6D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  <w:p w:rsidR="000054AD" w:rsidRPr="009D260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D260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D260C">
              <w:rPr>
                <w:rFonts w:ascii="Arial Narrow" w:hAnsi="Arial Narrow"/>
                <w:sz w:val="22"/>
                <w:szCs w:val="22"/>
              </w:rPr>
              <w:t>:</w:t>
            </w:r>
            <w:r w:rsidR="009D260C" w:rsidRP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26</w:t>
            </w:r>
            <w:r w:rsidRPr="009D260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D260C">
              <w:rPr>
                <w:rFonts w:ascii="Arial Narrow" w:hAnsi="Arial Narrow"/>
                <w:color w:val="000000"/>
                <w:sz w:val="22"/>
                <w:szCs w:val="22"/>
              </w:rPr>
              <w:t>Barwne oznaczenie naczyń z przędzy poliestrowej</w:t>
            </w:r>
            <w:r w:rsidRPr="009D260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D260C">
              <w:rPr>
                <w:rFonts w:ascii="Arial Narrow" w:hAnsi="Arial Narrow"/>
                <w:b/>
                <w:sz w:val="22"/>
                <w:szCs w:val="22"/>
              </w:rPr>
              <w:t xml:space="preserve"> 6 183.00 </w:t>
            </w:r>
            <w:proofErr w:type="gramStart"/>
            <w:r w:rsidRPr="009D260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D260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9D260C" w:rsidRDefault="000054AD" w:rsidP="009D260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D260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D260C" w:rsidRPr="009D26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D260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A54F6C" w:rsidTr="000A0BE3">
        <w:trPr>
          <w:cantSplit/>
        </w:trPr>
        <w:tc>
          <w:tcPr>
            <w:tcW w:w="9498" w:type="dxa"/>
          </w:tcPr>
          <w:p w:rsidR="000054AD" w:rsidRPr="00A54F6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Beryl </w:t>
            </w:r>
            <w:proofErr w:type="spell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54F6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054AD" w:rsidRPr="00A54F6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54F6C">
              <w:rPr>
                <w:rFonts w:ascii="Arial Narrow" w:hAnsi="Arial Narrow"/>
                <w:bCs/>
                <w:sz w:val="22"/>
                <w:szCs w:val="22"/>
              </w:rPr>
              <w:t>Łopuszańska 36, 02220 Warszawa</w:t>
            </w:r>
          </w:p>
          <w:p w:rsidR="000054AD" w:rsidRPr="00A54F6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54F6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54F6C">
              <w:rPr>
                <w:rFonts w:ascii="Arial Narrow" w:hAnsi="Arial Narrow"/>
                <w:sz w:val="22"/>
                <w:szCs w:val="22"/>
              </w:rPr>
              <w:t>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27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Podwieszka do naczyń krwionośnych silikonowa</w:t>
            </w:r>
            <w:r w:rsidRPr="00A54F6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9 020.16 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54F6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A54F6C" w:rsidRDefault="000054AD" w:rsidP="00A54F6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4F6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A54F6C" w:rsidTr="000A0BE3">
        <w:trPr>
          <w:cantSplit/>
        </w:trPr>
        <w:tc>
          <w:tcPr>
            <w:tcW w:w="9498" w:type="dxa"/>
          </w:tcPr>
          <w:p w:rsidR="000054AD" w:rsidRPr="00A54F6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Peters</w:t>
            </w:r>
            <w:proofErr w:type="spellEnd"/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Surgical</w:t>
            </w:r>
            <w:proofErr w:type="spellEnd"/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54F6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054AD" w:rsidRPr="00A54F6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54F6C">
              <w:rPr>
                <w:rFonts w:ascii="Arial Narrow" w:hAnsi="Arial Narrow"/>
                <w:bCs/>
                <w:sz w:val="22"/>
                <w:szCs w:val="22"/>
              </w:rPr>
              <w:t>Przasnyska 6B, 01-756 Warszawa</w:t>
            </w:r>
          </w:p>
          <w:p w:rsidR="000054AD" w:rsidRPr="00A54F6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54F6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54F6C">
              <w:rPr>
                <w:rFonts w:ascii="Arial Narrow" w:hAnsi="Arial Narrow"/>
                <w:sz w:val="22"/>
                <w:szCs w:val="22"/>
              </w:rPr>
              <w:t>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40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Siatka polipropylenowa</w:t>
            </w:r>
            <w:r w:rsidRPr="00A54F6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19 963.80 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54F6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A54F6C" w:rsidRDefault="000054AD" w:rsidP="00A54F6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4F6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A54F6C" w:rsidTr="000A0BE3">
        <w:trPr>
          <w:cantSplit/>
        </w:trPr>
        <w:tc>
          <w:tcPr>
            <w:tcW w:w="9498" w:type="dxa"/>
          </w:tcPr>
          <w:p w:rsidR="000054AD" w:rsidRPr="00A54F6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Peters</w:t>
            </w:r>
            <w:proofErr w:type="spellEnd"/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Surgical</w:t>
            </w:r>
            <w:proofErr w:type="spellEnd"/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54F6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054AD" w:rsidRPr="00A54F6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54F6C">
              <w:rPr>
                <w:rFonts w:ascii="Arial Narrow" w:hAnsi="Arial Narrow"/>
                <w:bCs/>
                <w:sz w:val="22"/>
                <w:szCs w:val="22"/>
              </w:rPr>
              <w:t>Przasnyska 6B, 01-756 Warszawa</w:t>
            </w:r>
          </w:p>
          <w:p w:rsidR="000054AD" w:rsidRPr="00A54F6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4F6C">
              <w:rPr>
                <w:rFonts w:ascii="Arial Narrow" w:hAnsi="Arial Narrow"/>
                <w:sz w:val="22"/>
                <w:szCs w:val="22"/>
              </w:rPr>
              <w:t>na: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41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 xml:space="preserve">Siatka kompozytowa jednostronna na jelita do przepukliny </w:t>
            </w:r>
            <w:proofErr w:type="gramStart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 xml:space="preserve">brzusznej , </w:t>
            </w:r>
            <w:proofErr w:type="gramEnd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Siatka kompozytowa do laparoskopowego leczenia przepuklin</w:t>
            </w:r>
            <w:r w:rsidRPr="00A54F6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67 986.00 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54F6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A54F6C" w:rsidRDefault="000054AD" w:rsidP="00A54F6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4F6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A54F6C" w:rsidTr="000A0BE3">
        <w:trPr>
          <w:cantSplit/>
        </w:trPr>
        <w:tc>
          <w:tcPr>
            <w:tcW w:w="9498" w:type="dxa"/>
          </w:tcPr>
          <w:p w:rsidR="000054AD" w:rsidRPr="00A54F6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Beryl </w:t>
            </w:r>
            <w:proofErr w:type="spell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54F6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054AD" w:rsidRPr="00A54F6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54F6C">
              <w:rPr>
                <w:rFonts w:ascii="Arial Narrow" w:hAnsi="Arial Narrow"/>
                <w:bCs/>
                <w:sz w:val="22"/>
                <w:szCs w:val="22"/>
              </w:rPr>
              <w:t>Łopuszańska 36, 02220 Warszawa</w:t>
            </w:r>
          </w:p>
          <w:p w:rsidR="000054AD" w:rsidRPr="00A54F6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54F6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54F6C">
              <w:rPr>
                <w:rFonts w:ascii="Arial Narrow" w:hAnsi="Arial Narrow"/>
                <w:sz w:val="22"/>
                <w:szCs w:val="22"/>
              </w:rPr>
              <w:t>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43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 xml:space="preserve">Klipsy polimerowe </w:t>
            </w:r>
            <w:proofErr w:type="spellStart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niewchłanialey</w:t>
            </w:r>
            <w:proofErr w:type="spellEnd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laparoskopii nerki, </w:t>
            </w:r>
            <w:proofErr w:type="spellStart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klipsownice</w:t>
            </w:r>
            <w:proofErr w:type="spellEnd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 xml:space="preserve"> wielorazowe,</w:t>
            </w:r>
            <w:r w:rsidRPr="00A54F6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za cenę </w:t>
            </w:r>
            <w:r w:rsidR="00A54F6C">
              <w:rPr>
                <w:rFonts w:ascii="Arial Narrow" w:hAnsi="Arial Narrow"/>
                <w:sz w:val="22"/>
                <w:szCs w:val="22"/>
              </w:rPr>
              <w:br/>
            </w:r>
            <w:r w:rsidRPr="00A54F6C">
              <w:rPr>
                <w:rFonts w:ascii="Arial Narrow" w:hAnsi="Arial Narrow"/>
                <w:sz w:val="22"/>
                <w:szCs w:val="22"/>
              </w:rPr>
              <w:t>brutto</w:t>
            </w:r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22 485.60 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54F6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A54F6C" w:rsidRDefault="000054AD" w:rsidP="00A54F6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4F6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A54F6C" w:rsidTr="000A0BE3">
        <w:trPr>
          <w:cantSplit/>
        </w:trPr>
        <w:tc>
          <w:tcPr>
            <w:tcW w:w="9498" w:type="dxa"/>
          </w:tcPr>
          <w:p w:rsidR="000054AD" w:rsidRPr="00A54F6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Beryl </w:t>
            </w:r>
            <w:proofErr w:type="spell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54F6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054AD" w:rsidRPr="00A54F6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54F6C">
              <w:rPr>
                <w:rFonts w:ascii="Arial Narrow" w:hAnsi="Arial Narrow"/>
                <w:bCs/>
                <w:sz w:val="22"/>
                <w:szCs w:val="22"/>
              </w:rPr>
              <w:t>Łopuszańska 36, 02220 Warszawa</w:t>
            </w:r>
          </w:p>
          <w:p w:rsidR="00A54F6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54F6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54F6C">
              <w:rPr>
                <w:rFonts w:ascii="Arial Narrow" w:hAnsi="Arial Narrow"/>
                <w:sz w:val="22"/>
                <w:szCs w:val="22"/>
              </w:rPr>
              <w:t>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44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 xml:space="preserve">Klips tytanowy mały, </w:t>
            </w:r>
            <w:r w:rsidR="00A54F6C" w:rsidRPr="00A54F6C">
              <w:rPr>
                <w:rFonts w:ascii="Arial Narrow" w:hAnsi="Arial Narrow"/>
                <w:color w:val="000000"/>
                <w:sz w:val="22"/>
                <w:szCs w:val="22"/>
              </w:rPr>
              <w:t xml:space="preserve">średni, </w:t>
            </w:r>
            <w:proofErr w:type="spellStart"/>
            <w:r w:rsidR="00A54F6C" w:rsidRPr="00A54F6C">
              <w:rPr>
                <w:rFonts w:ascii="Arial Narrow" w:hAnsi="Arial Narrow"/>
                <w:color w:val="000000"/>
                <w:sz w:val="22"/>
                <w:szCs w:val="22"/>
              </w:rPr>
              <w:t>aplikatory</w:t>
            </w:r>
            <w:proofErr w:type="spellEnd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 xml:space="preserve"> wielorazowe kompatybilne z klipsami</w:t>
            </w:r>
            <w:r w:rsidRPr="00A54F6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za cenę</w:t>
            </w:r>
          </w:p>
          <w:p w:rsidR="000054AD" w:rsidRPr="00A54F6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54F6C">
              <w:rPr>
                <w:rFonts w:ascii="Arial Narrow" w:hAnsi="Arial Narrow"/>
                <w:sz w:val="22"/>
                <w:szCs w:val="22"/>
              </w:rPr>
              <w:t>brutto</w:t>
            </w:r>
            <w:proofErr w:type="gramEnd"/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20 898.00 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54F6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A54F6C" w:rsidRDefault="000054AD" w:rsidP="00A54F6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4F6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A54F6C" w:rsidTr="000A0BE3">
        <w:trPr>
          <w:cantSplit/>
        </w:trPr>
        <w:tc>
          <w:tcPr>
            <w:tcW w:w="9498" w:type="dxa"/>
          </w:tcPr>
          <w:p w:rsidR="000054AD" w:rsidRPr="00A54F6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Beryl </w:t>
            </w:r>
            <w:proofErr w:type="spell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54F6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054AD" w:rsidRPr="00A54F6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54F6C">
              <w:rPr>
                <w:rFonts w:ascii="Arial Narrow" w:hAnsi="Arial Narrow"/>
                <w:bCs/>
                <w:sz w:val="22"/>
                <w:szCs w:val="22"/>
              </w:rPr>
              <w:t>Łopuszańska 36, 02220 Warszawa</w:t>
            </w:r>
          </w:p>
          <w:p w:rsidR="000054AD" w:rsidRPr="00A54F6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54F6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54F6C">
              <w:rPr>
                <w:rFonts w:ascii="Arial Narrow" w:hAnsi="Arial Narrow"/>
                <w:sz w:val="22"/>
                <w:szCs w:val="22"/>
              </w:rPr>
              <w:t>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45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 xml:space="preserve">Klips tytanowy </w:t>
            </w:r>
            <w:proofErr w:type="spellStart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średno</w:t>
            </w:r>
            <w:proofErr w:type="spellEnd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 xml:space="preserve"> duży, Klips tytanowy duży, </w:t>
            </w:r>
            <w:proofErr w:type="spellStart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Aplikatory</w:t>
            </w:r>
            <w:proofErr w:type="spellEnd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 xml:space="preserve"> wielorazowe proste, </w:t>
            </w:r>
            <w:proofErr w:type="spellStart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klipsownice</w:t>
            </w:r>
            <w:proofErr w:type="spellEnd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,</w:t>
            </w:r>
            <w:r w:rsidRPr="00A54F6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6 091.20 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54F6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A54F6C" w:rsidRDefault="000054AD" w:rsidP="00A54F6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4F6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A54F6C" w:rsidTr="000A0BE3">
        <w:trPr>
          <w:cantSplit/>
        </w:trPr>
        <w:tc>
          <w:tcPr>
            <w:tcW w:w="9498" w:type="dxa"/>
          </w:tcPr>
          <w:p w:rsidR="000054AD" w:rsidRPr="00A54F6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54F6C">
              <w:rPr>
                <w:rFonts w:ascii="Arial Narrow" w:hAnsi="Arial Narrow"/>
                <w:b/>
                <w:sz w:val="22"/>
                <w:szCs w:val="22"/>
              </w:rPr>
              <w:lastRenderedPageBreak/>
              <w:t>Peters</w:t>
            </w:r>
            <w:proofErr w:type="spellEnd"/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Surgical</w:t>
            </w:r>
            <w:proofErr w:type="spellEnd"/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54F6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054AD" w:rsidRPr="00A54F6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54F6C">
              <w:rPr>
                <w:rFonts w:ascii="Arial Narrow" w:hAnsi="Arial Narrow"/>
                <w:bCs/>
                <w:sz w:val="22"/>
                <w:szCs w:val="22"/>
              </w:rPr>
              <w:t>Przasnyska 6B, 01-756 Warszawa</w:t>
            </w:r>
          </w:p>
          <w:p w:rsidR="000054AD" w:rsidRPr="00A54F6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54F6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54F6C">
              <w:rPr>
                <w:rFonts w:ascii="Arial Narrow" w:hAnsi="Arial Narrow"/>
                <w:sz w:val="22"/>
                <w:szCs w:val="22"/>
              </w:rPr>
              <w:t>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46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Laparoskopowy jednorazowy zestaw do ssania, Kaniula wymienna do zestawu ssącego,</w:t>
            </w:r>
            <w:r w:rsidRPr="00A54F6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27 457.20 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54F6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A54F6C" w:rsidRDefault="000054AD" w:rsidP="00A54F6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4F6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A54F6C" w:rsidTr="000A0BE3">
        <w:trPr>
          <w:cantSplit/>
        </w:trPr>
        <w:tc>
          <w:tcPr>
            <w:tcW w:w="9498" w:type="dxa"/>
          </w:tcPr>
          <w:p w:rsidR="000054AD" w:rsidRPr="00A54F6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54F6C">
              <w:rPr>
                <w:rFonts w:ascii="Arial Narrow" w:hAnsi="Arial Narrow"/>
                <w:b/>
                <w:sz w:val="22"/>
                <w:szCs w:val="22"/>
              </w:rPr>
              <w:t>Johnson &amp; Johnson Poland Sp. z o.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54F6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054AD" w:rsidRPr="00A54F6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54F6C">
              <w:rPr>
                <w:rFonts w:ascii="Arial Narrow" w:hAnsi="Arial Narrow"/>
                <w:bCs/>
                <w:sz w:val="22"/>
                <w:szCs w:val="22"/>
              </w:rPr>
              <w:t>Iłżecka 24, 02-135 Warszawa</w:t>
            </w:r>
          </w:p>
          <w:p w:rsidR="000054AD" w:rsidRPr="00A54F6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54F6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54F6C">
              <w:rPr>
                <w:rFonts w:ascii="Arial Narrow" w:hAnsi="Arial Narrow"/>
                <w:sz w:val="22"/>
                <w:szCs w:val="22"/>
              </w:rPr>
              <w:t>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50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Stapler</w:t>
            </w:r>
            <w:proofErr w:type="spellEnd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 xml:space="preserve"> laparoskopowy zamykająco-tnący,</w:t>
            </w:r>
            <w:r w:rsidR="00A54F6C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zakrzywiony półkoliście</w:t>
            </w:r>
            <w:r w:rsidRPr="00A54F6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39 123.00 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54F6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A54F6C" w:rsidRDefault="000054AD" w:rsidP="00A54F6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4F6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A54F6C" w:rsidTr="000A0BE3">
        <w:trPr>
          <w:cantSplit/>
        </w:trPr>
        <w:tc>
          <w:tcPr>
            <w:tcW w:w="9498" w:type="dxa"/>
          </w:tcPr>
          <w:p w:rsidR="000054AD" w:rsidRPr="00A54F6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SURG-TECH LEKI I 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KUCHARSKI  SPÓŁKA</w:t>
            </w:r>
            <w:proofErr w:type="gramEnd"/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KOMANDYTOWA</w:t>
            </w:r>
          </w:p>
          <w:p w:rsidR="000054AD" w:rsidRPr="00A54F6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54F6C">
              <w:rPr>
                <w:rFonts w:ascii="Arial Narrow" w:hAnsi="Arial Narrow"/>
                <w:bCs/>
                <w:sz w:val="22"/>
                <w:szCs w:val="22"/>
              </w:rPr>
              <w:t xml:space="preserve">UL. </w:t>
            </w:r>
            <w:proofErr w:type="gramStart"/>
            <w:r w:rsidRPr="00A54F6C">
              <w:rPr>
                <w:rFonts w:ascii="Arial Narrow" w:hAnsi="Arial Narrow"/>
                <w:bCs/>
                <w:sz w:val="22"/>
                <w:szCs w:val="22"/>
              </w:rPr>
              <w:t>SZAFIROWA 1, 62-020  JASIN</w:t>
            </w:r>
            <w:proofErr w:type="gramEnd"/>
          </w:p>
          <w:p w:rsidR="000054AD" w:rsidRPr="00A54F6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54F6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54F6C">
              <w:rPr>
                <w:rFonts w:ascii="Arial Narrow" w:hAnsi="Arial Narrow"/>
                <w:sz w:val="22"/>
                <w:szCs w:val="22"/>
              </w:rPr>
              <w:t>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51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Staplery</w:t>
            </w:r>
            <w:proofErr w:type="spellEnd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 xml:space="preserve"> proste z nożem, magazynki do </w:t>
            </w:r>
            <w:proofErr w:type="spellStart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staplera</w:t>
            </w:r>
            <w:proofErr w:type="spellEnd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 xml:space="preserve"> z nożem, </w:t>
            </w:r>
            <w:proofErr w:type="spellStart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staplery</w:t>
            </w:r>
            <w:proofErr w:type="spellEnd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 xml:space="preserve"> liniowe, magazynki do </w:t>
            </w:r>
            <w:proofErr w:type="spellStart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staplera</w:t>
            </w:r>
            <w:proofErr w:type="spellEnd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 xml:space="preserve"> liniowego, przyrząd do zakładania szwu kapciuchowego</w:t>
            </w:r>
            <w:r w:rsidRPr="00A54F6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84 777.84 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54F6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A54F6C" w:rsidRDefault="000054AD" w:rsidP="00A54F6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4F6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A54F6C" w:rsidTr="000A0BE3">
        <w:trPr>
          <w:cantSplit/>
        </w:trPr>
        <w:tc>
          <w:tcPr>
            <w:tcW w:w="9498" w:type="dxa"/>
          </w:tcPr>
          <w:p w:rsidR="000054AD" w:rsidRPr="00A54F6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Beryl </w:t>
            </w:r>
            <w:proofErr w:type="spell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A54F6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054AD" w:rsidRPr="00A54F6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54F6C">
              <w:rPr>
                <w:rFonts w:ascii="Arial Narrow" w:hAnsi="Arial Narrow"/>
                <w:bCs/>
                <w:sz w:val="22"/>
                <w:szCs w:val="22"/>
              </w:rPr>
              <w:t>Łopuszańska 36, 02</w:t>
            </w:r>
            <w:r w:rsidR="00A54F6C">
              <w:rPr>
                <w:rFonts w:ascii="Arial Narrow" w:hAnsi="Arial Narrow"/>
                <w:bCs/>
                <w:sz w:val="22"/>
                <w:szCs w:val="22"/>
              </w:rPr>
              <w:t>-</w:t>
            </w:r>
            <w:r w:rsidRPr="00A54F6C">
              <w:rPr>
                <w:rFonts w:ascii="Arial Narrow" w:hAnsi="Arial Narrow"/>
                <w:bCs/>
                <w:sz w:val="22"/>
                <w:szCs w:val="22"/>
              </w:rPr>
              <w:t>220 Warszawa</w:t>
            </w:r>
          </w:p>
          <w:p w:rsidR="000054AD" w:rsidRPr="00A54F6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54F6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54F6C">
              <w:rPr>
                <w:rFonts w:ascii="Arial Narrow" w:hAnsi="Arial Narrow"/>
                <w:sz w:val="22"/>
                <w:szCs w:val="22"/>
              </w:rPr>
              <w:t>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56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Retraktor</w:t>
            </w:r>
            <w:proofErr w:type="spellEnd"/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-jednorazowy ochraniacz rany</w:t>
            </w:r>
            <w:r w:rsidRPr="00A54F6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5 140.80 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54F6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A54F6C" w:rsidRDefault="000054AD" w:rsidP="00A54F6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4F6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054AD" w:rsidRPr="00A54F6C" w:rsidTr="000A0BE3">
        <w:trPr>
          <w:cantSplit/>
        </w:trPr>
        <w:tc>
          <w:tcPr>
            <w:tcW w:w="9498" w:type="dxa"/>
          </w:tcPr>
          <w:p w:rsidR="000054AD" w:rsidRPr="00A54F6C" w:rsidRDefault="000054AD" w:rsidP="000A0BE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SURG-TECH LEKI I 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KUCHARSKI  SPÓŁKA</w:t>
            </w:r>
            <w:proofErr w:type="gramEnd"/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KOMANDYTOWA</w:t>
            </w:r>
          </w:p>
          <w:p w:rsidR="000054AD" w:rsidRPr="00A54F6C" w:rsidRDefault="000054AD" w:rsidP="000A0BE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A54F6C">
              <w:rPr>
                <w:rFonts w:ascii="Arial Narrow" w:hAnsi="Arial Narrow"/>
                <w:bCs/>
                <w:sz w:val="22"/>
                <w:szCs w:val="22"/>
              </w:rPr>
              <w:t xml:space="preserve">UL. </w:t>
            </w:r>
            <w:proofErr w:type="gramStart"/>
            <w:r w:rsidRPr="00A54F6C">
              <w:rPr>
                <w:rFonts w:ascii="Arial Narrow" w:hAnsi="Arial Narrow"/>
                <w:bCs/>
                <w:sz w:val="22"/>
                <w:szCs w:val="22"/>
              </w:rPr>
              <w:t>SZAFIROWA 1, 62-020  JASIN</w:t>
            </w:r>
            <w:proofErr w:type="gramEnd"/>
          </w:p>
          <w:p w:rsidR="000054AD" w:rsidRPr="00A54F6C" w:rsidRDefault="000054AD" w:rsidP="000A0BE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54F6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54F6C">
              <w:rPr>
                <w:rFonts w:ascii="Arial Narrow" w:hAnsi="Arial Narrow"/>
                <w:sz w:val="22"/>
                <w:szCs w:val="22"/>
              </w:rPr>
              <w:t>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58</w:t>
            </w:r>
            <w:r w:rsidRPr="00A54F6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54F6C">
              <w:rPr>
                <w:rFonts w:ascii="Arial Narrow" w:hAnsi="Arial Narrow"/>
                <w:color w:val="000000"/>
                <w:sz w:val="22"/>
                <w:szCs w:val="22"/>
              </w:rPr>
              <w:t>Nóż harmoniczny laparoskopowy jednorazowego użytku</w:t>
            </w:r>
            <w:r w:rsidRPr="00A54F6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A54F6C">
              <w:rPr>
                <w:rFonts w:ascii="Arial Narrow" w:hAnsi="Arial Narrow"/>
                <w:b/>
                <w:sz w:val="22"/>
                <w:szCs w:val="22"/>
              </w:rPr>
              <w:t xml:space="preserve"> 53 913.60 </w:t>
            </w:r>
            <w:proofErr w:type="gramStart"/>
            <w:r w:rsidRPr="00A54F6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54F6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054AD" w:rsidRPr="00A54F6C" w:rsidRDefault="000054AD" w:rsidP="00A54F6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4F6C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A54F6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54F6C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9D260C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9D260C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9D260C" w:rsidTr="00596EA3">
        <w:tc>
          <w:tcPr>
            <w:tcW w:w="2169" w:type="dxa"/>
            <w:shd w:val="clear" w:color="auto" w:fill="F3F3F3"/>
          </w:tcPr>
          <w:p w:rsidR="00211A34" w:rsidRPr="009D260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9D260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9D260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9D260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Folia bakteriobójcza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r w:rsidR="00A54F6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Sp. k.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Folia bakteriobójcza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Medan Sp. jawna Władysław Pawlak i S-ka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9D260C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9D260C">
              <w:rPr>
                <w:rFonts w:ascii="Arial Narrow" w:hAnsi="Arial Narrow"/>
                <w:sz w:val="20"/>
                <w:szCs w:val="20"/>
              </w:rPr>
              <w:t xml:space="preserve">. Franza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21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85-862 Bydgoszcz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- 26.41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66,41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Folia bakteriobójcza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9D260C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9D260C">
              <w:rPr>
                <w:rFonts w:ascii="Arial Narrow" w:hAnsi="Arial Narrow"/>
                <w:sz w:val="20"/>
                <w:szCs w:val="20"/>
              </w:rPr>
              <w:t>. Częstochowska 38/52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Folia operacyjna poliestrowa, Folia operacyjna bakteriobójcza jodowana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r w:rsidR="00A54F6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Sp. k.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D260C">
              <w:rPr>
                <w:rFonts w:ascii="Arial Narrow" w:hAnsi="Arial Narrow"/>
                <w:sz w:val="20"/>
                <w:szCs w:val="20"/>
              </w:rPr>
              <w:lastRenderedPageBreak/>
              <w:t>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lastRenderedPageBreak/>
              <w:t>2 - Folia operacyjna poliestrowa, Folia operacyjna bakteriobójcza jodowana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9D260C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9D260C">
              <w:rPr>
                <w:rFonts w:ascii="Arial Narrow" w:hAnsi="Arial Narrow"/>
                <w:sz w:val="20"/>
                <w:szCs w:val="20"/>
              </w:rPr>
              <w:t>. Częstochowska 38/52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butelka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Redon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>, butelka harmonijkowa jednorazowa do drenażu niskociśnieniowego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r w:rsidR="00A54F6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Sp. k.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butelka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Redon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>, butelka harmonijkowa jednorazowa do drenażu niskociśnieniowego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9D260C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9D260C">
              <w:rPr>
                <w:rFonts w:ascii="Arial Narrow" w:hAnsi="Arial Narrow"/>
                <w:sz w:val="20"/>
                <w:szCs w:val="20"/>
              </w:rPr>
              <w:t>. Częstochowska 38/52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4 - Dren do drenażu ran pooperacyjnych, łącznik do drenów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Thorax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Y, kanka do irygacji, cewnik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Thorax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z trokarem, dren brzuszny silikonowy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r w:rsidR="00A54F6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Sp. k.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4 - Dren do drenażu ran pooperacyjnych, łącznik do drenów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Thorax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Y, kanka do irygacji, cewnik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Thorax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z trokarem, dren brzuszny silikonowy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9D260C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9D260C">
              <w:rPr>
                <w:rFonts w:ascii="Arial Narrow" w:hAnsi="Arial Narrow"/>
                <w:sz w:val="20"/>
                <w:szCs w:val="20"/>
              </w:rPr>
              <w:t>. Częstochowska 38/52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6 - Cewnik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Pezzera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r w:rsidR="00A54F6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Sp. k.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6 - Cewnik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Pezzera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- 50.53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90,53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9 - Ostrze do skalpela a'100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9 - Ostrze do skalpela a'100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9D260C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9D260C">
              <w:rPr>
                <w:rFonts w:ascii="Arial Narrow" w:hAnsi="Arial Narrow"/>
                <w:sz w:val="20"/>
                <w:szCs w:val="20"/>
              </w:rPr>
              <w:t>. Częstochowska 38/52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12 - Osłona sterylna na kamerę laparoskopową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r w:rsidR="00A54F6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Sp. k.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12 - Osłona sterylna na kamerę laparoskopową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9D260C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9D260C">
              <w:rPr>
                <w:rFonts w:ascii="Arial Narrow" w:hAnsi="Arial Narrow"/>
                <w:sz w:val="20"/>
                <w:szCs w:val="20"/>
              </w:rPr>
              <w:t>. Częstochowska 38/52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17 - Pisak do skóry,</w:t>
            </w:r>
            <w:r w:rsidR="00A54F6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D260C">
              <w:rPr>
                <w:rFonts w:ascii="Arial Narrow" w:hAnsi="Arial Narrow"/>
                <w:sz w:val="20"/>
                <w:szCs w:val="20"/>
              </w:rPr>
              <w:t>sterylny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r w:rsidR="00A54F6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Sp. k.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lastRenderedPageBreak/>
              <w:t>17 - Pisak do skóry,</w:t>
            </w:r>
            <w:r w:rsidR="00A54F6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D260C">
              <w:rPr>
                <w:rFonts w:ascii="Arial Narrow" w:hAnsi="Arial Narrow"/>
                <w:sz w:val="20"/>
                <w:szCs w:val="20"/>
              </w:rPr>
              <w:t>sterylny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Anmar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Strefowa 22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23 - Zestaw jednorazowych markerów pasywnych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ICR sp. z o. 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Cichociemnych 4/9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03-984 Warszawa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24 -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Stapler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skórny 35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NTM-MED S.C.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Wyszyńskiego 154 B/1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66-400 Gorzów Wielkopolski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24 -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Stapler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skórny 35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spellEnd"/>
            <w:r w:rsidR="00A54F6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Sp. k.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24 -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Stapler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skórny 35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Łopuszańska 36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02220 Warszawa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- 44.33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84,33</w:t>
            </w:r>
          </w:p>
        </w:tc>
      </w:tr>
      <w:tr w:rsidR="000054AD" w:rsidRPr="00A54F6C" w:rsidTr="000A0BE3">
        <w:tc>
          <w:tcPr>
            <w:tcW w:w="2169" w:type="dxa"/>
            <w:shd w:val="clear" w:color="auto" w:fill="auto"/>
          </w:tcPr>
          <w:p w:rsidR="000054AD" w:rsidRPr="00A54F6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54F6C">
              <w:rPr>
                <w:rFonts w:ascii="Arial Narrow" w:hAnsi="Arial Narrow"/>
                <w:sz w:val="20"/>
                <w:szCs w:val="20"/>
              </w:rPr>
              <w:t>25 - Proteza ubytku kości czaszki/</w:t>
            </w:r>
            <w:proofErr w:type="spellStart"/>
            <w:r w:rsidRPr="00A54F6C">
              <w:rPr>
                <w:rFonts w:ascii="Arial Narrow" w:hAnsi="Arial Narrow"/>
                <w:sz w:val="20"/>
                <w:szCs w:val="20"/>
              </w:rPr>
              <w:t>Codubix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A54F6C" w:rsidRPr="00A54F6C" w:rsidRDefault="00A54F6C" w:rsidP="00A54F6C">
            <w:pPr>
              <w:spacing w:before="8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54F6C">
              <w:rPr>
                <w:rFonts w:ascii="Arial Narrow" w:hAnsi="Arial Narrow" w:cs="Arial"/>
                <w:b/>
                <w:sz w:val="20"/>
                <w:szCs w:val="20"/>
              </w:rPr>
              <w:t>Konsorcjum w składzie:</w:t>
            </w:r>
          </w:p>
          <w:p w:rsidR="00A54F6C" w:rsidRPr="00A54F6C" w:rsidRDefault="00A54F6C" w:rsidP="00A54F6C">
            <w:pPr>
              <w:spacing w:before="8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54F6C">
              <w:rPr>
                <w:rFonts w:ascii="Arial Narrow" w:hAnsi="Arial Narrow" w:cs="Arial"/>
                <w:b/>
                <w:sz w:val="20"/>
                <w:szCs w:val="20"/>
              </w:rPr>
              <w:t xml:space="preserve">(Lider) </w:t>
            </w:r>
            <w:proofErr w:type="spellStart"/>
            <w:r w:rsidRPr="00A54F6C">
              <w:rPr>
                <w:rFonts w:ascii="Arial Narrow" w:hAnsi="Arial Narrow" w:cs="Arial"/>
                <w:b/>
                <w:sz w:val="20"/>
                <w:szCs w:val="20"/>
              </w:rPr>
              <w:t>Citonet</w:t>
            </w:r>
            <w:proofErr w:type="spellEnd"/>
            <w:r w:rsidRPr="00A54F6C">
              <w:rPr>
                <w:rFonts w:ascii="Arial Narrow" w:hAnsi="Arial Narrow" w:cs="Arial"/>
                <w:b/>
                <w:sz w:val="20"/>
                <w:szCs w:val="20"/>
              </w:rPr>
              <w:t xml:space="preserve"> Bydgoszcz Sp. z o.</w:t>
            </w:r>
            <w:proofErr w:type="gramStart"/>
            <w:r w:rsidRPr="00A54F6C">
              <w:rPr>
                <w:rFonts w:ascii="Arial Narrow" w:hAnsi="Arial Narrow" w:cs="Arial"/>
                <w:b/>
                <w:sz w:val="20"/>
                <w:szCs w:val="20"/>
              </w:rPr>
              <w:t>o</w:t>
            </w:r>
            <w:proofErr w:type="gramEnd"/>
            <w:r w:rsidRPr="00A54F6C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A54F6C" w:rsidRPr="00A54F6C" w:rsidRDefault="00A54F6C" w:rsidP="00A54F6C">
            <w:pPr>
              <w:rPr>
                <w:rFonts w:ascii="Arial Narrow" w:hAnsi="Arial Narrow" w:cs="Arial"/>
                <w:sz w:val="20"/>
                <w:szCs w:val="20"/>
              </w:rPr>
            </w:pPr>
            <w:r w:rsidRPr="00A54F6C">
              <w:rPr>
                <w:rFonts w:ascii="Arial Narrow" w:hAnsi="Arial Narrow" w:cs="Arial"/>
                <w:sz w:val="20"/>
                <w:szCs w:val="20"/>
              </w:rPr>
              <w:t xml:space="preserve">Wyścigowa 7 </w:t>
            </w:r>
          </w:p>
          <w:p w:rsidR="00A54F6C" w:rsidRPr="00A54F6C" w:rsidRDefault="00A54F6C" w:rsidP="00A54F6C">
            <w:pPr>
              <w:spacing w:after="8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54F6C">
              <w:rPr>
                <w:rFonts w:ascii="Arial Narrow" w:hAnsi="Arial Narrow" w:cs="Arial"/>
                <w:sz w:val="20"/>
                <w:szCs w:val="20"/>
              </w:rPr>
              <w:t>85-740 Bydgoszcz</w:t>
            </w:r>
          </w:p>
          <w:p w:rsidR="00A54F6C" w:rsidRPr="00A54F6C" w:rsidRDefault="00A54F6C" w:rsidP="00A54F6C">
            <w:pPr>
              <w:spacing w:before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54F6C">
              <w:rPr>
                <w:rFonts w:ascii="Arial Narrow" w:hAnsi="Arial Narrow" w:cs="Arial"/>
                <w:sz w:val="20"/>
                <w:szCs w:val="20"/>
              </w:rPr>
              <w:t>TZMO SA</w:t>
            </w:r>
          </w:p>
          <w:p w:rsidR="00A54F6C" w:rsidRPr="00A54F6C" w:rsidRDefault="00A54F6C" w:rsidP="00A54F6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54F6C">
              <w:rPr>
                <w:rFonts w:ascii="Arial Narrow" w:hAnsi="Arial Narrow" w:cs="Arial"/>
                <w:sz w:val="20"/>
                <w:szCs w:val="20"/>
              </w:rPr>
              <w:t>Żółkiewskiego 20/26</w:t>
            </w:r>
          </w:p>
          <w:p w:rsidR="000054AD" w:rsidRPr="00A54F6C" w:rsidRDefault="00A54F6C" w:rsidP="00A54F6C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A54F6C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:rsidR="000054AD" w:rsidRPr="00A54F6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54F6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A54F6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54F6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A54F6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54F6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A54F6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A54F6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A54F6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54F6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A54F6C" w:rsidTr="000A0BE3">
        <w:tc>
          <w:tcPr>
            <w:tcW w:w="2169" w:type="dxa"/>
            <w:shd w:val="clear" w:color="auto" w:fill="auto"/>
          </w:tcPr>
          <w:p w:rsidR="000054AD" w:rsidRPr="00A54F6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54F6C">
              <w:rPr>
                <w:rFonts w:ascii="Arial Narrow" w:hAnsi="Arial Narrow"/>
                <w:sz w:val="20"/>
                <w:szCs w:val="20"/>
              </w:rPr>
              <w:t>26 - Barwne oznaczenie naczyń z przędzy poliestrowej</w:t>
            </w:r>
          </w:p>
        </w:tc>
        <w:tc>
          <w:tcPr>
            <w:tcW w:w="2793" w:type="dxa"/>
            <w:shd w:val="clear" w:color="auto" w:fill="auto"/>
          </w:tcPr>
          <w:p w:rsidR="00A54F6C" w:rsidRPr="00A54F6C" w:rsidRDefault="00A54F6C" w:rsidP="00A54F6C">
            <w:pPr>
              <w:spacing w:before="8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54F6C">
              <w:rPr>
                <w:rFonts w:ascii="Arial Narrow" w:hAnsi="Arial Narrow" w:cs="Arial"/>
                <w:b/>
                <w:sz w:val="20"/>
                <w:szCs w:val="20"/>
              </w:rPr>
              <w:t>Konsorcjum w składzie:</w:t>
            </w:r>
          </w:p>
          <w:p w:rsidR="00A54F6C" w:rsidRPr="00A54F6C" w:rsidRDefault="00A54F6C" w:rsidP="00A54F6C">
            <w:pPr>
              <w:spacing w:before="8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54F6C">
              <w:rPr>
                <w:rFonts w:ascii="Arial Narrow" w:hAnsi="Arial Narrow" w:cs="Arial"/>
                <w:b/>
                <w:sz w:val="20"/>
                <w:szCs w:val="20"/>
              </w:rPr>
              <w:t xml:space="preserve">(Lider) </w:t>
            </w:r>
            <w:proofErr w:type="spellStart"/>
            <w:r w:rsidRPr="00A54F6C">
              <w:rPr>
                <w:rFonts w:ascii="Arial Narrow" w:hAnsi="Arial Narrow" w:cs="Arial"/>
                <w:b/>
                <w:sz w:val="20"/>
                <w:szCs w:val="20"/>
              </w:rPr>
              <w:t>Citonet</w:t>
            </w:r>
            <w:proofErr w:type="spellEnd"/>
            <w:r w:rsidRPr="00A54F6C">
              <w:rPr>
                <w:rFonts w:ascii="Arial Narrow" w:hAnsi="Arial Narrow" w:cs="Arial"/>
                <w:b/>
                <w:sz w:val="20"/>
                <w:szCs w:val="20"/>
              </w:rPr>
              <w:t xml:space="preserve"> Bydgoszcz Sp. z o.</w:t>
            </w:r>
            <w:proofErr w:type="gramStart"/>
            <w:r w:rsidRPr="00A54F6C">
              <w:rPr>
                <w:rFonts w:ascii="Arial Narrow" w:hAnsi="Arial Narrow" w:cs="Arial"/>
                <w:b/>
                <w:sz w:val="20"/>
                <w:szCs w:val="20"/>
              </w:rPr>
              <w:t>o</w:t>
            </w:r>
            <w:proofErr w:type="gramEnd"/>
            <w:r w:rsidRPr="00A54F6C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A54F6C" w:rsidRPr="00A54F6C" w:rsidRDefault="00A54F6C" w:rsidP="00A54F6C">
            <w:pPr>
              <w:rPr>
                <w:rFonts w:ascii="Arial Narrow" w:hAnsi="Arial Narrow" w:cs="Arial"/>
                <w:sz w:val="20"/>
                <w:szCs w:val="20"/>
              </w:rPr>
            </w:pPr>
            <w:r w:rsidRPr="00A54F6C">
              <w:rPr>
                <w:rFonts w:ascii="Arial Narrow" w:hAnsi="Arial Narrow" w:cs="Arial"/>
                <w:sz w:val="20"/>
                <w:szCs w:val="20"/>
              </w:rPr>
              <w:t xml:space="preserve">Wyścigowa 7 </w:t>
            </w:r>
          </w:p>
          <w:p w:rsidR="00A54F6C" w:rsidRPr="00A54F6C" w:rsidRDefault="00A54F6C" w:rsidP="00A54F6C">
            <w:pPr>
              <w:spacing w:after="8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54F6C">
              <w:rPr>
                <w:rFonts w:ascii="Arial Narrow" w:hAnsi="Arial Narrow" w:cs="Arial"/>
                <w:sz w:val="20"/>
                <w:szCs w:val="20"/>
              </w:rPr>
              <w:t>85-740 Bydgoszcz</w:t>
            </w:r>
          </w:p>
          <w:p w:rsidR="00A54F6C" w:rsidRPr="00A54F6C" w:rsidRDefault="00A54F6C" w:rsidP="00A54F6C">
            <w:pPr>
              <w:spacing w:before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54F6C">
              <w:rPr>
                <w:rFonts w:ascii="Arial Narrow" w:hAnsi="Arial Narrow" w:cs="Arial"/>
                <w:sz w:val="20"/>
                <w:szCs w:val="20"/>
              </w:rPr>
              <w:t>TZMO SA</w:t>
            </w:r>
          </w:p>
          <w:p w:rsidR="00A54F6C" w:rsidRPr="00A54F6C" w:rsidRDefault="00A54F6C" w:rsidP="00A54F6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54F6C">
              <w:rPr>
                <w:rFonts w:ascii="Arial Narrow" w:hAnsi="Arial Narrow" w:cs="Arial"/>
                <w:sz w:val="20"/>
                <w:szCs w:val="20"/>
              </w:rPr>
              <w:t>Żółkiewskiego 20/26</w:t>
            </w:r>
          </w:p>
          <w:p w:rsidR="000054AD" w:rsidRPr="00A54F6C" w:rsidRDefault="00A54F6C" w:rsidP="00A54F6C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A54F6C">
              <w:rPr>
                <w:rFonts w:ascii="Arial Narrow" w:hAnsi="Arial Narrow" w:cs="Arial"/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:rsidR="000054AD" w:rsidRPr="00A54F6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54F6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A54F6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54F6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A54F6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54F6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A54F6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A54F6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A54F6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54F6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27 - Podwieszka do naczyń krwionośnych silikonowa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Łopuszańska 36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02220 Warszawa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40 - Siatka polipropylenowa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Przasnyska 6B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41 - Siatka kompozytowa jednostronna na jelita do przepukliny </w:t>
            </w:r>
            <w:proofErr w:type="gramStart"/>
            <w:r w:rsidRPr="009D260C">
              <w:rPr>
                <w:rFonts w:ascii="Arial Narrow" w:hAnsi="Arial Narrow"/>
                <w:sz w:val="20"/>
                <w:szCs w:val="20"/>
              </w:rPr>
              <w:t xml:space="preserve">brzusznej , </w:t>
            </w:r>
            <w:proofErr w:type="gramEnd"/>
            <w:r w:rsidRPr="009D260C">
              <w:rPr>
                <w:rFonts w:ascii="Arial Narrow" w:hAnsi="Arial Narrow"/>
                <w:sz w:val="20"/>
                <w:szCs w:val="20"/>
              </w:rPr>
              <w:t>Siatka kompozytowa do laparoskopowego leczenia przepuklin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Polhernia</w:t>
            </w:r>
            <w:proofErr w:type="spellEnd"/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S. Kisielewskiego 4/D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80-275 Gdańsk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- 36.04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76,04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41 - Siatka kompozytowa jednostronna na jelita do przepukliny </w:t>
            </w:r>
            <w:proofErr w:type="gramStart"/>
            <w:r w:rsidRPr="009D260C">
              <w:rPr>
                <w:rFonts w:ascii="Arial Narrow" w:hAnsi="Arial Narrow"/>
                <w:sz w:val="20"/>
                <w:szCs w:val="20"/>
              </w:rPr>
              <w:t xml:space="preserve">brzusznej , </w:t>
            </w:r>
            <w:proofErr w:type="gramEnd"/>
            <w:r w:rsidRPr="009D260C">
              <w:rPr>
                <w:rFonts w:ascii="Arial Narrow" w:hAnsi="Arial Narrow"/>
                <w:sz w:val="20"/>
                <w:szCs w:val="20"/>
              </w:rPr>
              <w:t xml:space="preserve">Siatka kompozytowa do </w:t>
            </w:r>
            <w:r w:rsidRPr="009D260C">
              <w:rPr>
                <w:rFonts w:ascii="Arial Narrow" w:hAnsi="Arial Narrow"/>
                <w:sz w:val="20"/>
                <w:szCs w:val="20"/>
              </w:rPr>
              <w:lastRenderedPageBreak/>
              <w:t>laparoskopowego leczenia przepuklin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Peters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Przasnyska 6B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D260C">
              <w:rPr>
                <w:rFonts w:ascii="Arial Narrow" w:hAnsi="Arial Narrow"/>
                <w:sz w:val="20"/>
                <w:szCs w:val="20"/>
              </w:rPr>
              <w:lastRenderedPageBreak/>
              <w:t>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lastRenderedPageBreak/>
              <w:t xml:space="preserve">43 - Klipsy polimerowe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niewchłanialey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do laparoskopii nerki,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klipsownice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wielorazowe,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Łopuszańska 36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02220 Warszawa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44 - Klips tytanowy mały, </w:t>
            </w:r>
            <w:proofErr w:type="gramStart"/>
            <w:r w:rsidRPr="009D260C">
              <w:rPr>
                <w:rFonts w:ascii="Arial Narrow" w:hAnsi="Arial Narrow"/>
                <w:sz w:val="20"/>
                <w:szCs w:val="20"/>
              </w:rPr>
              <w:t xml:space="preserve">średni, 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aplikatory</w:t>
            </w:r>
            <w:proofErr w:type="spellEnd"/>
            <w:proofErr w:type="gramEnd"/>
            <w:r w:rsidRPr="009D260C">
              <w:rPr>
                <w:rFonts w:ascii="Arial Narrow" w:hAnsi="Arial Narrow"/>
                <w:sz w:val="20"/>
                <w:szCs w:val="20"/>
              </w:rPr>
              <w:t xml:space="preserve"> wielorazowe kompatybilne z klipsami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Sun-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Cywilna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9D260C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9D260C">
              <w:rPr>
                <w:rFonts w:ascii="Arial Narrow" w:hAnsi="Arial Narrow"/>
                <w:sz w:val="20"/>
                <w:szCs w:val="20"/>
              </w:rPr>
              <w:t>. Franciszkańska 104/112 104/112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91-845 Łódź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- 15.52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55,52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44 - Klips tytanowy mały, </w:t>
            </w:r>
            <w:proofErr w:type="gramStart"/>
            <w:r w:rsidRPr="009D260C">
              <w:rPr>
                <w:rFonts w:ascii="Arial Narrow" w:hAnsi="Arial Narrow"/>
                <w:sz w:val="20"/>
                <w:szCs w:val="20"/>
              </w:rPr>
              <w:t xml:space="preserve">średni, 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aplikatory</w:t>
            </w:r>
            <w:proofErr w:type="spellEnd"/>
            <w:proofErr w:type="gramEnd"/>
            <w:r w:rsidRPr="009D260C">
              <w:rPr>
                <w:rFonts w:ascii="Arial Narrow" w:hAnsi="Arial Narrow"/>
                <w:sz w:val="20"/>
                <w:szCs w:val="20"/>
              </w:rPr>
              <w:t xml:space="preserve"> wielorazowe kompatybilne z klipsami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Łopuszańska 36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02220 Warszawa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44 - Klips tytanowy mały, </w:t>
            </w:r>
            <w:proofErr w:type="gramStart"/>
            <w:r w:rsidRPr="009D260C">
              <w:rPr>
                <w:rFonts w:ascii="Arial Narrow" w:hAnsi="Arial Narrow"/>
                <w:sz w:val="20"/>
                <w:szCs w:val="20"/>
              </w:rPr>
              <w:t xml:space="preserve">średni, 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aplikatory</w:t>
            </w:r>
            <w:proofErr w:type="spellEnd"/>
            <w:proofErr w:type="gramEnd"/>
            <w:r w:rsidRPr="009D260C">
              <w:rPr>
                <w:rFonts w:ascii="Arial Narrow" w:hAnsi="Arial Narrow"/>
                <w:sz w:val="20"/>
                <w:szCs w:val="20"/>
              </w:rPr>
              <w:t xml:space="preserve"> wielorazowe kompatybilne z klipsami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Przasnyska 6B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- 39.26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79,26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45 - Klips tytanowy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średno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duży, Klips tytanowy duży,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Aplikatory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wielorazowe proste,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klipsownice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>,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Łopuszańska 36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02220 Warszawa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45 - Klips tytanowy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średno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duży, Klips tytanowy duży,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Aplikatory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wielorazowe proste,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klipsownice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>,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Przasnyska 6B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- 31.87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71,87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46 - Laparoskopowy jednorazowy zestaw do ssania, Kaniula wymienna do zestawu ssącego,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Przasnyska 6B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50 -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Stapler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laparoskopowy zamykająco-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tnący</w:t>
            </w:r>
            <w:proofErr w:type="gramStart"/>
            <w:r w:rsidRPr="009D260C">
              <w:rPr>
                <w:rFonts w:ascii="Arial Narrow" w:hAnsi="Arial Narrow"/>
                <w:sz w:val="20"/>
                <w:szCs w:val="20"/>
              </w:rPr>
              <w:t>,zakrzywiony</w:t>
            </w:r>
            <w:proofErr w:type="spellEnd"/>
            <w:proofErr w:type="gramEnd"/>
            <w:r w:rsidRPr="009D260C">
              <w:rPr>
                <w:rFonts w:ascii="Arial Narrow" w:hAnsi="Arial Narrow"/>
                <w:sz w:val="20"/>
                <w:szCs w:val="20"/>
              </w:rPr>
              <w:t xml:space="preserve"> półkoliście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Johnson &amp; Johnson Poland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Iłżecka 24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02-135 Warszawa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51 -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Staplery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proste z nożem, magazynki do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staplera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z nożem,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staplery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liniowe, magazynki do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staplera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liniowego, przyrząd do zakładania szwu kapciuchowego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SURG-TECH LEKI I 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KUCHARSKI  SPÓŁKA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KOMANDYTOWA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UL. SZAFIROWA 1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proofErr w:type="gramStart"/>
            <w:r w:rsidRPr="009D260C">
              <w:rPr>
                <w:rFonts w:ascii="Arial Narrow" w:hAnsi="Arial Narrow"/>
                <w:sz w:val="20"/>
                <w:szCs w:val="20"/>
              </w:rPr>
              <w:t>62-020  JASIN</w:t>
            </w:r>
            <w:proofErr w:type="gramEnd"/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51 -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Staplery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proste z nożem, magazynki do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staplera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z nożem,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staplery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liniowe, magazynki do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staplera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 xml:space="preserve"> liniowego, przyrząd do zakładania szwu kapciuchowego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- 45.37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- 12.50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72,87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56 -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Retraktor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>-jednorazowy ochraniacz rany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Łopuszańska 36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02220 Warszawa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56 - </w:t>
            </w:r>
            <w:proofErr w:type="spellStart"/>
            <w:r w:rsidRPr="009D260C">
              <w:rPr>
                <w:rFonts w:ascii="Arial Narrow" w:hAnsi="Arial Narrow"/>
                <w:sz w:val="20"/>
                <w:szCs w:val="20"/>
              </w:rPr>
              <w:t>Retraktor</w:t>
            </w:r>
            <w:proofErr w:type="spellEnd"/>
            <w:r w:rsidRPr="009D260C">
              <w:rPr>
                <w:rFonts w:ascii="Arial Narrow" w:hAnsi="Arial Narrow"/>
                <w:sz w:val="20"/>
                <w:szCs w:val="20"/>
              </w:rPr>
              <w:t>-</w:t>
            </w:r>
            <w:r w:rsidRPr="009D260C">
              <w:rPr>
                <w:rFonts w:ascii="Arial Narrow" w:hAnsi="Arial Narrow"/>
                <w:sz w:val="20"/>
                <w:szCs w:val="20"/>
              </w:rPr>
              <w:lastRenderedPageBreak/>
              <w:t>jednorazowy ochraniacz rany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Medtronic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lastRenderedPageBreak/>
              <w:t>Polna 11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lastRenderedPageBreak/>
              <w:t>1 - Cena - 17.85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lastRenderedPageBreak/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- 12.50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lastRenderedPageBreak/>
              <w:t xml:space="preserve">  45,35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lastRenderedPageBreak/>
              <w:t>58 - Nóż harmoniczny laparoskopowy jednorazowego użytku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Sun-</w:t>
            </w: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Cywilna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9D260C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9D260C">
              <w:rPr>
                <w:rFonts w:ascii="Arial Narrow" w:hAnsi="Arial Narrow"/>
                <w:sz w:val="20"/>
                <w:szCs w:val="20"/>
              </w:rPr>
              <w:t>. Franciszkańska 104/112 104/112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91-845 Łódź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- 40.48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80,48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58 - Nóż harmoniczny laparoskopowy jednorazowego użytku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SURG-TECH LEKI I 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KUCHARSKI  SPÓŁKA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KOMANDYTOWA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UL. SZAFIROWA 1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proofErr w:type="gramStart"/>
            <w:r w:rsidRPr="009D260C">
              <w:rPr>
                <w:rFonts w:ascii="Arial Narrow" w:hAnsi="Arial Narrow"/>
                <w:sz w:val="20"/>
                <w:szCs w:val="20"/>
              </w:rPr>
              <w:t>62-020  JASIN</w:t>
            </w:r>
            <w:proofErr w:type="gramEnd"/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054AD" w:rsidRPr="009D260C" w:rsidTr="000A0BE3">
        <w:tc>
          <w:tcPr>
            <w:tcW w:w="2169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58 - Nóż harmoniczny laparoskopowy jednorazowego użytku</w:t>
            </w:r>
          </w:p>
        </w:tc>
        <w:tc>
          <w:tcPr>
            <w:tcW w:w="2793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D260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054AD" w:rsidRPr="009D260C" w:rsidRDefault="000054AD" w:rsidP="000A0BE3">
            <w:pPr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0054AD" w:rsidRPr="009D260C" w:rsidRDefault="000054AD" w:rsidP="000A0BE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1 - Cena - 49.92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0054AD" w:rsidRPr="009D260C" w:rsidRDefault="000054AD" w:rsidP="000A0BE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A54F6C" w:rsidRPr="009D260C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9D260C">
              <w:rPr>
                <w:rFonts w:ascii="Arial Narrow" w:hAnsi="Arial Narrow"/>
                <w:sz w:val="20"/>
                <w:szCs w:val="20"/>
              </w:rPr>
              <w:t xml:space="preserve"> banku - 12.50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054AD" w:rsidRPr="009D260C" w:rsidRDefault="000054AD" w:rsidP="000A0BE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D260C">
              <w:rPr>
                <w:rFonts w:ascii="Arial Narrow" w:hAnsi="Arial Narrow"/>
                <w:sz w:val="20"/>
                <w:szCs w:val="20"/>
              </w:rPr>
              <w:t xml:space="preserve">  77,42</w:t>
            </w:r>
          </w:p>
        </w:tc>
      </w:tr>
    </w:tbl>
    <w:p w:rsidR="00A54F6C" w:rsidRDefault="00A54F6C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A54F6C" w:rsidRDefault="00A54F6C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9D260C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9D260C">
        <w:rPr>
          <w:rFonts w:ascii="Arial Narrow" w:hAnsi="Arial Narrow"/>
          <w:i/>
          <w:sz w:val="22"/>
          <w:szCs w:val="22"/>
        </w:rPr>
        <w:t>Zamawiający</w:t>
      </w: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</w:p>
    <w:p w:rsidR="00DA2BD3" w:rsidRDefault="00DA2BD3" w:rsidP="00DA2BD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4 ark.</w:t>
      </w:r>
    </w:p>
    <w:p w:rsidR="00DA2BD3" w:rsidRPr="00133FB6" w:rsidRDefault="00DA2BD3" w:rsidP="00DA2BD3">
      <w:pPr>
        <w:rPr>
          <w:rFonts w:ascii="Arial Narrow" w:hAnsi="Arial Narrow"/>
          <w:sz w:val="20"/>
          <w:szCs w:val="20"/>
        </w:rPr>
      </w:pPr>
      <w:r w:rsidRPr="00133FB6">
        <w:rPr>
          <w:rFonts w:ascii="Arial Narrow" w:hAnsi="Arial Narrow"/>
          <w:sz w:val="20"/>
          <w:szCs w:val="20"/>
        </w:rPr>
        <w:t xml:space="preserve">Egz. 1 – hol szpitala </w:t>
      </w:r>
    </w:p>
    <w:p w:rsidR="00DA2BD3" w:rsidRPr="00133FB6" w:rsidRDefault="00DA2BD3" w:rsidP="00DA2BD3">
      <w:pPr>
        <w:rPr>
          <w:rFonts w:ascii="Arial Narrow" w:hAnsi="Arial Narrow"/>
          <w:sz w:val="20"/>
          <w:szCs w:val="20"/>
        </w:rPr>
      </w:pPr>
      <w:bookmarkStart w:id="1" w:name="_GoBack"/>
      <w:r w:rsidRPr="00133FB6">
        <w:rPr>
          <w:rFonts w:ascii="Arial Narrow" w:hAnsi="Arial Narrow"/>
          <w:sz w:val="20"/>
          <w:szCs w:val="20"/>
        </w:rPr>
        <w:t>Egz. 2 – biuro przepustek</w:t>
      </w:r>
    </w:p>
    <w:bookmarkEnd w:id="1"/>
    <w:p w:rsidR="00DA2BD3" w:rsidRDefault="00DA2BD3" w:rsidP="00DA2BD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8642B3" w:rsidRPr="009D260C" w:rsidRDefault="00DA2BD3" w:rsidP="00133FB6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>Data: 2023-08-28</w:t>
      </w:r>
      <w:r w:rsidR="000054AD" w:rsidRPr="009D260C">
        <w:rPr>
          <w:rFonts w:ascii="Arial Narrow" w:hAnsi="Arial Narrow"/>
          <w:sz w:val="22"/>
          <w:szCs w:val="22"/>
        </w:rPr>
        <w:t xml:space="preserve">  </w:t>
      </w:r>
      <w:bookmarkEnd w:id="0"/>
    </w:p>
    <w:sectPr w:rsidR="008642B3" w:rsidRPr="009D260C" w:rsidSect="00211A34"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B7A" w:rsidRDefault="008A0B7A">
      <w:r>
        <w:separator/>
      </w:r>
    </w:p>
  </w:endnote>
  <w:endnote w:type="continuationSeparator" w:id="0">
    <w:p w:rsidR="008A0B7A" w:rsidRDefault="008A0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BD3" w:rsidRDefault="00DA2BD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33FB6">
      <w:rPr>
        <w:noProof/>
      </w:rPr>
      <w:t>8</w:t>
    </w:r>
    <w:r>
      <w:rPr>
        <w:noProof/>
      </w:rPr>
      <w:fldChar w:fldCharType="end"/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B7A" w:rsidRDefault="008A0B7A">
      <w:r>
        <w:separator/>
      </w:r>
    </w:p>
  </w:footnote>
  <w:footnote w:type="continuationSeparator" w:id="0">
    <w:p w:rsidR="008A0B7A" w:rsidRDefault="008A0B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0B7A"/>
    <w:rsid w:val="000054AD"/>
    <w:rsid w:val="00022322"/>
    <w:rsid w:val="00042497"/>
    <w:rsid w:val="000C1E6F"/>
    <w:rsid w:val="000E4E56"/>
    <w:rsid w:val="00133FB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0B7A"/>
    <w:rsid w:val="008A6C10"/>
    <w:rsid w:val="008E5102"/>
    <w:rsid w:val="00915B9E"/>
    <w:rsid w:val="00952256"/>
    <w:rsid w:val="0097748A"/>
    <w:rsid w:val="009D260C"/>
    <w:rsid w:val="009F0E5C"/>
    <w:rsid w:val="00A029B8"/>
    <w:rsid w:val="00A54F6C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A2BD3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DA2BD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8</Pages>
  <Words>3029</Words>
  <Characters>16233</Characters>
  <Application>Microsoft Office Word</Application>
  <DocSecurity>0</DocSecurity>
  <Lines>135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2023-08-28T06:31:00Z</cp:lastPrinted>
  <dcterms:created xsi:type="dcterms:W3CDTF">2023-08-28T05:33:00Z</dcterms:created>
  <dcterms:modified xsi:type="dcterms:W3CDTF">2023-08-28T06:31:00Z</dcterms:modified>
</cp:coreProperties>
</file>