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CA3E17" w:rsidP="00EB1359">
      <w:pPr>
        <w:spacing w:after="240"/>
        <w:jc w:val="right"/>
        <w:rPr>
          <w:sz w:val="22"/>
          <w:szCs w:val="22"/>
        </w:rPr>
      </w:pPr>
      <w:r w:rsidRPr="00CA3E17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CA3E17">
        <w:rPr>
          <w:sz w:val="22"/>
          <w:szCs w:val="22"/>
        </w:rPr>
        <w:t>2023-08-28</w:t>
      </w:r>
    </w:p>
    <w:p w:rsidR="00EB1359" w:rsidRPr="003261E7" w:rsidRDefault="00CA3E17" w:rsidP="00EB1359">
      <w:pPr>
        <w:spacing w:after="40"/>
        <w:rPr>
          <w:b/>
          <w:bCs/>
          <w:sz w:val="22"/>
          <w:szCs w:val="22"/>
        </w:rPr>
      </w:pPr>
      <w:r w:rsidRPr="00CA3E17">
        <w:rPr>
          <w:b/>
          <w:bCs/>
          <w:sz w:val="22"/>
          <w:szCs w:val="22"/>
        </w:rPr>
        <w:t>10WSzKzP SPZOZ</w:t>
      </w:r>
    </w:p>
    <w:p w:rsidR="00EB1359" w:rsidRPr="003261E7" w:rsidRDefault="00CA3E17" w:rsidP="00EB1359">
      <w:pPr>
        <w:rPr>
          <w:sz w:val="22"/>
          <w:szCs w:val="22"/>
        </w:rPr>
      </w:pPr>
      <w:r w:rsidRPr="00CA3E17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CA3E17">
        <w:rPr>
          <w:sz w:val="22"/>
          <w:szCs w:val="22"/>
        </w:rPr>
        <w:t>5</w:t>
      </w:r>
    </w:p>
    <w:p w:rsidR="00EB1359" w:rsidRPr="003261E7" w:rsidRDefault="00CA3E17" w:rsidP="00EB1359">
      <w:pPr>
        <w:rPr>
          <w:sz w:val="22"/>
          <w:szCs w:val="22"/>
        </w:rPr>
      </w:pPr>
      <w:r w:rsidRPr="00CA3E17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CA3E17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F17788">
      <w:pPr>
        <w:spacing w:after="12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F17788" w:rsidRPr="00F17788" w:rsidRDefault="00F17788" w:rsidP="00F17788">
      <w:pPr>
        <w:spacing w:after="240"/>
        <w:jc w:val="both"/>
        <w:rPr>
          <w:b/>
          <w:bCs/>
          <w:sz w:val="28"/>
          <w:szCs w:val="18"/>
        </w:rPr>
      </w:pPr>
      <w:r w:rsidRPr="00F17788">
        <w:rPr>
          <w:b/>
          <w:bCs/>
          <w:sz w:val="28"/>
          <w:szCs w:val="18"/>
        </w:rPr>
        <w:t>Pismo 6308/ 23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A3E17" w:rsidRPr="003261E7" w:rsidTr="00650E62">
        <w:trPr>
          <w:trHeight w:val="638"/>
        </w:trPr>
        <w:tc>
          <w:tcPr>
            <w:tcW w:w="959" w:type="dxa"/>
            <w:shd w:val="clear" w:color="auto" w:fill="auto"/>
          </w:tcPr>
          <w:p w:rsidR="00CA3E17" w:rsidRPr="003261E7" w:rsidRDefault="00CA3E17" w:rsidP="00650E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A3E17" w:rsidRPr="003261E7" w:rsidRDefault="00CA3E17" w:rsidP="00650E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A3E1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A3E17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A3E17">
              <w:rPr>
                <w:b/>
                <w:bCs/>
                <w:sz w:val="22"/>
                <w:szCs w:val="22"/>
              </w:rPr>
              <w:t>Dostawa drobnego sprzętu i materiałów eksploatacyjnych do aparatury medycznej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A3E17">
              <w:rPr>
                <w:b/>
                <w:sz w:val="22"/>
                <w:szCs w:val="22"/>
              </w:rPr>
              <w:t>92/2023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A3E17" w:rsidRPr="00CA3E17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A3E17" w:rsidRPr="00CA3E17">
        <w:rPr>
          <w:sz w:val="22"/>
          <w:szCs w:val="22"/>
        </w:rPr>
        <w:t>(</w:t>
      </w:r>
      <w:proofErr w:type="spellStart"/>
      <w:r w:rsidR="00CA3E17" w:rsidRPr="00CA3E17">
        <w:rPr>
          <w:sz w:val="22"/>
          <w:szCs w:val="22"/>
        </w:rPr>
        <w:t>t.j</w:t>
      </w:r>
      <w:proofErr w:type="spellEnd"/>
      <w:r w:rsidR="00CA3E17" w:rsidRPr="00CA3E17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A3E17" w:rsidRPr="00EB1359" w:rsidTr="00650E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710915" w:rsidRDefault="00CA3E17" w:rsidP="00650E6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A3E17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EB1359" w:rsidRDefault="00CA3E17" w:rsidP="00650E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A3E17">
              <w:rPr>
                <w:b/>
                <w:sz w:val="22"/>
                <w:szCs w:val="22"/>
              </w:rPr>
              <w:t>Pojemniki na roztwory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A3E17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A3E17" w:rsidRPr="00EB1359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otrzymano żadnej oferty</w:t>
            </w:r>
          </w:p>
        </w:tc>
      </w:tr>
      <w:tr w:rsidR="00CA3E17" w:rsidRPr="00EB1359" w:rsidTr="00650E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710915" w:rsidRDefault="00CA3E17" w:rsidP="00650E6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A3E17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EB1359" w:rsidRDefault="00CA3E17" w:rsidP="00650E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A3E17">
              <w:rPr>
                <w:b/>
                <w:sz w:val="22"/>
                <w:szCs w:val="22"/>
              </w:rPr>
              <w:t>Taśma pomiarowa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A3E17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A3E17" w:rsidRPr="00EB1359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otrzymano żadnej oferty</w:t>
            </w:r>
          </w:p>
        </w:tc>
      </w:tr>
      <w:tr w:rsidR="00CA3E17" w:rsidRPr="00EB1359" w:rsidTr="00650E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710915" w:rsidRDefault="00CA3E17" w:rsidP="00650E6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A3E17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EB1359" w:rsidRDefault="00CA3E17" w:rsidP="00650E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A3E17">
              <w:rPr>
                <w:b/>
                <w:sz w:val="22"/>
                <w:szCs w:val="22"/>
              </w:rPr>
              <w:t>Akcesoria do lasera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A3E17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A3E17" w:rsidRPr="00EB1359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otrzymano żadnej oferty</w:t>
            </w:r>
          </w:p>
        </w:tc>
      </w:tr>
      <w:tr w:rsidR="00CA3E17" w:rsidRPr="00EB1359" w:rsidTr="00650E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710915" w:rsidRDefault="00CA3E17" w:rsidP="00650E6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A3E17">
              <w:rPr>
                <w:b/>
                <w:bCs/>
                <w:sz w:val="22"/>
                <w:szCs w:val="22"/>
              </w:rPr>
              <w:lastRenderedPageBreak/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EB1359" w:rsidRDefault="00CA3E17" w:rsidP="00650E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A3E17">
              <w:rPr>
                <w:b/>
                <w:sz w:val="22"/>
                <w:szCs w:val="22"/>
              </w:rPr>
              <w:t>Kieliszki szklane do leków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A3E17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A3E17" w:rsidRPr="00EB1359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otrzymano żadnej oferty</w:t>
            </w:r>
          </w:p>
        </w:tc>
      </w:tr>
      <w:tr w:rsidR="00CA3E17" w:rsidRPr="00EB1359" w:rsidTr="00650E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710915" w:rsidRDefault="00CA3E17" w:rsidP="00650E6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A3E17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EB1359" w:rsidRDefault="00CA3E17" w:rsidP="00650E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A3E17">
              <w:rPr>
                <w:b/>
                <w:sz w:val="22"/>
                <w:szCs w:val="22"/>
              </w:rPr>
              <w:t>Kuweta do podgrzewania akcesoriów rehabilitacyjnych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A3E17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A3E17" w:rsidRPr="00EB1359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otrzymano żadnej oferty</w:t>
            </w:r>
          </w:p>
        </w:tc>
      </w:tr>
      <w:tr w:rsidR="00CA3E17" w:rsidRPr="00EB1359" w:rsidTr="00650E6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710915" w:rsidRDefault="00CA3E17" w:rsidP="00650E6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A3E17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17" w:rsidRPr="00EB1359" w:rsidRDefault="00CA3E17" w:rsidP="00650E6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A3E17">
              <w:rPr>
                <w:b/>
                <w:sz w:val="22"/>
                <w:szCs w:val="22"/>
              </w:rPr>
              <w:t>Akcesoria do ćwiczeń rehabilitacyjnych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CA3E17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A3E17" w:rsidRDefault="00CA3E17" w:rsidP="00650E62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A3E17" w:rsidRPr="00EB1359" w:rsidRDefault="00CA3E17" w:rsidP="00650E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A3E17">
              <w:rPr>
                <w:sz w:val="22"/>
                <w:szCs w:val="22"/>
              </w:rPr>
              <w:t>nie otrzymano żadnej oferty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/>
    <w:p w:rsidR="00F17788" w:rsidRDefault="00F17788"/>
    <w:p w:rsidR="00F17788" w:rsidRDefault="00F17788"/>
    <w:p w:rsidR="00F17788" w:rsidRPr="00F92D35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Default="00F17788" w:rsidP="00F17788">
      <w:pPr>
        <w:rPr>
          <w:rFonts w:ascii="Arial Narrow" w:hAnsi="Arial Narrow"/>
        </w:rPr>
      </w:pPr>
    </w:p>
    <w:p w:rsidR="00F17788" w:rsidRPr="00F92D35" w:rsidRDefault="00F17788" w:rsidP="00F1778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F17788" w:rsidRPr="00F92D35" w:rsidRDefault="00F17788" w:rsidP="00F1778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 </w:t>
      </w:r>
      <w:r w:rsidRPr="00F17788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F17788" w:rsidRPr="00F17788" w:rsidRDefault="00F17788" w:rsidP="00F17788">
      <w:pPr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Egz. 2 – </w:t>
      </w:r>
      <w:bookmarkStart w:id="0" w:name="_GoBack"/>
      <w:r w:rsidRPr="00F17788">
        <w:rPr>
          <w:rFonts w:ascii="Arial Narrow" w:hAnsi="Arial Narrow"/>
          <w:b/>
          <w:u w:val="single"/>
        </w:rPr>
        <w:t>Wykonawcy</w:t>
      </w:r>
      <w:r w:rsidRPr="00F17788">
        <w:rPr>
          <w:rFonts w:ascii="Arial Narrow" w:hAnsi="Arial Narrow"/>
          <w:b/>
          <w:u w:val="single"/>
        </w:rPr>
        <w:t xml:space="preserve"> poprzez :</w:t>
      </w:r>
      <w:r w:rsidRPr="00F17788">
        <w:rPr>
          <w:rFonts w:ascii="Arial Narrow" w:hAnsi="Arial Narrow"/>
          <w:b/>
          <w:u w:val="single"/>
        </w:rPr>
        <w:t xml:space="preserve"> </w:t>
      </w:r>
      <w:proofErr w:type="spellStart"/>
      <w:r w:rsidRPr="00F17788">
        <w:rPr>
          <w:rFonts w:ascii="Arial Narrow" w:hAnsi="Arial Narrow"/>
          <w:b/>
          <w:u w:val="single"/>
        </w:rPr>
        <w:t>str</w:t>
      </w:r>
      <w:proofErr w:type="spellEnd"/>
      <w:r w:rsidRPr="00F17788">
        <w:rPr>
          <w:rFonts w:ascii="Arial Narrow" w:hAnsi="Arial Narrow"/>
          <w:b/>
          <w:u w:val="single"/>
        </w:rPr>
        <w:t xml:space="preserve"> intern </w:t>
      </w:r>
      <w:proofErr w:type="spellStart"/>
      <w:r w:rsidRPr="00F17788">
        <w:rPr>
          <w:rFonts w:ascii="Arial Narrow" w:hAnsi="Arial Narrow"/>
          <w:b/>
          <w:u w:val="single"/>
        </w:rPr>
        <w:t>Szp</w:t>
      </w:r>
      <w:proofErr w:type="spellEnd"/>
      <w:r w:rsidRPr="00F17788">
        <w:rPr>
          <w:rFonts w:ascii="Arial Narrow" w:hAnsi="Arial Narrow"/>
          <w:b/>
          <w:u w:val="single"/>
        </w:rPr>
        <w:t xml:space="preserve">., </w:t>
      </w:r>
      <w:proofErr w:type="spellStart"/>
      <w:r w:rsidRPr="00F17788">
        <w:rPr>
          <w:rFonts w:ascii="Arial Narrow" w:hAnsi="Arial Narrow"/>
          <w:b/>
          <w:u w:val="single"/>
        </w:rPr>
        <w:t>platf</w:t>
      </w:r>
      <w:proofErr w:type="spellEnd"/>
      <w:r w:rsidRPr="00F17788">
        <w:rPr>
          <w:rFonts w:ascii="Arial Narrow" w:hAnsi="Arial Narrow"/>
          <w:b/>
          <w:u w:val="single"/>
        </w:rPr>
        <w:t>.: e-</w:t>
      </w:r>
      <w:proofErr w:type="spellStart"/>
      <w:r w:rsidRPr="00F17788">
        <w:rPr>
          <w:rFonts w:ascii="Arial Narrow" w:hAnsi="Arial Narrow"/>
          <w:b/>
          <w:u w:val="single"/>
        </w:rPr>
        <w:t>propublico</w:t>
      </w:r>
      <w:proofErr w:type="spellEnd"/>
      <w:r w:rsidRPr="00F17788">
        <w:rPr>
          <w:rFonts w:ascii="Arial Narrow" w:hAnsi="Arial Narrow"/>
          <w:b/>
          <w:u w:val="single"/>
        </w:rPr>
        <w:t>, SZP</w:t>
      </w:r>
    </w:p>
    <w:bookmarkEnd w:id="0"/>
    <w:p w:rsidR="00F17788" w:rsidRPr="00F92D35" w:rsidRDefault="00F17788" w:rsidP="00F1778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F17788" w:rsidRDefault="00F17788"/>
    <w:p w:rsidR="00F17788" w:rsidRDefault="00F17788"/>
    <w:sectPr w:rsidR="00F17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E17" w:rsidRDefault="00CA3E17" w:rsidP="00CA3E17">
      <w:r>
        <w:separator/>
      </w:r>
    </w:p>
  </w:endnote>
  <w:endnote w:type="continuationSeparator" w:id="0">
    <w:p w:rsidR="00CA3E17" w:rsidRDefault="00CA3E17" w:rsidP="00CA3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E17" w:rsidRDefault="00CA3E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E17" w:rsidRDefault="00CA3E1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E17" w:rsidRDefault="00CA3E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E17" w:rsidRDefault="00CA3E17" w:rsidP="00CA3E17">
      <w:r>
        <w:separator/>
      </w:r>
    </w:p>
  </w:footnote>
  <w:footnote w:type="continuationSeparator" w:id="0">
    <w:p w:rsidR="00CA3E17" w:rsidRDefault="00CA3E17" w:rsidP="00CA3E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E17" w:rsidRDefault="00CA3E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E17" w:rsidRDefault="00CA3E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E17" w:rsidRDefault="00CA3E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BD8"/>
    <w:rsid w:val="00010B31"/>
    <w:rsid w:val="00104963"/>
    <w:rsid w:val="00150F65"/>
    <w:rsid w:val="00784BD8"/>
    <w:rsid w:val="00823326"/>
    <w:rsid w:val="00856A3E"/>
    <w:rsid w:val="00894412"/>
    <w:rsid w:val="009462DF"/>
    <w:rsid w:val="009500EB"/>
    <w:rsid w:val="00993EFC"/>
    <w:rsid w:val="00AB3E72"/>
    <w:rsid w:val="00AC1A4B"/>
    <w:rsid w:val="00CA3E17"/>
    <w:rsid w:val="00D41670"/>
    <w:rsid w:val="00D44D12"/>
    <w:rsid w:val="00E403D2"/>
    <w:rsid w:val="00E742E3"/>
    <w:rsid w:val="00EB1359"/>
    <w:rsid w:val="00F1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A3E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A3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2023-08-28T07:57:00Z</cp:lastPrinted>
  <dcterms:created xsi:type="dcterms:W3CDTF">2023-08-28T07:54:00Z</dcterms:created>
  <dcterms:modified xsi:type="dcterms:W3CDTF">2023-08-28T07:57:00Z</dcterms:modified>
</cp:coreProperties>
</file>