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E028E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028E6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028E6">
        <w:rPr>
          <w:rFonts w:ascii="Arial" w:hAnsi="Arial" w:cs="Arial"/>
          <w:sz w:val="24"/>
          <w:szCs w:val="24"/>
        </w:rPr>
        <w:t>2023-08-29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E028E6" w:rsidP="00890B92">
      <w:pPr>
        <w:rPr>
          <w:rFonts w:ascii="Arial" w:hAnsi="Arial" w:cs="Arial"/>
          <w:b/>
          <w:bCs/>
          <w:sz w:val="24"/>
          <w:szCs w:val="24"/>
        </w:rPr>
      </w:pPr>
      <w:r w:rsidRPr="00E028E6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E028E6" w:rsidP="00890B92">
      <w:pPr>
        <w:rPr>
          <w:rFonts w:ascii="Arial" w:hAnsi="Arial" w:cs="Arial"/>
          <w:sz w:val="24"/>
          <w:szCs w:val="24"/>
        </w:rPr>
      </w:pPr>
      <w:r w:rsidRPr="00E028E6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028E6">
        <w:rPr>
          <w:rFonts w:ascii="Arial" w:hAnsi="Arial" w:cs="Arial"/>
          <w:sz w:val="24"/>
          <w:szCs w:val="24"/>
        </w:rPr>
        <w:t>5</w:t>
      </w:r>
    </w:p>
    <w:p w:rsidR="00890B92" w:rsidRPr="00C902DE" w:rsidRDefault="00E028E6" w:rsidP="00890B92">
      <w:pPr>
        <w:rPr>
          <w:rFonts w:ascii="Arial" w:hAnsi="Arial" w:cs="Arial"/>
          <w:sz w:val="24"/>
          <w:szCs w:val="24"/>
        </w:rPr>
      </w:pPr>
      <w:r w:rsidRPr="00E028E6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028E6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028E6" w:rsidRPr="00E028E6">
        <w:rPr>
          <w:rFonts w:ascii="Arial" w:hAnsi="Arial" w:cs="Arial"/>
          <w:b/>
          <w:sz w:val="24"/>
          <w:szCs w:val="24"/>
        </w:rPr>
        <w:t>91/2023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028E6" w:rsidRPr="00E028E6">
        <w:rPr>
          <w:rFonts w:ascii="Arial" w:hAnsi="Arial" w:cs="Arial"/>
          <w:sz w:val="22"/>
          <w:szCs w:val="22"/>
        </w:rPr>
        <w:t>przetarg</w:t>
      </w:r>
      <w:r w:rsidR="001B50A3">
        <w:rPr>
          <w:rFonts w:ascii="Arial" w:hAnsi="Arial" w:cs="Arial"/>
          <w:sz w:val="22"/>
          <w:szCs w:val="22"/>
        </w:rPr>
        <w:t>u</w:t>
      </w:r>
      <w:r w:rsidR="00E028E6" w:rsidRPr="00E028E6">
        <w:rPr>
          <w:rFonts w:ascii="Arial" w:hAnsi="Arial" w:cs="Arial"/>
          <w:sz w:val="22"/>
          <w:szCs w:val="22"/>
        </w:rPr>
        <w:t xml:space="preserve"> nieograniczon</w:t>
      </w:r>
      <w:r w:rsidR="001B50A3">
        <w:rPr>
          <w:rFonts w:ascii="Arial" w:hAnsi="Arial" w:cs="Arial"/>
          <w:sz w:val="22"/>
          <w:szCs w:val="22"/>
        </w:rPr>
        <w:t>ego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1B50A3" w:rsidRDefault="00E028E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r w:rsidRPr="001B50A3">
        <w:rPr>
          <w:rFonts w:ascii="Arial" w:hAnsi="Arial" w:cs="Arial"/>
          <w:b/>
          <w:szCs w:val="22"/>
        </w:rPr>
        <w:t>Sukcesywne dostawy tonerów i tuszy, etykiet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028E6" w:rsidRPr="00E028E6">
        <w:rPr>
          <w:rFonts w:ascii="Arial" w:hAnsi="Arial" w:cs="Arial"/>
          <w:sz w:val="24"/>
          <w:szCs w:val="24"/>
        </w:rPr>
        <w:t>(</w:t>
      </w:r>
      <w:proofErr w:type="spellStart"/>
      <w:r w:rsidR="00E028E6" w:rsidRPr="00E028E6">
        <w:rPr>
          <w:rFonts w:ascii="Arial" w:hAnsi="Arial" w:cs="Arial"/>
          <w:sz w:val="24"/>
          <w:szCs w:val="24"/>
        </w:rPr>
        <w:t>t.j</w:t>
      </w:r>
      <w:proofErr w:type="spellEnd"/>
      <w:r w:rsidR="00E028E6" w:rsidRPr="00E028E6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28E6" w:rsidRPr="00C902DE" w:rsidTr="00F053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50A3" w:rsidRDefault="001B50A3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1 zamówienia w wysokości 778 614.60 zł brutto;</w:t>
            </w:r>
          </w:p>
          <w:p w:rsidR="00E028E6" w:rsidRPr="00C902DE" w:rsidRDefault="00E028E6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2 zamówienia w wysokości 526 440.00 zł brutto;</w:t>
            </w:r>
          </w:p>
        </w:tc>
      </w:tr>
      <w:tr w:rsidR="00E028E6" w:rsidRPr="00C902DE" w:rsidTr="00F053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50A3" w:rsidRDefault="001B50A3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3 zamówienia w wysokości 250 920.00 zł brutto;</w:t>
            </w:r>
          </w:p>
          <w:p w:rsidR="00E028E6" w:rsidRDefault="00E028E6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4 zamówienia w wysokości 71 340.00 zł brutto;</w:t>
            </w:r>
          </w:p>
          <w:p w:rsidR="001B50A3" w:rsidRPr="00C902DE" w:rsidRDefault="001B50A3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5 zamówienia w wysokości 60 270.00 zł brutto;</w:t>
            </w:r>
          </w:p>
        </w:tc>
      </w:tr>
      <w:tr w:rsidR="00E028E6" w:rsidRPr="00C902DE" w:rsidTr="00F053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28E6" w:rsidRPr="00C902DE" w:rsidRDefault="00E028E6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028E6">
              <w:rPr>
                <w:rFonts w:ascii="Arial" w:hAnsi="Arial" w:cs="Arial"/>
                <w:sz w:val="24"/>
                <w:szCs w:val="24"/>
              </w:rPr>
              <w:t>części 6 zamówienia w wysokości 13 530.00 zł brutto;</w:t>
            </w:r>
          </w:p>
        </w:tc>
      </w:tr>
      <w:tr w:rsidR="00E028E6" w:rsidRPr="00C902DE" w:rsidTr="00F053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28E6" w:rsidRPr="00C902DE" w:rsidRDefault="00E028E6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28E6" w:rsidRPr="00C902DE" w:rsidTr="00F053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28E6" w:rsidRPr="00C902DE" w:rsidRDefault="00E028E6" w:rsidP="00F053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1B50A3" w:rsidRDefault="001B50A3" w:rsidP="001B50A3">
      <w:pPr>
        <w:rPr>
          <w:rFonts w:ascii="Arial Narrow" w:hAnsi="Arial Narrow"/>
        </w:rPr>
      </w:pPr>
    </w:p>
    <w:p w:rsidR="001B50A3" w:rsidRDefault="001B50A3" w:rsidP="001B50A3">
      <w:pPr>
        <w:rPr>
          <w:rFonts w:ascii="Arial Narrow" w:hAnsi="Arial Narrow"/>
        </w:rPr>
      </w:pPr>
    </w:p>
    <w:p w:rsidR="001B50A3" w:rsidRPr="00F92D35" w:rsidRDefault="001B50A3" w:rsidP="001B50A3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1B50A3" w:rsidRPr="00F92D35" w:rsidRDefault="001B50A3" w:rsidP="001B50A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1B50A3" w:rsidRPr="00F92D35" w:rsidRDefault="001B50A3" w:rsidP="001B50A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236D3" w:rsidRPr="00C902DE" w:rsidRDefault="00C236D3" w:rsidP="001B50A3">
      <w:pPr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86A" w:rsidRDefault="0099586A">
      <w:r>
        <w:separator/>
      </w:r>
    </w:p>
  </w:endnote>
  <w:endnote w:type="continuationSeparator" w:id="0">
    <w:p w:rsidR="0099586A" w:rsidRDefault="0099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0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0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50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86A" w:rsidRDefault="0099586A">
      <w:r>
        <w:separator/>
      </w:r>
    </w:p>
  </w:footnote>
  <w:footnote w:type="continuationSeparator" w:id="0">
    <w:p w:rsidR="0099586A" w:rsidRDefault="00995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8E6" w:rsidRDefault="00E028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8E6" w:rsidRDefault="00E028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8E6" w:rsidRDefault="00E02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86A"/>
    <w:rsid w:val="00007727"/>
    <w:rsid w:val="00017720"/>
    <w:rsid w:val="00035488"/>
    <w:rsid w:val="000D7F25"/>
    <w:rsid w:val="000E00E5"/>
    <w:rsid w:val="00173B20"/>
    <w:rsid w:val="001B50A3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9586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28E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2023-08-29T05:47:00Z</cp:lastPrinted>
  <dcterms:created xsi:type="dcterms:W3CDTF">2023-08-29T05:45:00Z</dcterms:created>
  <dcterms:modified xsi:type="dcterms:W3CDTF">2023-08-29T05:47:00Z</dcterms:modified>
</cp:coreProperties>
</file>