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7218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218F5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218F5">
        <w:rPr>
          <w:rFonts w:ascii="Arial" w:hAnsi="Arial" w:cs="Arial"/>
          <w:sz w:val="24"/>
          <w:szCs w:val="24"/>
        </w:rPr>
        <w:t>2023-08-29</w:t>
      </w:r>
    </w:p>
    <w:p w:rsidR="00D665F5" w:rsidRPr="00BB547B" w:rsidRDefault="007218F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218F5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7218F5" w:rsidP="00D665F5">
      <w:pPr>
        <w:rPr>
          <w:rFonts w:ascii="Arial" w:hAnsi="Arial" w:cs="Arial"/>
          <w:sz w:val="24"/>
          <w:szCs w:val="24"/>
        </w:rPr>
      </w:pPr>
      <w:r w:rsidRPr="007218F5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218F5">
        <w:rPr>
          <w:rFonts w:ascii="Arial" w:hAnsi="Arial" w:cs="Arial"/>
          <w:sz w:val="24"/>
          <w:szCs w:val="24"/>
        </w:rPr>
        <w:t>5</w:t>
      </w:r>
    </w:p>
    <w:p w:rsidR="00D665F5" w:rsidRPr="00BB547B" w:rsidRDefault="007218F5" w:rsidP="00D665F5">
      <w:pPr>
        <w:rPr>
          <w:rFonts w:ascii="Arial" w:hAnsi="Arial" w:cs="Arial"/>
          <w:sz w:val="24"/>
          <w:szCs w:val="24"/>
        </w:rPr>
      </w:pPr>
      <w:r w:rsidRPr="007218F5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218F5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218F5" w:rsidRPr="007218F5">
        <w:rPr>
          <w:rFonts w:ascii="Arial" w:hAnsi="Arial" w:cs="Arial"/>
          <w:b/>
          <w:sz w:val="24"/>
          <w:szCs w:val="24"/>
        </w:rPr>
        <w:t>91/2023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BD7C07" w:rsidRPr="00BB547B" w:rsidRDefault="00BD7C07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218F5" w:rsidRPr="007218F5">
        <w:rPr>
          <w:rFonts w:ascii="Arial" w:hAnsi="Arial" w:cs="Arial"/>
          <w:sz w:val="24"/>
          <w:szCs w:val="24"/>
        </w:rPr>
        <w:t>przetarg</w:t>
      </w:r>
      <w:r w:rsidR="00BD7C07">
        <w:rPr>
          <w:rFonts w:ascii="Arial" w:hAnsi="Arial" w:cs="Arial"/>
          <w:sz w:val="24"/>
          <w:szCs w:val="24"/>
        </w:rPr>
        <w:t>u</w:t>
      </w:r>
      <w:r w:rsidR="007218F5" w:rsidRPr="007218F5">
        <w:rPr>
          <w:rFonts w:ascii="Arial" w:hAnsi="Arial" w:cs="Arial"/>
          <w:sz w:val="24"/>
          <w:szCs w:val="24"/>
        </w:rPr>
        <w:t xml:space="preserve"> nieograniczon</w:t>
      </w:r>
      <w:r w:rsidR="00BD7C07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BD7C07" w:rsidRPr="00BB547B" w:rsidRDefault="00BD7C07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D7C07" w:rsidRDefault="007218F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BD7C07">
        <w:rPr>
          <w:rFonts w:ascii="Arial" w:hAnsi="Arial" w:cs="Arial"/>
          <w:b/>
          <w:sz w:val="28"/>
          <w:szCs w:val="24"/>
        </w:rPr>
        <w:t>Sukcesywne dostawy tonerów i tuszy, etykiet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218F5" w:rsidRPr="007218F5">
        <w:rPr>
          <w:rFonts w:ascii="Arial" w:hAnsi="Arial" w:cs="Arial"/>
          <w:sz w:val="24"/>
          <w:szCs w:val="24"/>
        </w:rPr>
        <w:t>(</w:t>
      </w:r>
      <w:proofErr w:type="spellStart"/>
      <w:r w:rsidR="007218F5" w:rsidRPr="007218F5">
        <w:rPr>
          <w:rFonts w:ascii="Arial" w:hAnsi="Arial" w:cs="Arial"/>
          <w:sz w:val="24"/>
          <w:szCs w:val="24"/>
        </w:rPr>
        <w:t>t.j</w:t>
      </w:r>
      <w:proofErr w:type="spellEnd"/>
      <w:r w:rsidR="007218F5" w:rsidRPr="007218F5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218F5" w:rsidRPr="00BD7C07">
        <w:rPr>
          <w:rFonts w:ascii="Arial" w:hAnsi="Arial" w:cs="Arial"/>
          <w:b/>
          <w:sz w:val="24"/>
          <w:szCs w:val="24"/>
        </w:rPr>
        <w:t>29/08/2023</w:t>
      </w:r>
      <w:r w:rsidR="00FF4AB1" w:rsidRPr="00BD7C07">
        <w:rPr>
          <w:rFonts w:ascii="Arial" w:hAnsi="Arial" w:cs="Arial"/>
          <w:b/>
          <w:sz w:val="24"/>
          <w:szCs w:val="24"/>
        </w:rPr>
        <w:t xml:space="preserve"> o godz. </w:t>
      </w:r>
      <w:r w:rsidR="007218F5" w:rsidRPr="00BD7C07">
        <w:rPr>
          <w:rFonts w:ascii="Arial" w:hAnsi="Arial" w:cs="Arial"/>
          <w:b/>
          <w:sz w:val="24"/>
          <w:szCs w:val="24"/>
        </w:rPr>
        <w:t>08:45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BD7C07" w:rsidRPr="00BB547B" w:rsidRDefault="00BD7C07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BB547B" w:rsidTr="00BD7C0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Pryzmat Spółka z o.o. sp.k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A. Ostrowskiego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53-238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190 454.43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Przedsiębiorstwo Wielobranżowe MULTIKOM Adam Papierski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85-741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546 741.15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Przedsiębiorstwo Wielobranżowe MULTIKOM Adam Papierski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85-741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382 106.88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Przedsiębiorstwo Wielobranżowe MULTIKOM Adam Papierski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85-741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197 514.63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Przedsiębiorstwo Wielobranżowe MULTIKOM Adam Papierski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85-741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54 666.12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Przedsiębiorstwo Wielobranżowe MULTIKOM Adam Papierski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85-741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47 664.96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Przedsiębiorstwo Wielobranżowe MULTIKOM Adam Papierski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85-741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10 602.60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TonaTuszu.pl Sp.</w:t>
            </w:r>
            <w:r w:rsidR="00BD7C07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Grzybowska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00-844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515 641.83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TonaTuszu.pl Sp.</w:t>
            </w:r>
            <w:r w:rsidR="00BD7C07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Grzybowska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00-844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375 252.09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TonaTuszu.pl Sp.</w:t>
            </w:r>
            <w:r w:rsidR="00BD7C07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Grzybowska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00-844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190 705.35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TonaTuszu.pl Sp.</w:t>
            </w:r>
            <w:r w:rsidR="00BD7C07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Grzybowska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00-844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57 503.73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TonaTuszu.pl Sp.</w:t>
            </w:r>
            <w:r w:rsidR="00BD7C07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Grzybowska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00-844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43 703.13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Firma Handlowa KOMAX 9 Sp.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10-418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587 712.45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Firma Handlowa KOMAX 9 Sp.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10-418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428 229.42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Firma Handlowa KOMAX 9 Sp.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10-418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206 252.55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Firma Handlowa KOMAX 9 Sp.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10-418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68 594.52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FLEKSOGRAF SP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MARII SKŁODOWSKIEJ-CURIE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18A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97-200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TOMASZÓW MAZOWIECKI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12 776.93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Printex Sp. z o.o. Sp. k.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Marszałka Józefa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105b/105b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05-270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Marki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553 346.47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Printex Sp. z o.o. Sp. k.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Marszałka Józefa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105b/105b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05-270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Marki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375 108.18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Printex Sp. z o.o. Sp. k.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Marszałka Józefa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105b/105b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D7C07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05-270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Marki</w:t>
            </w:r>
          </w:p>
          <w:p w:rsidR="00BD7C07" w:rsidRPr="00BB547B" w:rsidRDefault="00BD7C07" w:rsidP="00D61E39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193 730.50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Printex Sp. z o.o. Sp. k.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Marszałka Józefa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105b/105b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05-270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Marki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55 555.14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Printex Sp. z o.o. Sp. k.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Marszałka Józefa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105b/105b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05-270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Marki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42 221.30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DMD Tonery sp.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Sikorskiego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2/7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35-304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402 920.24 zł</w:t>
            </w:r>
          </w:p>
        </w:tc>
      </w:tr>
      <w:tr w:rsidR="007218F5" w:rsidRPr="00BB547B" w:rsidTr="00BD7C07">
        <w:tc>
          <w:tcPr>
            <w:tcW w:w="993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218F5" w:rsidRPr="00BB547B" w:rsidRDefault="007218F5" w:rsidP="00D61E39">
            <w:pPr>
              <w:spacing w:before="80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DMD Tonery sp. z o.o.</w:t>
            </w:r>
          </w:p>
          <w:p w:rsidR="007218F5" w:rsidRPr="00BB547B" w:rsidRDefault="007218F5" w:rsidP="00D61E39">
            <w:pPr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al. Sikorskiego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2/7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218F5" w:rsidRPr="00BB547B" w:rsidRDefault="007218F5" w:rsidP="00D61E39">
            <w:pPr>
              <w:spacing w:after="80"/>
              <w:jc w:val="both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35-304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218F5">
              <w:rPr>
                <w:rFonts w:ascii="Arial" w:hAnsi="Arial" w:cs="Arial"/>
              </w:rPr>
              <w:t>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8F5" w:rsidRPr="00BB547B" w:rsidRDefault="007218F5" w:rsidP="00D61E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18F5">
              <w:rPr>
                <w:rFonts w:ascii="Arial" w:hAnsi="Arial" w:cs="Arial"/>
              </w:rPr>
              <w:t>202 916.79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C236D3" w:rsidRDefault="00C236D3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BD7C07" w:rsidRDefault="00BD7C07" w:rsidP="00BD7C07">
      <w:pPr>
        <w:rPr>
          <w:rFonts w:ascii="Arial" w:hAnsi="Arial" w:cs="Arial"/>
          <w:sz w:val="22"/>
          <w:szCs w:val="22"/>
        </w:rPr>
      </w:pPr>
    </w:p>
    <w:p w:rsidR="00BD7C07" w:rsidRDefault="00BD7C07" w:rsidP="00BD7C07">
      <w:pPr>
        <w:rPr>
          <w:rFonts w:ascii="Arial Narrow" w:hAnsi="Arial Narrow"/>
        </w:rPr>
      </w:pPr>
      <w:r>
        <w:rPr>
          <w:rFonts w:ascii="Arial Narrow" w:hAnsi="Arial Narrow"/>
        </w:rPr>
        <w:t>Wyk w 1 egz. T2612  B 5</w:t>
      </w:r>
    </w:p>
    <w:p w:rsidR="00BD7C07" w:rsidRDefault="00BD7C07" w:rsidP="00BD7C0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–Wykonawcy poprzez : </w:t>
      </w:r>
      <w:proofErr w:type="spellStart"/>
      <w:r>
        <w:rPr>
          <w:rFonts w:ascii="Arial Narrow" w:hAnsi="Arial Narrow"/>
        </w:rPr>
        <w:t>str</w:t>
      </w:r>
      <w:proofErr w:type="spellEnd"/>
      <w:r>
        <w:rPr>
          <w:rFonts w:ascii="Arial Narrow" w:hAnsi="Arial Narrow"/>
        </w:rPr>
        <w:t xml:space="preserve">  intern 10wsk.mil.pl,  i </w:t>
      </w:r>
      <w:proofErr w:type="spellStart"/>
      <w:r>
        <w:rPr>
          <w:rFonts w:ascii="Arial Narrow" w:hAnsi="Arial Narrow"/>
        </w:rPr>
        <w:t>platf</w:t>
      </w:r>
      <w:proofErr w:type="spellEnd"/>
      <w:r>
        <w:rPr>
          <w:rFonts w:ascii="Arial Narrow" w:hAnsi="Arial Narrow"/>
        </w:rPr>
        <w:t>.: e-</w:t>
      </w:r>
      <w:proofErr w:type="spellStart"/>
      <w:r>
        <w:rPr>
          <w:rFonts w:ascii="Arial Narrow" w:hAnsi="Arial Narrow"/>
        </w:rPr>
        <w:t>propublico</w:t>
      </w:r>
      <w:proofErr w:type="spellEnd"/>
      <w:r>
        <w:rPr>
          <w:rFonts w:ascii="Arial Narrow" w:hAnsi="Arial Narrow"/>
        </w:rPr>
        <w:t>, A/a SZP</w:t>
      </w:r>
    </w:p>
    <w:p w:rsidR="00BD7C07" w:rsidRDefault="00BD7C07" w:rsidP="00BD7C07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p w:rsidR="00BD7C07" w:rsidRPr="00BB547B" w:rsidRDefault="00BD7C07" w:rsidP="00BD7C07">
      <w:pPr>
        <w:rPr>
          <w:rFonts w:ascii="Arial" w:hAnsi="Arial" w:cs="Arial"/>
          <w:sz w:val="22"/>
          <w:szCs w:val="22"/>
        </w:rPr>
      </w:pPr>
    </w:p>
    <w:sectPr w:rsidR="00BD7C07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9D6" w:rsidRDefault="005259D6">
      <w:r>
        <w:separator/>
      </w:r>
    </w:p>
  </w:endnote>
  <w:endnote w:type="continuationSeparator" w:id="0">
    <w:p w:rsidR="005259D6" w:rsidRDefault="0052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268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268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268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9D6" w:rsidRDefault="005259D6">
      <w:r>
        <w:separator/>
      </w:r>
    </w:p>
  </w:footnote>
  <w:footnote w:type="continuationSeparator" w:id="0">
    <w:p w:rsidR="005259D6" w:rsidRDefault="00525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F5" w:rsidRDefault="007218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F5" w:rsidRDefault="007218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F5" w:rsidRDefault="007218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59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9D6"/>
    <w:rsid w:val="005614F2"/>
    <w:rsid w:val="00577BC6"/>
    <w:rsid w:val="0062268F"/>
    <w:rsid w:val="0069085C"/>
    <w:rsid w:val="006B27ED"/>
    <w:rsid w:val="007218F5"/>
    <w:rsid w:val="00843263"/>
    <w:rsid w:val="00861E75"/>
    <w:rsid w:val="009D19BD"/>
    <w:rsid w:val="009F189D"/>
    <w:rsid w:val="00A80738"/>
    <w:rsid w:val="00BB547B"/>
    <w:rsid w:val="00BD7C0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486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2023-08-29T07:32:00Z</cp:lastPrinted>
  <dcterms:created xsi:type="dcterms:W3CDTF">2023-08-29T07:28:00Z</dcterms:created>
  <dcterms:modified xsi:type="dcterms:W3CDTF">2023-08-29T07:32:00Z</dcterms:modified>
</cp:coreProperties>
</file>