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EE43C0" w:rsidRPr="00EE43C0">
        <w:rPr>
          <w:rFonts w:ascii="Arial" w:hAnsi="Arial" w:cs="Arial"/>
          <w:bCs/>
          <w:i w:val="0"/>
          <w:szCs w:val="24"/>
        </w:rPr>
        <w:t>7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EE43C0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EE43C0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EE43C0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EE43C0">
        <w:rPr>
          <w:rFonts w:ascii="Arial" w:hAnsi="Arial" w:cs="Arial"/>
        </w:rPr>
        <w:t>ul. Powstańców Warszawy</w:t>
      </w:r>
      <w:r w:rsidR="006676AE" w:rsidRPr="0012157F">
        <w:rPr>
          <w:rFonts w:ascii="Arial" w:hAnsi="Arial" w:cs="Arial"/>
        </w:rPr>
        <w:t xml:space="preserve"> </w:t>
      </w:r>
      <w:r w:rsidRPr="00EE43C0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EE43C0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EE43C0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EE43C0">
        <w:rPr>
          <w:rFonts w:ascii="Arial" w:hAnsi="Arial" w:cs="Arial"/>
        </w:rPr>
        <w:t>Bydgoszcz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E43C0" w:rsidRPr="0012157F" w:rsidTr="00D45854">
        <w:tc>
          <w:tcPr>
            <w:tcW w:w="9104" w:type="dxa"/>
            <w:shd w:val="clear" w:color="auto" w:fill="D9D9D9"/>
          </w:tcPr>
          <w:p w:rsidR="00EE43C0" w:rsidRPr="0012157F" w:rsidRDefault="00EE43C0" w:rsidP="00D4585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EE43C0" w:rsidRPr="00094F76" w:rsidRDefault="00EE43C0" w:rsidP="00D4585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E43C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E43C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E43C0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EE43C0" w:rsidRPr="004B5FB1" w:rsidRDefault="00EE43C0" w:rsidP="00D45854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EE43C0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E43C0">
        <w:rPr>
          <w:rFonts w:ascii="Arial" w:hAnsi="Arial" w:cs="Arial"/>
          <w:b/>
          <w:sz w:val="24"/>
          <w:szCs w:val="24"/>
        </w:rPr>
        <w:t>Dostawy sukcesywne mleka i przetworów mlecznych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E43C0" w:rsidRPr="00EE43C0">
        <w:rPr>
          <w:rFonts w:ascii="Arial" w:hAnsi="Arial" w:cs="Arial"/>
          <w:b/>
          <w:sz w:val="24"/>
          <w:szCs w:val="24"/>
        </w:rPr>
        <w:t>95/2023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E43C0" w:rsidRPr="00EE43C0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EE43C0" w:rsidRPr="007104AC" w:rsidRDefault="00EE43C0" w:rsidP="00EE43C0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EE43C0" w:rsidRDefault="00EE43C0" w:rsidP="00EE43C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</w:t>
      </w:r>
      <w:r w:rsidR="004F2D11">
        <w:rPr>
          <w:rFonts w:ascii="Arial" w:hAnsi="Arial" w:cs="Arial"/>
          <w:bCs/>
          <w:sz w:val="24"/>
          <w:szCs w:val="24"/>
        </w:rPr>
        <w:t xml:space="preserve"> i 4</w:t>
      </w:r>
      <w:bookmarkStart w:id="0" w:name="_GoBack"/>
      <w:bookmarkEnd w:id="0"/>
      <w:r w:rsidRPr="001B16D9">
        <w:rPr>
          <w:rFonts w:ascii="Arial" w:hAnsi="Arial" w:cs="Arial"/>
          <w:bCs/>
          <w:sz w:val="24"/>
          <w:szCs w:val="24"/>
        </w:rPr>
        <w:t xml:space="preserve">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317E" w:rsidRDefault="0001317E" w:rsidP="0038231F">
      <w:pPr>
        <w:spacing w:after="0" w:line="240" w:lineRule="auto"/>
      </w:pPr>
      <w:r>
        <w:separator/>
      </w:r>
    </w:p>
  </w:endnote>
  <w:endnote w:type="continuationSeparator" w:id="0">
    <w:p w:rsidR="0001317E" w:rsidRDefault="0001317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3C0" w:rsidRDefault="00EE43C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F2D1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F2D1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3C0" w:rsidRDefault="00EE43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317E" w:rsidRDefault="0001317E" w:rsidP="0038231F">
      <w:pPr>
        <w:spacing w:after="0" w:line="240" w:lineRule="auto"/>
      </w:pPr>
      <w:r>
        <w:separator/>
      </w:r>
    </w:p>
  </w:footnote>
  <w:footnote w:type="continuationSeparator" w:id="0">
    <w:p w:rsidR="0001317E" w:rsidRDefault="0001317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3C0" w:rsidRDefault="00EE43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3C0" w:rsidRDefault="00EE43C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3C0" w:rsidRDefault="00EE43C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317E"/>
    <w:rsid w:val="0001317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2D11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E43C0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A5A57A-FB38-4C04-A0FA-3CFBBBF84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323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2023-08-24T09:52:00Z</dcterms:created>
  <dcterms:modified xsi:type="dcterms:W3CDTF">2023-08-24T09:53:00Z</dcterms:modified>
</cp:coreProperties>
</file>