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0EA36" w14:textId="77777777" w:rsidR="00D665F5" w:rsidRPr="002004B6" w:rsidRDefault="00273B71" w:rsidP="00D665F5">
      <w:pPr>
        <w:spacing w:after="240"/>
        <w:jc w:val="right"/>
        <w:rPr>
          <w:sz w:val="24"/>
          <w:szCs w:val="24"/>
        </w:rPr>
      </w:pPr>
      <w:r w:rsidRPr="002004B6">
        <w:rPr>
          <w:sz w:val="24"/>
          <w:szCs w:val="24"/>
        </w:rPr>
        <w:t>Poznań</w:t>
      </w:r>
      <w:r w:rsidR="00D665F5" w:rsidRPr="002004B6">
        <w:rPr>
          <w:sz w:val="24"/>
          <w:szCs w:val="24"/>
        </w:rPr>
        <w:t xml:space="preserve"> dnia: </w:t>
      </w:r>
      <w:r w:rsidRPr="002004B6">
        <w:rPr>
          <w:sz w:val="24"/>
          <w:szCs w:val="24"/>
        </w:rPr>
        <w:t>2023-09-01</w:t>
      </w:r>
    </w:p>
    <w:p w14:paraId="0515DF28" w14:textId="77777777" w:rsidR="00273B71" w:rsidRPr="002004B6" w:rsidRDefault="00273B71" w:rsidP="00577BC6">
      <w:pPr>
        <w:spacing w:after="40"/>
        <w:rPr>
          <w:b/>
          <w:bCs/>
          <w:sz w:val="24"/>
          <w:szCs w:val="24"/>
        </w:rPr>
      </w:pPr>
      <w:r w:rsidRPr="002004B6">
        <w:rPr>
          <w:b/>
          <w:bCs/>
          <w:sz w:val="24"/>
          <w:szCs w:val="24"/>
        </w:rPr>
        <w:t>Szpital Wojewódzki w Poznaniu</w:t>
      </w:r>
    </w:p>
    <w:p w14:paraId="331EA439" w14:textId="77777777" w:rsidR="00D665F5" w:rsidRPr="002004B6" w:rsidRDefault="00273B71" w:rsidP="00577BC6">
      <w:pPr>
        <w:spacing w:after="40"/>
        <w:rPr>
          <w:b/>
          <w:bCs/>
          <w:sz w:val="24"/>
          <w:szCs w:val="24"/>
        </w:rPr>
      </w:pPr>
      <w:r w:rsidRPr="002004B6">
        <w:rPr>
          <w:b/>
          <w:bCs/>
          <w:sz w:val="24"/>
          <w:szCs w:val="24"/>
        </w:rPr>
        <w:t>Dział Zamówień Publicznych</w:t>
      </w:r>
    </w:p>
    <w:p w14:paraId="398EFC5E" w14:textId="77777777" w:rsidR="00D665F5" w:rsidRPr="002004B6" w:rsidRDefault="002004B6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273B71" w:rsidRPr="002004B6">
        <w:rPr>
          <w:sz w:val="24"/>
          <w:szCs w:val="24"/>
        </w:rPr>
        <w:t>Juraszów</w:t>
      </w:r>
      <w:r w:rsidR="00D665F5" w:rsidRPr="002004B6">
        <w:rPr>
          <w:sz w:val="24"/>
          <w:szCs w:val="24"/>
        </w:rPr>
        <w:t xml:space="preserve"> </w:t>
      </w:r>
      <w:r w:rsidR="00273B71" w:rsidRPr="002004B6">
        <w:rPr>
          <w:sz w:val="24"/>
          <w:szCs w:val="24"/>
        </w:rPr>
        <w:t>7/19</w:t>
      </w:r>
    </w:p>
    <w:p w14:paraId="3D747DF0" w14:textId="77777777" w:rsidR="00D665F5" w:rsidRPr="002004B6" w:rsidRDefault="00273B71" w:rsidP="00D665F5">
      <w:pPr>
        <w:rPr>
          <w:sz w:val="24"/>
          <w:szCs w:val="24"/>
        </w:rPr>
      </w:pPr>
      <w:r w:rsidRPr="002004B6">
        <w:rPr>
          <w:sz w:val="24"/>
          <w:szCs w:val="24"/>
        </w:rPr>
        <w:t>60-479</w:t>
      </w:r>
      <w:r w:rsidR="00D665F5" w:rsidRPr="002004B6">
        <w:rPr>
          <w:sz w:val="24"/>
          <w:szCs w:val="24"/>
        </w:rPr>
        <w:t xml:space="preserve"> </w:t>
      </w:r>
      <w:r w:rsidRPr="002004B6">
        <w:rPr>
          <w:sz w:val="24"/>
          <w:szCs w:val="24"/>
        </w:rPr>
        <w:t>Poznań</w:t>
      </w:r>
    </w:p>
    <w:p w14:paraId="39102738" w14:textId="77777777" w:rsidR="00D665F5" w:rsidRPr="002004B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BD70AD" w14:textId="77777777" w:rsidR="00D665F5" w:rsidRPr="002004B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D9874D0" w14:textId="77777777" w:rsidR="00A80738" w:rsidRPr="002004B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004B6">
        <w:rPr>
          <w:sz w:val="24"/>
          <w:szCs w:val="24"/>
        </w:rPr>
        <w:t>Znak sprawy:</w:t>
      </w:r>
      <w:r w:rsidRPr="002004B6">
        <w:rPr>
          <w:b/>
          <w:sz w:val="24"/>
          <w:szCs w:val="24"/>
        </w:rPr>
        <w:t xml:space="preserve"> </w:t>
      </w:r>
      <w:r w:rsidR="00273B71" w:rsidRPr="002004B6">
        <w:rPr>
          <w:b/>
          <w:sz w:val="24"/>
          <w:szCs w:val="24"/>
        </w:rPr>
        <w:t>SZW/DZP/74/2023</w:t>
      </w:r>
      <w:r w:rsidR="00A80738" w:rsidRPr="002004B6">
        <w:rPr>
          <w:sz w:val="24"/>
          <w:szCs w:val="24"/>
        </w:rPr>
        <w:tab/>
        <w:t xml:space="preserve"> </w:t>
      </w:r>
    </w:p>
    <w:p w14:paraId="0CC632D9" w14:textId="77777777" w:rsidR="00A80738" w:rsidRPr="002004B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9955DF" w14:textId="77777777" w:rsidR="00A80738" w:rsidRPr="002004B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8017D7" w14:textId="77777777" w:rsidR="00A80738" w:rsidRPr="002004B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1F660D" w14:textId="77777777" w:rsidR="00A80738" w:rsidRPr="002004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004B6">
        <w:rPr>
          <w:b/>
          <w:spacing w:val="20"/>
          <w:sz w:val="24"/>
          <w:szCs w:val="24"/>
        </w:rPr>
        <w:t>INFORMACJA Z OTWARCIA OFERT</w:t>
      </w:r>
    </w:p>
    <w:p w14:paraId="179ADD7D" w14:textId="77777777" w:rsidR="00A80738" w:rsidRPr="002004B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2B2FB2F1" w14:textId="77777777" w:rsidR="00C659E2" w:rsidRPr="002004B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004B6">
        <w:rPr>
          <w:bCs/>
          <w:sz w:val="24"/>
          <w:szCs w:val="24"/>
        </w:rPr>
        <w:t xml:space="preserve">Dotyczy </w:t>
      </w:r>
      <w:r w:rsidRPr="002004B6">
        <w:rPr>
          <w:sz w:val="24"/>
          <w:szCs w:val="24"/>
        </w:rPr>
        <w:t xml:space="preserve">postępowania o udzielenie zamówienia publicznego prowadzonego w trybie </w:t>
      </w:r>
      <w:r w:rsidR="00273B71" w:rsidRPr="002004B6">
        <w:rPr>
          <w:sz w:val="24"/>
          <w:szCs w:val="24"/>
        </w:rPr>
        <w:t>przetarg nieograniczony</w:t>
      </w:r>
      <w:r w:rsidRPr="002004B6">
        <w:rPr>
          <w:sz w:val="24"/>
          <w:szCs w:val="24"/>
        </w:rPr>
        <w:t xml:space="preserve"> na: </w:t>
      </w:r>
    </w:p>
    <w:p w14:paraId="5FF099AC" w14:textId="77777777" w:rsidR="00A80738" w:rsidRPr="002004B6" w:rsidRDefault="00273B71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004B6">
        <w:rPr>
          <w:b/>
          <w:szCs w:val="24"/>
        </w:rPr>
        <w:t>Utworzenie Pracowni Rezonansu Magnetycznego wraz z zakupem i montażem rezonansu magnetycznego w Szpitalu Wojewódzkim w Poznaniu</w:t>
      </w:r>
    </w:p>
    <w:p w14:paraId="2C443852" w14:textId="77777777" w:rsidR="00D665F5" w:rsidRPr="002004B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004B6">
        <w:rPr>
          <w:sz w:val="24"/>
          <w:szCs w:val="24"/>
        </w:rPr>
        <w:t>Zamawiający, działając na podstawie art. 22</w:t>
      </w:r>
      <w:r w:rsidR="00601802" w:rsidRPr="002004B6">
        <w:rPr>
          <w:sz w:val="24"/>
          <w:szCs w:val="24"/>
        </w:rPr>
        <w:t>2</w:t>
      </w:r>
      <w:r w:rsidRPr="002004B6">
        <w:rPr>
          <w:sz w:val="24"/>
          <w:szCs w:val="24"/>
        </w:rPr>
        <w:t xml:space="preserve"> ust. 5 </w:t>
      </w:r>
      <w:r w:rsidRPr="002004B6">
        <w:rPr>
          <w:bCs/>
          <w:sz w:val="24"/>
          <w:szCs w:val="24"/>
        </w:rPr>
        <w:t>ustawy z dnia 11 września 2019 r. Prawo zamówień publicznych</w:t>
      </w:r>
      <w:r w:rsidRPr="002004B6">
        <w:rPr>
          <w:sz w:val="24"/>
          <w:szCs w:val="24"/>
        </w:rPr>
        <w:t xml:space="preserve"> </w:t>
      </w:r>
      <w:r w:rsidR="00273B71" w:rsidRPr="002004B6">
        <w:rPr>
          <w:sz w:val="24"/>
          <w:szCs w:val="24"/>
        </w:rPr>
        <w:t>(</w:t>
      </w:r>
      <w:proofErr w:type="spellStart"/>
      <w:r w:rsidR="00273B71" w:rsidRPr="002004B6">
        <w:rPr>
          <w:sz w:val="24"/>
          <w:szCs w:val="24"/>
        </w:rPr>
        <w:t>t.j</w:t>
      </w:r>
      <w:proofErr w:type="spellEnd"/>
      <w:r w:rsidR="00273B71" w:rsidRPr="002004B6">
        <w:rPr>
          <w:sz w:val="24"/>
          <w:szCs w:val="24"/>
        </w:rPr>
        <w:t>. Dz. U. z 2022r. poz. 1710)</w:t>
      </w:r>
      <w:r w:rsidR="00490DC0" w:rsidRPr="002004B6">
        <w:rPr>
          <w:sz w:val="24"/>
          <w:szCs w:val="24"/>
        </w:rPr>
        <w:t xml:space="preserve"> </w:t>
      </w:r>
      <w:r w:rsidRPr="002004B6">
        <w:rPr>
          <w:sz w:val="24"/>
          <w:szCs w:val="24"/>
        </w:rPr>
        <w:t>udostępnia</w:t>
      </w:r>
      <w:r w:rsidR="00F95C33" w:rsidRPr="002004B6">
        <w:rPr>
          <w:sz w:val="24"/>
          <w:szCs w:val="24"/>
        </w:rPr>
        <w:t xml:space="preserve"> </w:t>
      </w:r>
      <w:r w:rsidR="004C7E9B" w:rsidRPr="002004B6">
        <w:rPr>
          <w:sz w:val="24"/>
          <w:szCs w:val="24"/>
        </w:rPr>
        <w:t>informacj</w:t>
      </w:r>
      <w:r w:rsidR="00577BC6" w:rsidRPr="002004B6">
        <w:rPr>
          <w:sz w:val="24"/>
          <w:szCs w:val="24"/>
        </w:rPr>
        <w:t>ę</w:t>
      </w:r>
      <w:r w:rsidR="00035488" w:rsidRPr="002004B6">
        <w:rPr>
          <w:sz w:val="24"/>
          <w:szCs w:val="24"/>
        </w:rPr>
        <w:t xml:space="preserve"> z otwarcia ofert</w:t>
      </w:r>
      <w:r w:rsidR="00577BC6" w:rsidRPr="002004B6">
        <w:rPr>
          <w:sz w:val="24"/>
          <w:szCs w:val="24"/>
        </w:rPr>
        <w:t>.</w:t>
      </w:r>
    </w:p>
    <w:p w14:paraId="50317DA7" w14:textId="77777777" w:rsidR="00A80738" w:rsidRPr="002004B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004B6">
        <w:rPr>
          <w:sz w:val="24"/>
          <w:szCs w:val="24"/>
        </w:rPr>
        <w:t>Podczas otwarcia ofert, mającego miejsce</w:t>
      </w:r>
      <w:r w:rsidR="00FF4AB1" w:rsidRPr="002004B6">
        <w:rPr>
          <w:sz w:val="24"/>
          <w:szCs w:val="24"/>
        </w:rPr>
        <w:t xml:space="preserve"> w dniu </w:t>
      </w:r>
      <w:r w:rsidR="00273B71" w:rsidRPr="002004B6">
        <w:rPr>
          <w:sz w:val="24"/>
          <w:szCs w:val="24"/>
        </w:rPr>
        <w:t>01/09/2023</w:t>
      </w:r>
      <w:r w:rsidR="00FF4AB1" w:rsidRPr="002004B6">
        <w:rPr>
          <w:sz w:val="24"/>
          <w:szCs w:val="24"/>
        </w:rPr>
        <w:t xml:space="preserve"> o godz. </w:t>
      </w:r>
      <w:r w:rsidR="00273B71" w:rsidRPr="002004B6">
        <w:rPr>
          <w:sz w:val="24"/>
          <w:szCs w:val="24"/>
        </w:rPr>
        <w:t>10:00</w:t>
      </w:r>
      <w:r w:rsidRPr="002004B6">
        <w:rPr>
          <w:sz w:val="24"/>
          <w:szCs w:val="24"/>
        </w:rPr>
        <w:t xml:space="preserve">, otwarte zostały oferty następujących </w:t>
      </w:r>
      <w:r w:rsidR="002004B6">
        <w:rPr>
          <w:sz w:val="24"/>
          <w:szCs w:val="24"/>
        </w:rPr>
        <w:t>W</w:t>
      </w:r>
      <w:r w:rsidRPr="002004B6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1843"/>
        <w:gridCol w:w="1417"/>
        <w:gridCol w:w="1701"/>
      </w:tblGrid>
      <w:tr w:rsidR="002004B6" w:rsidRPr="002004B6" w14:paraId="6188DB20" w14:textId="77777777" w:rsidTr="002004B6">
        <w:tc>
          <w:tcPr>
            <w:tcW w:w="993" w:type="dxa"/>
            <w:shd w:val="clear" w:color="auto" w:fill="auto"/>
            <w:vAlign w:val="center"/>
          </w:tcPr>
          <w:p w14:paraId="15AE3DAC" w14:textId="77777777" w:rsidR="002004B6" w:rsidRPr="002004B6" w:rsidRDefault="002004B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880A655" w14:textId="77777777" w:rsidR="002004B6" w:rsidRPr="002004B6" w:rsidRDefault="002004B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 xml:space="preserve">Nazwa i adres </w:t>
            </w:r>
            <w:r>
              <w:rPr>
                <w:sz w:val="24"/>
                <w:szCs w:val="24"/>
              </w:rPr>
              <w:t>W</w:t>
            </w:r>
            <w:r w:rsidRPr="002004B6">
              <w:rPr>
                <w:sz w:val="24"/>
                <w:szCs w:val="24"/>
              </w:rPr>
              <w:t>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79E338" w14:textId="77777777" w:rsidR="002004B6" w:rsidRDefault="002004B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 xml:space="preserve">Cena </w:t>
            </w:r>
          </w:p>
          <w:p w14:paraId="110EBB1B" w14:textId="77777777" w:rsidR="002004B6" w:rsidRPr="002004B6" w:rsidRDefault="002004B6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2CB387" w14:textId="77777777" w:rsidR="002004B6" w:rsidRDefault="002004B6" w:rsidP="002004B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Okres gwarancji na wykonany przedmiot umowy</w:t>
            </w:r>
          </w:p>
          <w:p w14:paraId="36F02F24" w14:textId="77777777" w:rsidR="002004B6" w:rsidRPr="002004B6" w:rsidRDefault="002004B6" w:rsidP="002004B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(K-3)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4D3D8A" w14:textId="77777777" w:rsidR="002004B6" w:rsidRDefault="002004B6" w:rsidP="002004B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realizacji</w:t>
            </w:r>
          </w:p>
          <w:p w14:paraId="293E9939" w14:textId="77777777" w:rsidR="002004B6" w:rsidRPr="002004B6" w:rsidRDefault="002004B6" w:rsidP="002004B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(K-4)</w:t>
            </w:r>
          </w:p>
        </w:tc>
      </w:tr>
      <w:tr w:rsidR="002004B6" w:rsidRPr="002004B6" w14:paraId="6A1563B3" w14:textId="77777777" w:rsidTr="002004B6">
        <w:tc>
          <w:tcPr>
            <w:tcW w:w="993" w:type="dxa"/>
            <w:shd w:val="clear" w:color="auto" w:fill="auto"/>
            <w:vAlign w:val="center"/>
          </w:tcPr>
          <w:p w14:paraId="5A4B3609" w14:textId="77777777" w:rsidR="002004B6" w:rsidRPr="002004B6" w:rsidRDefault="002004B6" w:rsidP="00F1201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264E831" w14:textId="77777777" w:rsidR="002004B6" w:rsidRPr="002004B6" w:rsidRDefault="002004B6" w:rsidP="00F12017">
            <w:pPr>
              <w:spacing w:before="80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 xml:space="preserve">Simens </w:t>
            </w:r>
            <w:r>
              <w:rPr>
                <w:sz w:val="24"/>
                <w:szCs w:val="24"/>
              </w:rPr>
              <w:t>Healthcare Sp. z o. o.</w:t>
            </w:r>
          </w:p>
          <w:p w14:paraId="442C4903" w14:textId="77777777" w:rsidR="002004B6" w:rsidRPr="002004B6" w:rsidRDefault="002004B6" w:rsidP="00F120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Żupnicza 11</w:t>
            </w:r>
          </w:p>
          <w:p w14:paraId="71F9CE2E" w14:textId="77777777" w:rsidR="002004B6" w:rsidRPr="002004B6" w:rsidRDefault="002004B6" w:rsidP="00F12017">
            <w:pPr>
              <w:spacing w:after="80"/>
              <w:jc w:val="both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  <w:r w:rsidRPr="002004B6">
              <w:rPr>
                <w:sz w:val="24"/>
                <w:szCs w:val="24"/>
              </w:rPr>
              <w:t>-821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67AF9A" w14:textId="77777777" w:rsidR="002004B6" w:rsidRPr="002004B6" w:rsidRDefault="002004B6" w:rsidP="00F1201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2004B6">
              <w:rPr>
                <w:sz w:val="24"/>
                <w:szCs w:val="24"/>
              </w:rPr>
              <w:t>6 966 560.23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C86834" w14:textId="77777777" w:rsidR="002004B6" w:rsidRPr="002004B6" w:rsidRDefault="002004B6" w:rsidP="00F12017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m-</w:t>
            </w:r>
            <w:proofErr w:type="spellStart"/>
            <w:r>
              <w:rPr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46529B1C" w14:textId="77777777" w:rsidR="002004B6" w:rsidRPr="002004B6" w:rsidRDefault="002004B6" w:rsidP="002004B6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brak skrócenia terminu</w:t>
            </w:r>
          </w:p>
        </w:tc>
      </w:tr>
    </w:tbl>
    <w:p w14:paraId="519EC4C2" w14:textId="77777777" w:rsidR="0069085C" w:rsidRPr="002004B6" w:rsidRDefault="0069085C" w:rsidP="00A80738">
      <w:pPr>
        <w:spacing w:before="120" w:after="120"/>
        <w:jc w:val="both"/>
        <w:rPr>
          <w:sz w:val="24"/>
          <w:szCs w:val="24"/>
        </w:rPr>
      </w:pPr>
    </w:p>
    <w:p w14:paraId="52EF348C" w14:textId="77777777" w:rsidR="00577BC6" w:rsidRPr="002004B6" w:rsidRDefault="00577BC6" w:rsidP="00A80738">
      <w:pPr>
        <w:spacing w:before="120" w:after="120"/>
        <w:jc w:val="both"/>
        <w:rPr>
          <w:sz w:val="24"/>
          <w:szCs w:val="24"/>
        </w:rPr>
      </w:pPr>
    </w:p>
    <w:p w14:paraId="3DBFB22E" w14:textId="77777777" w:rsidR="002004B6" w:rsidRDefault="002004B6" w:rsidP="002004B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sectPr w:rsidR="002004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DCF07" w14:textId="77777777" w:rsidR="00627A9D" w:rsidRDefault="00627A9D">
      <w:r>
        <w:separator/>
      </w:r>
    </w:p>
  </w:endnote>
  <w:endnote w:type="continuationSeparator" w:id="0">
    <w:p w14:paraId="0B3E0738" w14:textId="77777777" w:rsidR="00627A9D" w:rsidRDefault="00627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E03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9D3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2E3A" w14:textId="4177FCD6" w:rsidR="009F189D" w:rsidRDefault="004B25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9A162" wp14:editId="5562919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245008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1047C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C947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20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2B9EC" w14:textId="77777777" w:rsidR="009F189D" w:rsidRDefault="009F189D">
    <w:pPr>
      <w:pStyle w:val="Stopka"/>
      <w:tabs>
        <w:tab w:val="clear" w:pos="4536"/>
      </w:tabs>
      <w:jc w:val="center"/>
    </w:pPr>
  </w:p>
  <w:p w14:paraId="51E354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7DA5" w14:textId="77777777" w:rsidR="00627A9D" w:rsidRDefault="00627A9D">
      <w:r>
        <w:separator/>
      </w:r>
    </w:p>
  </w:footnote>
  <w:footnote w:type="continuationSeparator" w:id="0">
    <w:p w14:paraId="24177B85" w14:textId="77777777" w:rsidR="00627A9D" w:rsidRDefault="00627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73FF3" w14:textId="77777777" w:rsidR="00273B71" w:rsidRDefault="00273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B2FFD" w14:textId="77777777" w:rsidR="00273B71" w:rsidRDefault="00273B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66A8A" w14:textId="77777777" w:rsidR="00273B71" w:rsidRDefault="00273B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A9D"/>
    <w:rsid w:val="00007727"/>
    <w:rsid w:val="00017720"/>
    <w:rsid w:val="00035488"/>
    <w:rsid w:val="000D7F25"/>
    <w:rsid w:val="000E00E5"/>
    <w:rsid w:val="001146A4"/>
    <w:rsid w:val="00173B20"/>
    <w:rsid w:val="001C69FF"/>
    <w:rsid w:val="002004B6"/>
    <w:rsid w:val="0023318D"/>
    <w:rsid w:val="00273B71"/>
    <w:rsid w:val="00355C9D"/>
    <w:rsid w:val="003B6B36"/>
    <w:rsid w:val="003D72FD"/>
    <w:rsid w:val="003F57CD"/>
    <w:rsid w:val="00423179"/>
    <w:rsid w:val="00490DC0"/>
    <w:rsid w:val="00493F8C"/>
    <w:rsid w:val="004B2589"/>
    <w:rsid w:val="004C7E9B"/>
    <w:rsid w:val="00577BC6"/>
    <w:rsid w:val="00601802"/>
    <w:rsid w:val="00627A9D"/>
    <w:rsid w:val="0069085C"/>
    <w:rsid w:val="006A1B5E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538821"/>
  <w15:chartTrackingRefBased/>
  <w15:docId w15:val="{80CA1049-9BE6-41C9-8F5A-77D094084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3</cp:revision>
  <cp:lastPrinted>2023-09-01T09:46:00Z</cp:lastPrinted>
  <dcterms:created xsi:type="dcterms:W3CDTF">2023-09-01T09:47:00Z</dcterms:created>
  <dcterms:modified xsi:type="dcterms:W3CDTF">2023-09-01T11:59:00Z</dcterms:modified>
</cp:coreProperties>
</file>