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76AE" w:rsidRPr="0012157F" w:rsidRDefault="006676AE" w:rsidP="00790F10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90F10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790F1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42F5F" w:rsidRPr="00942F5F">
        <w:rPr>
          <w:rFonts w:ascii="Arial" w:hAnsi="Arial" w:cs="Arial"/>
          <w:b/>
          <w:sz w:val="24"/>
          <w:szCs w:val="24"/>
        </w:rPr>
        <w:t>SZW/DZP/94/2023</w:t>
      </w:r>
    </w:p>
    <w:p w:rsidR="00C4103F" w:rsidRPr="0012157F" w:rsidRDefault="006676AE" w:rsidP="00790F10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790F10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42F5F" w:rsidRPr="00942F5F">
        <w:rPr>
          <w:rFonts w:ascii="Arial" w:hAnsi="Arial" w:cs="Arial"/>
        </w:rPr>
        <w:t>SZPITAL WOJEWÓDZKI W POZNANIU</w:t>
      </w:r>
    </w:p>
    <w:p w:rsidR="006676AE" w:rsidRPr="0012157F" w:rsidRDefault="006676AE" w:rsidP="00790F10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42F5F" w:rsidRPr="00942F5F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942F5F" w:rsidRPr="00942F5F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790F10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42F5F" w:rsidRPr="00942F5F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942F5F" w:rsidRPr="00942F5F">
        <w:rPr>
          <w:rFonts w:ascii="Arial" w:hAnsi="Arial" w:cs="Arial"/>
        </w:rPr>
        <w:t>Poznań</w:t>
      </w:r>
    </w:p>
    <w:p w:rsidR="009169D4" w:rsidRDefault="009169D4" w:rsidP="00790F1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790F10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790F10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790F1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790F10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790F10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790F10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790F10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Default="007936D6" w:rsidP="00790F10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790F10" w:rsidRPr="00612283" w:rsidRDefault="00790F10" w:rsidP="00790F10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42F5F" w:rsidRPr="0012157F" w:rsidTr="00E156AD">
        <w:tc>
          <w:tcPr>
            <w:tcW w:w="9104" w:type="dxa"/>
            <w:shd w:val="clear" w:color="auto" w:fill="D9D9D9"/>
          </w:tcPr>
          <w:p w:rsidR="00942F5F" w:rsidRPr="0012157F" w:rsidRDefault="00942F5F" w:rsidP="00790F10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42F5F" w:rsidRDefault="00942F5F" w:rsidP="00790F1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42F5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42F5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42F5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42F5F" w:rsidRPr="00C86421" w:rsidRDefault="00942F5F" w:rsidP="00790F1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42F5F" w:rsidRDefault="00942F5F" w:rsidP="00790F1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42F5F" w:rsidRPr="00C86421" w:rsidRDefault="00942F5F" w:rsidP="00790F1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790F10" w:rsidRDefault="00790F10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0194" w:rsidRDefault="001F027E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42F5F" w:rsidP="00790F1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42F5F">
        <w:rPr>
          <w:rFonts w:ascii="Arial" w:hAnsi="Arial" w:cs="Arial"/>
          <w:b/>
          <w:sz w:val="24"/>
          <w:szCs w:val="24"/>
        </w:rPr>
        <w:t>Sukcesywna dostaw szczepów oraz testów do Zakładu Diagnostyki Laboratoryjnej i Mikrobiologicznej</w:t>
      </w:r>
    </w:p>
    <w:p w:rsidR="00790F10" w:rsidRDefault="00790F10" w:rsidP="00790F1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90CD1" w:rsidRPr="0012157F" w:rsidRDefault="005434B3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42F5F" w:rsidRPr="00942F5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790F1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 xml:space="preserve">o </w:t>
      </w:r>
      <w:r w:rsidRPr="0032618A">
        <w:rPr>
          <w:rFonts w:ascii="Arial" w:hAnsi="Arial" w:cs="Arial"/>
          <w:i/>
          <w:iCs/>
          <w:sz w:val="24"/>
          <w:szCs w:val="24"/>
        </w:rPr>
        <w:lastRenderedPageBreak/>
        <w:t>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790F10" w:rsidRDefault="00790F10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790F1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790F1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790F1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42F5F" w:rsidRPr="0012157F" w:rsidTr="00E156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F5F" w:rsidRPr="0012157F" w:rsidRDefault="00942F5F" w:rsidP="00790F1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2F5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F5F" w:rsidRPr="0012157F" w:rsidRDefault="00942F5F" w:rsidP="00790F1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2F5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42F5F" w:rsidRPr="0012157F" w:rsidRDefault="00942F5F" w:rsidP="00790F1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F5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942F5F" w:rsidRPr="0012157F" w:rsidTr="00E156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F5F" w:rsidRPr="0012157F" w:rsidRDefault="00942F5F" w:rsidP="00790F1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2F5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F5F" w:rsidRPr="0012157F" w:rsidRDefault="00942F5F" w:rsidP="00790F1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2F5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42F5F" w:rsidRPr="0012157F" w:rsidRDefault="00942F5F" w:rsidP="00790F1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F5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942F5F" w:rsidRPr="0012157F" w:rsidTr="00E156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F5F" w:rsidRPr="0012157F" w:rsidRDefault="00942F5F" w:rsidP="00790F1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2F5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F5F" w:rsidRPr="0012157F" w:rsidRDefault="00942F5F" w:rsidP="00790F1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2F5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42F5F" w:rsidRPr="0012157F" w:rsidRDefault="00942F5F" w:rsidP="00790F1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F5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942F5F" w:rsidRPr="0012157F" w:rsidTr="00E156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F5F" w:rsidRPr="0012157F" w:rsidRDefault="00942F5F" w:rsidP="00790F1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2F5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F5F" w:rsidRPr="0012157F" w:rsidRDefault="00942F5F" w:rsidP="00790F1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2F5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42F5F" w:rsidRPr="0012157F" w:rsidRDefault="00942F5F" w:rsidP="00790F1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2F5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:rsidR="00122954" w:rsidRDefault="00122954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90F10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90F10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:rsidR="00790F10" w:rsidRDefault="00790F10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790F1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4175AB" w:rsidRDefault="004175AB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790F1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:rsidR="00790F10" w:rsidRDefault="00790F10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790F1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790F1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:rsidR="00790F10" w:rsidRDefault="00790F10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790F1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Default="008C60E1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790F10" w:rsidRPr="00E426EB" w:rsidRDefault="00790F10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790F1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790F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790F10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790F10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790F10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790F10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790F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790F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790F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790F10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790F10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790F10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65AE3" w:rsidRDefault="00865AE3" w:rsidP="0038231F">
      <w:pPr>
        <w:spacing w:after="0" w:line="240" w:lineRule="auto"/>
      </w:pPr>
      <w:r>
        <w:separator/>
      </w:r>
    </w:p>
  </w:endnote>
  <w:endnote w:type="continuationSeparator" w:id="0">
    <w:p w:rsidR="00865AE3" w:rsidRDefault="00865A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42F5F" w:rsidRDefault="00942F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42F5F" w:rsidRDefault="00942F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65AE3" w:rsidRDefault="00865AE3" w:rsidP="0038231F">
      <w:pPr>
        <w:spacing w:after="0" w:line="240" w:lineRule="auto"/>
      </w:pPr>
      <w:r>
        <w:separator/>
      </w:r>
    </w:p>
  </w:footnote>
  <w:footnote w:type="continuationSeparator" w:id="0">
    <w:p w:rsidR="00865AE3" w:rsidRDefault="00865AE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42F5F" w:rsidRDefault="00942F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42F5F" w:rsidRDefault="00942F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42F5F" w:rsidRDefault="00942F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52028">
    <w:abstractNumId w:val="11"/>
  </w:num>
  <w:num w:numId="2" w16cid:durableId="1952129427">
    <w:abstractNumId w:val="0"/>
  </w:num>
  <w:num w:numId="3" w16cid:durableId="1250427416">
    <w:abstractNumId w:val="10"/>
  </w:num>
  <w:num w:numId="4" w16cid:durableId="165946981">
    <w:abstractNumId w:val="13"/>
  </w:num>
  <w:num w:numId="5" w16cid:durableId="637538008">
    <w:abstractNumId w:val="12"/>
  </w:num>
  <w:num w:numId="6" w16cid:durableId="606352747">
    <w:abstractNumId w:val="9"/>
  </w:num>
  <w:num w:numId="7" w16cid:durableId="2110418884">
    <w:abstractNumId w:val="1"/>
  </w:num>
  <w:num w:numId="8" w16cid:durableId="123356803">
    <w:abstractNumId w:val="6"/>
  </w:num>
  <w:num w:numId="9" w16cid:durableId="1536239072">
    <w:abstractNumId w:val="4"/>
  </w:num>
  <w:num w:numId="10" w16cid:durableId="954092043">
    <w:abstractNumId w:val="7"/>
  </w:num>
  <w:num w:numId="11" w16cid:durableId="1582451449">
    <w:abstractNumId w:val="5"/>
  </w:num>
  <w:num w:numId="12" w16cid:durableId="2007896697">
    <w:abstractNumId w:val="8"/>
  </w:num>
  <w:num w:numId="13" w16cid:durableId="1376812857">
    <w:abstractNumId w:val="3"/>
  </w:num>
  <w:num w:numId="14" w16cid:durableId="161042605">
    <w:abstractNumId w:val="2"/>
  </w:num>
  <w:num w:numId="15" w16cid:durableId="13211527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AE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0F10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5AE3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2F5F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3C2AF3"/>
  <w15:docId w15:val="{96D2A883-9D47-476D-85D3-A7A6E395F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928</Words>
  <Characters>5568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2023-08-25T06:51:00Z</dcterms:created>
  <dcterms:modified xsi:type="dcterms:W3CDTF">2023-08-25T06:51:00Z</dcterms:modified>
</cp:coreProperties>
</file>