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4EBE1" w14:textId="77777777" w:rsidR="006A5DF1" w:rsidRPr="00E935D6" w:rsidRDefault="002A3F31" w:rsidP="004760E1">
      <w:pPr>
        <w:jc w:val="right"/>
        <w:rPr>
          <w:rFonts w:ascii="Arial" w:hAnsi="Arial" w:cs="Arial"/>
          <w:sz w:val="24"/>
          <w:szCs w:val="24"/>
        </w:rPr>
      </w:pPr>
      <w:r w:rsidRPr="002A3F31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2A3F31">
        <w:rPr>
          <w:rFonts w:ascii="Arial" w:hAnsi="Arial" w:cs="Arial"/>
          <w:sz w:val="24"/>
          <w:szCs w:val="24"/>
        </w:rPr>
        <w:t>2023-09-04</w:t>
      </w:r>
    </w:p>
    <w:p w14:paraId="50E9E32A" w14:textId="77777777" w:rsidR="0029606A" w:rsidRPr="00E935D6" w:rsidRDefault="0029606A" w:rsidP="004760E1">
      <w:pPr>
        <w:jc w:val="right"/>
        <w:rPr>
          <w:rFonts w:ascii="Arial" w:hAnsi="Arial" w:cs="Arial"/>
          <w:sz w:val="24"/>
          <w:szCs w:val="24"/>
        </w:rPr>
      </w:pPr>
    </w:p>
    <w:p w14:paraId="37BCA696" w14:textId="77777777" w:rsidR="002A3F31" w:rsidRPr="002A3F31" w:rsidRDefault="002A3F31" w:rsidP="004760E1">
      <w:pPr>
        <w:rPr>
          <w:rFonts w:ascii="Arial" w:hAnsi="Arial" w:cs="Arial"/>
          <w:b/>
          <w:bCs/>
          <w:sz w:val="24"/>
          <w:szCs w:val="24"/>
        </w:rPr>
      </w:pPr>
      <w:r w:rsidRPr="002A3F3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B4FAAA6" w14:textId="77777777" w:rsidR="006A5DF1" w:rsidRPr="00E935D6" w:rsidRDefault="002A3F31" w:rsidP="004760E1">
      <w:pPr>
        <w:rPr>
          <w:rFonts w:ascii="Arial" w:hAnsi="Arial" w:cs="Arial"/>
          <w:b/>
          <w:bCs/>
          <w:sz w:val="24"/>
          <w:szCs w:val="24"/>
        </w:rPr>
      </w:pPr>
      <w:r w:rsidRPr="002A3F3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A527A33" w14:textId="77777777" w:rsidR="006A5DF1" w:rsidRPr="00E935D6" w:rsidRDefault="002A3F31" w:rsidP="004760E1">
      <w:pPr>
        <w:rPr>
          <w:rFonts w:ascii="Arial" w:hAnsi="Arial" w:cs="Arial"/>
          <w:sz w:val="24"/>
          <w:szCs w:val="24"/>
        </w:rPr>
      </w:pPr>
      <w:r w:rsidRPr="002A3F31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A3F31">
        <w:rPr>
          <w:rFonts w:ascii="Arial" w:hAnsi="Arial" w:cs="Arial"/>
          <w:sz w:val="24"/>
          <w:szCs w:val="24"/>
        </w:rPr>
        <w:t>7/19</w:t>
      </w:r>
    </w:p>
    <w:p w14:paraId="6926AC79" w14:textId="77777777" w:rsidR="006A5DF1" w:rsidRPr="00E935D6" w:rsidRDefault="002A3F31" w:rsidP="004760E1">
      <w:pPr>
        <w:rPr>
          <w:rFonts w:ascii="Arial" w:hAnsi="Arial" w:cs="Arial"/>
          <w:sz w:val="24"/>
          <w:szCs w:val="24"/>
        </w:rPr>
      </w:pPr>
      <w:r w:rsidRPr="002A3F31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A3F31">
        <w:rPr>
          <w:rFonts w:ascii="Arial" w:hAnsi="Arial" w:cs="Arial"/>
          <w:sz w:val="24"/>
          <w:szCs w:val="24"/>
        </w:rPr>
        <w:t>Poznań</w:t>
      </w:r>
    </w:p>
    <w:p w14:paraId="3068AC50" w14:textId="77777777" w:rsidR="006A5DF1" w:rsidRDefault="006A5DF1" w:rsidP="004760E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57A8B1C" w14:textId="77777777" w:rsidR="004760E1" w:rsidRPr="00E935D6" w:rsidRDefault="004760E1" w:rsidP="004760E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AA743B1" w14:textId="77777777" w:rsidR="006A5DF1" w:rsidRPr="00E935D6" w:rsidRDefault="006A5DF1" w:rsidP="004760E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3DDCB3D8" w14:textId="77777777" w:rsidR="006A5DF1" w:rsidRPr="00E935D6" w:rsidRDefault="006A5DF1" w:rsidP="004760E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6EC3770" w14:textId="77777777" w:rsidR="006A5DF1" w:rsidRPr="00E935D6" w:rsidRDefault="006A5DF1" w:rsidP="004760E1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3F17B8F3" w14:textId="77777777" w:rsidR="006A5DF1" w:rsidRPr="00E935D6" w:rsidRDefault="006A5DF1" w:rsidP="004760E1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0C1F2663" w14:textId="77777777" w:rsidR="006D4AB3" w:rsidRPr="00E935D6" w:rsidRDefault="006D4AB3" w:rsidP="004760E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22104ADB" w14:textId="77777777" w:rsidR="006D4AB3" w:rsidRPr="00E935D6" w:rsidRDefault="006D4AB3" w:rsidP="004760E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6147173" w14:textId="77777777" w:rsidR="006D4AB3" w:rsidRPr="00E935D6" w:rsidRDefault="006D4AB3" w:rsidP="004760E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95123F7" w14:textId="77777777" w:rsidR="00632C3C" w:rsidRDefault="00E21B49" w:rsidP="004760E1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5FF4BC5C" w14:textId="77777777" w:rsidR="004760E1" w:rsidRPr="004760E1" w:rsidRDefault="004760E1" w:rsidP="004760E1"/>
    <w:p w14:paraId="78DD96BD" w14:textId="344273FC" w:rsidR="006D4AB3" w:rsidRDefault="00632C3C" w:rsidP="004760E1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2A3F31" w:rsidRPr="002A3F31">
        <w:rPr>
          <w:rFonts w:ascii="Arial" w:hAnsi="Arial" w:cs="Arial"/>
          <w:sz w:val="24"/>
          <w:szCs w:val="24"/>
        </w:rPr>
        <w:t>podstawowy</w:t>
      </w:r>
      <w:r w:rsidR="004760E1">
        <w:rPr>
          <w:rFonts w:ascii="Arial" w:hAnsi="Arial" w:cs="Arial"/>
          <w:sz w:val="24"/>
          <w:szCs w:val="24"/>
        </w:rPr>
        <w:t>m</w:t>
      </w:r>
      <w:r w:rsidR="002A3F31" w:rsidRPr="002A3F31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2A3F31" w:rsidRPr="002A3F31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2A3F31" w:rsidRPr="002A3F31">
        <w:rPr>
          <w:rFonts w:ascii="Arial" w:hAnsi="Arial" w:cs="Arial"/>
          <w:b/>
          <w:bCs/>
          <w:sz w:val="24"/>
          <w:szCs w:val="24"/>
        </w:rPr>
        <w:t>Remont pomieszczeń w filii nr 2 wynikających z zaleceń pokontrolnych Sanepidu.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2A3F31" w:rsidRPr="002A3F31">
        <w:rPr>
          <w:rFonts w:ascii="Arial" w:hAnsi="Arial" w:cs="Arial"/>
          <w:b/>
          <w:sz w:val="24"/>
          <w:szCs w:val="24"/>
        </w:rPr>
        <w:t>SZW/DZP/91/2023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6136BA49" w14:textId="77777777" w:rsidR="004760E1" w:rsidRDefault="004760E1" w:rsidP="004760E1">
      <w:pPr>
        <w:jc w:val="both"/>
        <w:rPr>
          <w:rFonts w:ascii="Arial" w:hAnsi="Arial" w:cs="Arial"/>
          <w:b/>
          <w:sz w:val="24"/>
          <w:szCs w:val="24"/>
        </w:rPr>
      </w:pPr>
    </w:p>
    <w:p w14:paraId="0FEC8DB6" w14:textId="77777777" w:rsidR="004760E1" w:rsidRPr="00E935D6" w:rsidRDefault="004760E1" w:rsidP="004760E1">
      <w:pPr>
        <w:jc w:val="both"/>
        <w:rPr>
          <w:rFonts w:ascii="Arial" w:hAnsi="Arial" w:cs="Arial"/>
          <w:sz w:val="24"/>
          <w:szCs w:val="24"/>
        </w:rPr>
      </w:pPr>
    </w:p>
    <w:p w14:paraId="0365FC6A" w14:textId="57E3002B" w:rsidR="0012774F" w:rsidRPr="00E935D6" w:rsidRDefault="00520165" w:rsidP="004760E1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2A3F31" w:rsidRPr="002A3F31">
        <w:rPr>
          <w:rFonts w:ascii="Arial" w:hAnsi="Arial" w:cs="Arial"/>
          <w:b/>
          <w:sz w:val="24"/>
          <w:szCs w:val="24"/>
        </w:rPr>
        <w:t>Szpital Wojewódzki w Poznaniu</w:t>
      </w:r>
      <w:r w:rsidR="004760E1">
        <w:rPr>
          <w:rFonts w:ascii="Arial" w:hAnsi="Arial" w:cs="Arial"/>
          <w:b/>
          <w:sz w:val="24"/>
          <w:szCs w:val="24"/>
        </w:rPr>
        <w:t xml:space="preserve">, </w:t>
      </w:r>
      <w:r w:rsidR="002A3F31" w:rsidRPr="002A3F31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2A3F31" w:rsidRPr="002A3F31">
        <w:rPr>
          <w:rFonts w:ascii="Arial" w:hAnsi="Arial" w:cs="Arial"/>
          <w:sz w:val="24"/>
          <w:szCs w:val="24"/>
        </w:rPr>
        <w:t>(</w:t>
      </w:r>
      <w:proofErr w:type="spellStart"/>
      <w:r w:rsidR="002A3F31" w:rsidRPr="002A3F31">
        <w:rPr>
          <w:rFonts w:ascii="Arial" w:hAnsi="Arial" w:cs="Arial"/>
          <w:sz w:val="24"/>
          <w:szCs w:val="24"/>
        </w:rPr>
        <w:t>t.j</w:t>
      </w:r>
      <w:proofErr w:type="spellEnd"/>
      <w:r w:rsidR="002A3F31" w:rsidRPr="002A3F31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A3F31" w:rsidRPr="00E935D6" w14:paraId="0769AEF4" w14:textId="77777777" w:rsidTr="00657821">
        <w:tc>
          <w:tcPr>
            <w:tcW w:w="9356" w:type="dxa"/>
            <w:shd w:val="clear" w:color="auto" w:fill="auto"/>
          </w:tcPr>
          <w:p w14:paraId="59A86E3C" w14:textId="77777777" w:rsidR="004760E1" w:rsidRDefault="004760E1" w:rsidP="004760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DE144F1" w14:textId="77777777" w:rsidR="004760E1" w:rsidRDefault="002A3F31" w:rsidP="004760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3F31">
              <w:rPr>
                <w:rFonts w:ascii="Arial" w:hAnsi="Arial" w:cs="Arial"/>
                <w:sz w:val="22"/>
                <w:szCs w:val="22"/>
              </w:rPr>
              <w:t xml:space="preserve">W związku z postawionym przez Państwa wymaganiem dotyczącym realizacji prac do dnia 30.09.2023r. zwracam się z prośbą o wydłużenie wymaganego terminu realizacji prac o 30 dni tj. do dnia 31.10.2023r.? </w:t>
            </w:r>
          </w:p>
          <w:p w14:paraId="0204A63A" w14:textId="57293E82" w:rsidR="002A3F31" w:rsidRPr="00E935D6" w:rsidRDefault="002A3F31" w:rsidP="004760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3F31">
              <w:rPr>
                <w:rFonts w:ascii="Arial" w:hAnsi="Arial" w:cs="Arial"/>
                <w:sz w:val="22"/>
                <w:szCs w:val="22"/>
              </w:rPr>
              <w:t xml:space="preserve">Odpowiedź: </w:t>
            </w:r>
            <w:r w:rsidR="004760E1">
              <w:rPr>
                <w:rFonts w:ascii="Arial" w:hAnsi="Arial" w:cs="Arial"/>
                <w:sz w:val="22"/>
                <w:szCs w:val="22"/>
              </w:rPr>
              <w:t xml:space="preserve">Zamawiający wydłuża </w:t>
            </w:r>
            <w:r w:rsidRPr="002A3F31">
              <w:rPr>
                <w:rFonts w:ascii="Arial" w:hAnsi="Arial" w:cs="Arial"/>
                <w:sz w:val="22"/>
                <w:szCs w:val="22"/>
              </w:rPr>
              <w:t>termin wykonania prac ze względu na pracujące oddziały do dnia 15 listopada 2023r.</w:t>
            </w:r>
          </w:p>
        </w:tc>
      </w:tr>
    </w:tbl>
    <w:p w14:paraId="1D060BEB" w14:textId="77777777" w:rsidR="002E7C8F" w:rsidRPr="00AE4770" w:rsidRDefault="002E7C8F" w:rsidP="002E7C8F">
      <w:pPr>
        <w:pStyle w:val="Tekstpodstawowy"/>
        <w:jc w:val="both"/>
        <w:rPr>
          <w:rFonts w:ascii="Arial" w:hAnsi="Arial" w:cs="Arial"/>
          <w:sz w:val="22"/>
          <w:szCs w:val="22"/>
        </w:rPr>
      </w:pPr>
      <w:r w:rsidRPr="00AE4770">
        <w:rPr>
          <w:rFonts w:ascii="Arial" w:hAnsi="Arial" w:cs="Arial"/>
          <w:sz w:val="22"/>
          <w:szCs w:val="22"/>
        </w:rPr>
        <w:t>Zamawiający informuje, że SWZ uznana jest za zmodyfikowaną wyłącznie w zakresie treści udzielonych odpowiedzi.</w:t>
      </w:r>
    </w:p>
    <w:p w14:paraId="7C697CBD" w14:textId="77777777" w:rsidR="00BE7BFD" w:rsidRPr="00E935D6" w:rsidRDefault="00BE7BFD" w:rsidP="004760E1">
      <w:pPr>
        <w:jc w:val="both"/>
        <w:rPr>
          <w:rFonts w:ascii="Arial" w:hAnsi="Arial" w:cs="Arial"/>
          <w:sz w:val="22"/>
          <w:szCs w:val="22"/>
        </w:rPr>
      </w:pPr>
    </w:p>
    <w:p w14:paraId="75E35509" w14:textId="77777777" w:rsidR="006D4AB3" w:rsidRDefault="006D4AB3" w:rsidP="004760E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5D811E4C" w14:textId="77777777" w:rsidR="002E7C8F" w:rsidRDefault="002E7C8F" w:rsidP="004760E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9406C06" w14:textId="77777777" w:rsidR="002E7C8F" w:rsidRDefault="002E7C8F" w:rsidP="002E7C8F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77CD37B" w14:textId="77777777" w:rsidR="002E7C8F" w:rsidRDefault="002E7C8F" w:rsidP="002E7C8F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6ACA0374" w14:textId="77777777" w:rsidR="002E7C8F" w:rsidRPr="006B27ED" w:rsidRDefault="002E7C8F" w:rsidP="002E7C8F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2E15E6B5" w14:textId="77777777" w:rsidR="002E7C8F" w:rsidRPr="00E935D6" w:rsidRDefault="002E7C8F" w:rsidP="004760E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2E7C8F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999EA" w14:textId="77777777" w:rsidR="00755F6F" w:rsidRDefault="00755F6F">
      <w:r>
        <w:separator/>
      </w:r>
    </w:p>
  </w:endnote>
  <w:endnote w:type="continuationSeparator" w:id="0">
    <w:p w14:paraId="05F181BA" w14:textId="77777777" w:rsidR="00755F6F" w:rsidRDefault="00755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D8E2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9218D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1FED3" w14:textId="3F1621BE" w:rsidR="006D4AB3" w:rsidRDefault="001943F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5B162E6" wp14:editId="5A530C9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3594549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24DC3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6D99F5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F8C0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4D1E9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F9AC273" w14:textId="77777777" w:rsidR="006D4AB3" w:rsidRDefault="006D4AB3">
    <w:pPr>
      <w:pStyle w:val="Stopka"/>
      <w:tabs>
        <w:tab w:val="clear" w:pos="4536"/>
        <w:tab w:val="left" w:pos="6237"/>
      </w:tabs>
    </w:pPr>
  </w:p>
  <w:p w14:paraId="0F226F8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4FB8D" w14:textId="77777777" w:rsidR="00755F6F" w:rsidRDefault="00755F6F">
      <w:r>
        <w:separator/>
      </w:r>
    </w:p>
  </w:footnote>
  <w:footnote w:type="continuationSeparator" w:id="0">
    <w:p w14:paraId="42122DAD" w14:textId="77777777" w:rsidR="00755F6F" w:rsidRDefault="00755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0D3C7" w14:textId="77777777" w:rsidR="002A3F31" w:rsidRDefault="002A3F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26500" w14:textId="77777777" w:rsidR="002A3F31" w:rsidRDefault="002A3F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41149" w14:textId="77777777" w:rsidR="002A3F31" w:rsidRDefault="002A3F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3504181">
    <w:abstractNumId w:val="3"/>
  </w:num>
  <w:num w:numId="2" w16cid:durableId="645626953">
    <w:abstractNumId w:val="6"/>
  </w:num>
  <w:num w:numId="3" w16cid:durableId="1388411365">
    <w:abstractNumId w:val="2"/>
  </w:num>
  <w:num w:numId="4" w16cid:durableId="192040102">
    <w:abstractNumId w:val="5"/>
  </w:num>
  <w:num w:numId="5" w16cid:durableId="1210414363">
    <w:abstractNumId w:val="0"/>
  </w:num>
  <w:num w:numId="6" w16cid:durableId="1517574722">
    <w:abstractNumId w:val="1"/>
  </w:num>
  <w:num w:numId="7" w16cid:durableId="17613652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F6F"/>
    <w:rsid w:val="00031374"/>
    <w:rsid w:val="000A1097"/>
    <w:rsid w:val="000E2A8F"/>
    <w:rsid w:val="0012774F"/>
    <w:rsid w:val="00144B7A"/>
    <w:rsid w:val="00180C6E"/>
    <w:rsid w:val="001943FE"/>
    <w:rsid w:val="0029606A"/>
    <w:rsid w:val="002A3F31"/>
    <w:rsid w:val="002E7C8F"/>
    <w:rsid w:val="004760E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5F6F"/>
    <w:rsid w:val="007D7198"/>
    <w:rsid w:val="007F53C0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3F1652"/>
  <w15:chartTrackingRefBased/>
  <w15:docId w15:val="{E1053602-7F0B-4AB4-A636-E0006D81F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2E7C8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1317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MS Lutycka</cp:lastModifiedBy>
  <cp:revision>2</cp:revision>
  <cp:lastPrinted>2023-09-04T11:30:00Z</cp:lastPrinted>
  <dcterms:created xsi:type="dcterms:W3CDTF">2023-09-04T11:31:00Z</dcterms:created>
  <dcterms:modified xsi:type="dcterms:W3CDTF">2023-09-04T11:31:00Z</dcterms:modified>
</cp:coreProperties>
</file>