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21E" w:rsidRPr="00C14101" w:rsidRDefault="00BC121E" w:rsidP="005B30A8">
      <w:pPr>
        <w:keepNext/>
        <w:spacing w:after="0" w:line="24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B30A8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5B30A8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5B30A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5B30A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5B30A8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5B30A8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:rsidR="00BC121E" w:rsidRPr="00C14101" w:rsidRDefault="00BC121E" w:rsidP="005B30A8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5B30A8">
      <w:pPr>
        <w:spacing w:after="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5B30A8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5B30A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46876" w:rsidRPr="00C14101" w:rsidTr="00D4402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46876" w:rsidRPr="00C14101" w:rsidRDefault="00946876" w:rsidP="005B30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46876" w:rsidRPr="00C14101" w:rsidRDefault="00946876" w:rsidP="005B30A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46876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="00282D05" w:rsidRPr="00282D05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="00282D05" w:rsidRPr="00282D05">
              <w:rPr>
                <w:rFonts w:ascii="Arial" w:eastAsia="Times New Roman" w:hAnsi="Arial" w:cs="Arial"/>
                <w:lang w:eastAsia="pl-PL"/>
              </w:rPr>
              <w:t>. Dz. U. z 2023 r. poz. 1605</w:t>
            </w:r>
            <w:bookmarkStart w:id="0" w:name="_GoBack"/>
            <w:bookmarkEnd w:id="0"/>
            <w:r w:rsidRPr="00946876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946876" w:rsidRPr="00C14101" w:rsidRDefault="00946876" w:rsidP="005B30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46876" w:rsidRPr="00C14101" w:rsidRDefault="00946876" w:rsidP="005B30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5B30A8">
      <w:pPr>
        <w:keepNext/>
        <w:spacing w:after="0" w:line="24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5B30A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2A5E47" w:rsidP="005B30A8">
      <w:pPr>
        <w:widowControl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A5E47">
        <w:rPr>
          <w:rFonts w:ascii="Arial" w:eastAsia="Times New Roman" w:hAnsi="Arial" w:cs="Arial"/>
          <w:b/>
          <w:sz w:val="24"/>
          <w:szCs w:val="24"/>
          <w:lang w:eastAsia="pl-PL"/>
        </w:rPr>
        <w:t>U</w:t>
      </w:r>
      <w:r w:rsidRPr="002A5E47">
        <w:rPr>
          <w:rFonts w:ascii="Arial" w:eastAsia="Times New Roman" w:hAnsi="Arial" w:cs="Arial"/>
          <w:b/>
          <w:bCs/>
          <w:iCs/>
          <w:sz w:val="24"/>
          <w:szCs w:val="24"/>
          <w:lang w:val="x-none" w:eastAsia="pl-PL"/>
        </w:rPr>
        <w:t xml:space="preserve">trzymanie czystości w budynkach i na terenie Politechniki Krakowskiej 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                         </w:t>
      </w:r>
      <w:r w:rsidRPr="002A5E47">
        <w:rPr>
          <w:rFonts w:ascii="Arial" w:eastAsia="Times New Roman" w:hAnsi="Arial" w:cs="Arial"/>
          <w:b/>
          <w:bCs/>
          <w:iCs/>
          <w:sz w:val="24"/>
          <w:szCs w:val="24"/>
          <w:lang w:val="x-none" w:eastAsia="pl-PL"/>
        </w:rPr>
        <w:t xml:space="preserve">w Krakowie - Al. Jana Pawła II 37, ul. Kamienna 17, </w:t>
      </w:r>
      <w:r w:rsidRPr="002A5E47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 </w:t>
      </w:r>
      <w:r w:rsidRPr="002A5E47">
        <w:rPr>
          <w:rFonts w:ascii="Arial" w:eastAsia="Times New Roman" w:hAnsi="Arial" w:cs="Arial"/>
          <w:b/>
          <w:bCs/>
          <w:iCs/>
          <w:sz w:val="24"/>
          <w:szCs w:val="24"/>
          <w:lang w:val="x-none" w:eastAsia="pl-PL"/>
        </w:rPr>
        <w:t>ul. Skarżyńskiego 1,7,9</w:t>
      </w:r>
      <w:r w:rsidRPr="002A5E47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, </w:t>
      </w:r>
    </w:p>
    <w:p w:rsidR="00BC121E" w:rsidRPr="00C14101" w:rsidRDefault="00BC121E" w:rsidP="005B30A8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</w:t>
      </w:r>
      <w:r w:rsidR="005B30A8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prawy: </w:t>
      </w:r>
      <w:r w:rsidR="00946876" w:rsidRPr="00946876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2A5E47">
        <w:rPr>
          <w:rFonts w:ascii="Arial" w:eastAsia="Times New Roman" w:hAnsi="Arial" w:cs="Arial"/>
          <w:b/>
          <w:sz w:val="24"/>
          <w:szCs w:val="24"/>
          <w:lang w:eastAsia="pl-PL"/>
        </w:rPr>
        <w:t>88</w:t>
      </w:r>
      <w:r w:rsidR="00946876" w:rsidRPr="00946876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:rsidR="005B30A8" w:rsidRDefault="005B30A8" w:rsidP="005B30A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Default="00BC121E" w:rsidP="005B30A8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946876" w:rsidRPr="00946876">
        <w:rPr>
          <w:rFonts w:ascii="Arial" w:eastAsia="Times New Roman" w:hAnsi="Arial" w:cs="Arial"/>
          <w:b/>
          <w:sz w:val="24"/>
          <w:szCs w:val="24"/>
          <w:lang w:eastAsia="pl-PL"/>
        </w:rPr>
        <w:t>Politechnika Krakowska im. Tadeusza Kościuszki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5B30A8" w:rsidRDefault="005B30A8" w:rsidP="005B30A8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BC121E" w:rsidRDefault="008E296F" w:rsidP="005B30A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B30A8" w:rsidRPr="00C14101" w:rsidRDefault="005B30A8" w:rsidP="005B30A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</w:p>
    <w:p w:rsidR="00BC121E" w:rsidRDefault="00BC121E" w:rsidP="005B30A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:rsidR="005B30A8" w:rsidRDefault="005B30A8" w:rsidP="005B30A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BF69A4" w:rsidRDefault="00BF69A4" w:rsidP="005B30A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5B30A8" w:rsidRPr="00C14101" w:rsidRDefault="005B30A8" w:rsidP="005B30A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5B30A8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5B30A8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5B30A8" w:rsidRDefault="005B30A8" w:rsidP="005B30A8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067B62" w:rsidRPr="00067B62" w:rsidRDefault="00067B62" w:rsidP="005B30A8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5B30A8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5B30A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946876" w:rsidP="005B30A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5B30A8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106AC7" w:rsidRPr="00BC121E" w:rsidRDefault="00106AC7" w:rsidP="005B30A8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01C6" w:rsidRDefault="006401C6">
      <w:r>
        <w:separator/>
      </w:r>
    </w:p>
  </w:endnote>
  <w:endnote w:type="continuationSeparator" w:id="0">
    <w:p w:rsidR="006401C6" w:rsidRDefault="00640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9029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B26E5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876" w:rsidRDefault="009468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01C6" w:rsidRDefault="006401C6">
      <w:r>
        <w:separator/>
      </w:r>
    </w:p>
  </w:footnote>
  <w:footnote w:type="continuationSeparator" w:id="0">
    <w:p w:rsidR="006401C6" w:rsidRDefault="00640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876" w:rsidRDefault="009468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876" w:rsidRDefault="009468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876" w:rsidRDefault="009468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1C6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2D05"/>
    <w:rsid w:val="00283561"/>
    <w:rsid w:val="002A5E47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B30A8"/>
    <w:rsid w:val="005C0282"/>
    <w:rsid w:val="005C3627"/>
    <w:rsid w:val="005E622E"/>
    <w:rsid w:val="00620E37"/>
    <w:rsid w:val="006401C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46876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79B2"/>
    <w:rsid w:val="00B90290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9448CEE4-3CB8-46BC-855B-748124815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8676F-8924-4924-8C25-D9691048E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1757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2023-09-04T12:03:00Z</cp:lastPrinted>
  <dcterms:created xsi:type="dcterms:W3CDTF">2023-08-28T07:13:00Z</dcterms:created>
  <dcterms:modified xsi:type="dcterms:W3CDTF">2023-09-04T12:03:00Z</dcterms:modified>
</cp:coreProperties>
</file>