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CA7C3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A7C31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CA7C31">
        <w:rPr>
          <w:sz w:val="22"/>
          <w:szCs w:val="22"/>
        </w:rPr>
        <w:t>2023-09-06</w:t>
      </w:r>
    </w:p>
    <w:p w:rsidR="00FB7F50" w:rsidRPr="002245BE" w:rsidRDefault="00CA7C31" w:rsidP="00FB7F50">
      <w:pPr>
        <w:spacing w:after="40"/>
        <w:rPr>
          <w:b/>
          <w:bCs/>
          <w:sz w:val="22"/>
          <w:szCs w:val="22"/>
        </w:rPr>
      </w:pPr>
      <w:r w:rsidRPr="00CA7C31">
        <w:rPr>
          <w:b/>
          <w:bCs/>
          <w:sz w:val="22"/>
          <w:szCs w:val="22"/>
        </w:rPr>
        <w:t>10WSzKzP SPZOZ</w:t>
      </w:r>
    </w:p>
    <w:p w:rsidR="00FB7F50" w:rsidRPr="002245BE" w:rsidRDefault="00CA7C31" w:rsidP="00FB7F50">
      <w:pPr>
        <w:rPr>
          <w:sz w:val="22"/>
          <w:szCs w:val="22"/>
        </w:rPr>
      </w:pPr>
      <w:r w:rsidRPr="00CA7C31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CA7C31">
        <w:rPr>
          <w:sz w:val="22"/>
          <w:szCs w:val="22"/>
        </w:rPr>
        <w:t>5</w:t>
      </w:r>
    </w:p>
    <w:p w:rsidR="00FB7F50" w:rsidRPr="002245BE" w:rsidRDefault="00CA7C31" w:rsidP="00FB7F50">
      <w:pPr>
        <w:rPr>
          <w:sz w:val="22"/>
          <w:szCs w:val="22"/>
        </w:rPr>
      </w:pPr>
      <w:r w:rsidRPr="00CA7C31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CA7C31">
        <w:rPr>
          <w:sz w:val="22"/>
          <w:szCs w:val="22"/>
        </w:rPr>
        <w:t>Bydgoszcz</w:t>
      </w:r>
    </w:p>
    <w:p w:rsidR="00FB7F50" w:rsidRPr="00E26339" w:rsidRDefault="00FB7F50" w:rsidP="00FB7F50">
      <w:pPr>
        <w:jc w:val="both"/>
        <w:rPr>
          <w:bCs/>
          <w:sz w:val="16"/>
          <w:szCs w:val="18"/>
        </w:rPr>
      </w:pPr>
      <w:r w:rsidRPr="00E26339">
        <w:rPr>
          <w:bCs/>
          <w:sz w:val="16"/>
          <w:szCs w:val="18"/>
        </w:rPr>
        <w:t>……………………………………</w:t>
      </w:r>
      <w:r w:rsidR="004E7234" w:rsidRPr="00E26339">
        <w:rPr>
          <w:bCs/>
          <w:sz w:val="16"/>
          <w:szCs w:val="18"/>
        </w:rPr>
        <w:t>………….</w:t>
      </w:r>
    </w:p>
    <w:p w:rsidR="00FB7F50" w:rsidRPr="00E26339" w:rsidRDefault="00FB7F50" w:rsidP="00FB7F50">
      <w:pPr>
        <w:jc w:val="both"/>
        <w:rPr>
          <w:bCs/>
          <w:sz w:val="16"/>
          <w:szCs w:val="18"/>
        </w:rPr>
      </w:pPr>
      <w:r w:rsidRPr="00E26339">
        <w:rPr>
          <w:bCs/>
          <w:sz w:val="16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E26339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A7C31" w:rsidRPr="00607F9B" w:rsidTr="005301A1">
        <w:trPr>
          <w:trHeight w:val="638"/>
        </w:trPr>
        <w:tc>
          <w:tcPr>
            <w:tcW w:w="959" w:type="dxa"/>
            <w:shd w:val="clear" w:color="auto" w:fill="auto"/>
          </w:tcPr>
          <w:p w:rsidR="00CA7C31" w:rsidRPr="00607F9B" w:rsidRDefault="00CA7C31" w:rsidP="005301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A7C31" w:rsidRPr="00607F9B" w:rsidRDefault="00CA7C31" w:rsidP="005301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A7C3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A7C31">
              <w:rPr>
                <w:b/>
                <w:bCs/>
                <w:sz w:val="22"/>
                <w:szCs w:val="22"/>
              </w:rPr>
              <w:t>Dostawy sukcesywne sprzętu jednorazowego użytku dla Anestezjologii ii Intensywnej Terapii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A7C31">
              <w:rPr>
                <w:b/>
                <w:sz w:val="22"/>
                <w:szCs w:val="22"/>
              </w:rPr>
              <w:t>72/2023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A7C31" w:rsidRPr="00CA7C31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A7C31" w:rsidRPr="00CA7C31">
        <w:rPr>
          <w:sz w:val="22"/>
          <w:szCs w:val="22"/>
        </w:rPr>
        <w:t>(</w:t>
      </w:r>
      <w:proofErr w:type="spellStart"/>
      <w:r w:rsidR="00CA7C31" w:rsidRPr="00CA7C31">
        <w:rPr>
          <w:sz w:val="22"/>
          <w:szCs w:val="22"/>
        </w:rPr>
        <w:t>t.j</w:t>
      </w:r>
      <w:proofErr w:type="spellEnd"/>
      <w:r w:rsidR="00CA7C31" w:rsidRPr="00CA7C31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6339">
              <w:rPr>
                <w:b/>
                <w:sz w:val="22"/>
                <w:szCs w:val="22"/>
              </w:rPr>
              <w:t>AKSIS Hurtownia Sprzętu Medycznego Ignaciuk Spigarski Spółka Jawna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Przyrodników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1c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80-298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Gdańsk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1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 xml:space="preserve">rurki </w:t>
            </w:r>
            <w:proofErr w:type="spellStart"/>
            <w:r w:rsidRPr="00E26339">
              <w:rPr>
                <w:sz w:val="22"/>
                <w:szCs w:val="22"/>
              </w:rPr>
              <w:t>intubayjne</w:t>
            </w:r>
            <w:proofErr w:type="spellEnd"/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74 671.20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5301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</w:p>
          <w:p w:rsidR="00CA7C31" w:rsidRPr="00E26339" w:rsidRDefault="00CA7C31" w:rsidP="005301A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6339">
              <w:rPr>
                <w:b/>
                <w:sz w:val="22"/>
                <w:szCs w:val="22"/>
              </w:rPr>
              <w:t>SUMI spółka z ograniczoną odpowiedzialnością sp.k.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Drobiarska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35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05-070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Sulejówek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2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 xml:space="preserve">rurka </w:t>
            </w:r>
            <w:proofErr w:type="spellStart"/>
            <w:r w:rsidRPr="00E26339">
              <w:rPr>
                <w:sz w:val="22"/>
                <w:szCs w:val="22"/>
              </w:rPr>
              <w:t>dooskrzelowa</w:t>
            </w:r>
            <w:proofErr w:type="spellEnd"/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3 207.60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26339">
              <w:rPr>
                <w:b/>
                <w:sz w:val="22"/>
                <w:szCs w:val="22"/>
              </w:rPr>
              <w:t>Medtronic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Poland sp. z o.o.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Polna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11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00-633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Warszawa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3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>rurka intubacyjna  z mankietem do zabiegów laserowych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2 160.00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6339">
              <w:rPr>
                <w:b/>
                <w:sz w:val="22"/>
                <w:szCs w:val="22"/>
              </w:rPr>
              <w:lastRenderedPageBreak/>
              <w:t>SUMI spółka z ograniczoną odpowiedzialnością sp.k.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Drobiarska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35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05-070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Sulejówek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4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 xml:space="preserve">rurki </w:t>
            </w:r>
            <w:proofErr w:type="spellStart"/>
            <w:r w:rsidRPr="00E26339">
              <w:rPr>
                <w:sz w:val="22"/>
                <w:szCs w:val="22"/>
              </w:rPr>
              <w:t>intubacujne</w:t>
            </w:r>
            <w:proofErr w:type="spellEnd"/>
            <w:r w:rsidRPr="00E26339">
              <w:rPr>
                <w:sz w:val="22"/>
                <w:szCs w:val="22"/>
              </w:rPr>
              <w:t xml:space="preserve"> różne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1 803.60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6339">
              <w:rPr>
                <w:b/>
                <w:sz w:val="22"/>
                <w:szCs w:val="22"/>
              </w:rPr>
              <w:t>SUMI spółka z ograniczoną odpowiedzialnością sp.k.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Drobiarska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35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05-070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Sulejówek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5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 xml:space="preserve">rurki </w:t>
            </w:r>
            <w:proofErr w:type="spellStart"/>
            <w:r w:rsidRPr="00E26339">
              <w:rPr>
                <w:sz w:val="22"/>
                <w:szCs w:val="22"/>
              </w:rPr>
              <w:t>trachostomijne</w:t>
            </w:r>
            <w:proofErr w:type="spellEnd"/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19 602.00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26339">
              <w:rPr>
                <w:b/>
                <w:sz w:val="22"/>
                <w:szCs w:val="22"/>
              </w:rPr>
              <w:t>Bialmed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Sp. z o.o.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Kazimierzowska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46/48/35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02-546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Warszawa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7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>Sterylny pojemnik do pobierania próbek z drzewa oskrzelowego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1 930.00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5301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</w:p>
          <w:p w:rsidR="00CA7C31" w:rsidRPr="00E26339" w:rsidRDefault="00CA7C31" w:rsidP="005301A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26339">
              <w:rPr>
                <w:b/>
                <w:sz w:val="22"/>
                <w:szCs w:val="22"/>
              </w:rPr>
              <w:t>Bialmed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Sp. z o.o.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Kazimierzowska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46/48/35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02-546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Warszawa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8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>Cewnik do odsysania górnych dróg oddechowych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27 300.00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6339">
              <w:rPr>
                <w:b/>
                <w:sz w:val="22"/>
                <w:szCs w:val="22"/>
              </w:rPr>
              <w:t>SKAMEX Spółka z ograniczona odpowiedzialnością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ul. Częstochowska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38/52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93-121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Łódź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9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 xml:space="preserve">Worek do godzinowej zbiórki moczu, z pomiarem ciśnienia </w:t>
            </w:r>
            <w:proofErr w:type="spellStart"/>
            <w:r w:rsidRPr="00E26339">
              <w:rPr>
                <w:sz w:val="22"/>
                <w:szCs w:val="22"/>
              </w:rPr>
              <w:t>śródbrzusznego</w:t>
            </w:r>
            <w:proofErr w:type="spellEnd"/>
            <w:r w:rsidRPr="00E26339">
              <w:rPr>
                <w:sz w:val="22"/>
                <w:szCs w:val="22"/>
              </w:rPr>
              <w:t xml:space="preserve"> manualnie wykonywanego, z bezigłowym portem do pobierania próbek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3 834.00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6339">
              <w:rPr>
                <w:b/>
                <w:sz w:val="22"/>
                <w:szCs w:val="22"/>
              </w:rPr>
              <w:lastRenderedPageBreak/>
              <w:t>AKSIS Hurtownia Sprzętu Medycznego Ignaciuk Spigarski Spółka Jawna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Przyrodników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1c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80-298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Gdańsk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10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 xml:space="preserve">Dren do kapnografii min. 300 cm do </w:t>
            </w:r>
            <w:proofErr w:type="spellStart"/>
            <w:r w:rsidRPr="00E26339">
              <w:rPr>
                <w:sz w:val="22"/>
                <w:szCs w:val="22"/>
              </w:rPr>
              <w:t>Datexa</w:t>
            </w:r>
            <w:proofErr w:type="spellEnd"/>
            <w:r w:rsidRPr="00E26339">
              <w:rPr>
                <w:sz w:val="22"/>
                <w:szCs w:val="22"/>
              </w:rPr>
              <w:t xml:space="preserve"> 73319,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4 180.00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5301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</w:p>
          <w:p w:rsidR="00CA7C31" w:rsidRPr="00E26339" w:rsidRDefault="00CA7C31" w:rsidP="005301A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26339">
              <w:rPr>
                <w:b/>
                <w:sz w:val="22"/>
                <w:szCs w:val="22"/>
              </w:rPr>
              <w:t>Bialmed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Sp. z o.o.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Kazimierzowska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46/48/35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02-546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Warszawa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11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>Przyrząd do treningu oddechu Tri Ball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210.60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26339">
              <w:rPr>
                <w:b/>
                <w:sz w:val="22"/>
                <w:szCs w:val="22"/>
              </w:rPr>
              <w:t>Medtronic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Poland sp. z o.o.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Polna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11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00-633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Warszawa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13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>Elektroda BIS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34 128.00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5301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</w:p>
          <w:p w:rsidR="00CA7C31" w:rsidRPr="00E26339" w:rsidRDefault="00CA7C31" w:rsidP="005301A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6339">
              <w:rPr>
                <w:b/>
                <w:sz w:val="22"/>
                <w:szCs w:val="22"/>
              </w:rPr>
              <w:t>SINMED Sp. z o. o.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Graniczna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32B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44-178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Przyszowice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14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>Zestaw do toalety jamy ustnej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39 420.00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26339">
              <w:rPr>
                <w:b/>
                <w:sz w:val="22"/>
                <w:szCs w:val="22"/>
              </w:rPr>
              <w:t>Aesculap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26339">
              <w:rPr>
                <w:b/>
                <w:sz w:val="22"/>
                <w:szCs w:val="22"/>
              </w:rPr>
              <w:t>Chifa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Tysiąclecia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14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64-300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Nowy Tomyśl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15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 xml:space="preserve">Przyrząd do pompy infuzyjnej typu </w:t>
            </w:r>
            <w:proofErr w:type="spellStart"/>
            <w:r w:rsidRPr="00E26339">
              <w:rPr>
                <w:sz w:val="22"/>
                <w:szCs w:val="22"/>
              </w:rPr>
              <w:t>Infusomat</w:t>
            </w:r>
            <w:proofErr w:type="spellEnd"/>
            <w:r w:rsidRPr="00E26339">
              <w:rPr>
                <w:sz w:val="22"/>
                <w:szCs w:val="22"/>
              </w:rPr>
              <w:t xml:space="preserve"> 8700036SP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105 159.60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5301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</w:p>
          <w:p w:rsidR="00CA7C31" w:rsidRPr="00E26339" w:rsidRDefault="00CA7C31" w:rsidP="005301A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6339">
              <w:rPr>
                <w:b/>
                <w:sz w:val="22"/>
                <w:szCs w:val="22"/>
              </w:rPr>
              <w:lastRenderedPageBreak/>
              <w:t>SINMED Sp. z o. o.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Graniczna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32B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44-178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Przyszowice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17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>Zamknięty system do odsysania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2 624.40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26339">
              <w:rPr>
                <w:b/>
                <w:sz w:val="22"/>
                <w:szCs w:val="22"/>
              </w:rPr>
              <w:t>EUMed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Chłopickiego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50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04275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Warszawa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18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>Rurka krtaniowa LTS-D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2 052.00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26339">
              <w:rPr>
                <w:b/>
                <w:sz w:val="22"/>
                <w:szCs w:val="22"/>
              </w:rPr>
              <w:t>Biameditek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Sp. z o.o.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E26339">
              <w:rPr>
                <w:bCs/>
                <w:sz w:val="22"/>
                <w:szCs w:val="22"/>
              </w:rPr>
              <w:t>Elewatorska</w:t>
            </w:r>
            <w:proofErr w:type="spellEnd"/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58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15-620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Białystok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19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 xml:space="preserve">Zestawy do </w:t>
            </w:r>
            <w:proofErr w:type="spellStart"/>
            <w:r w:rsidRPr="00E26339">
              <w:rPr>
                <w:sz w:val="22"/>
                <w:szCs w:val="22"/>
              </w:rPr>
              <w:t>Aerogen</w:t>
            </w:r>
            <w:proofErr w:type="spellEnd"/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85 167.72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26339">
              <w:rPr>
                <w:b/>
                <w:sz w:val="22"/>
                <w:szCs w:val="22"/>
              </w:rPr>
              <w:t>Biameditek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Sp. z o.o.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E26339">
              <w:rPr>
                <w:bCs/>
                <w:sz w:val="22"/>
                <w:szCs w:val="22"/>
              </w:rPr>
              <w:t>Elewatorska</w:t>
            </w:r>
            <w:proofErr w:type="spellEnd"/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58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15-620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Białystok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20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>Maski krtaniowe jednorazowe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9 596.88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6339">
              <w:rPr>
                <w:b/>
                <w:sz w:val="22"/>
                <w:szCs w:val="22"/>
              </w:rPr>
              <w:t>VYGON Polska Sp. z o.o.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ul. Francuska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39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/6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03-905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Warszawa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21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>Bezigłowy przezroczysty port naczyniowy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1 512.00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6339">
              <w:rPr>
                <w:b/>
                <w:sz w:val="22"/>
                <w:szCs w:val="22"/>
              </w:rPr>
              <w:lastRenderedPageBreak/>
              <w:t>VYGON Polska Sp. z o.o.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ul. Francuska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39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/6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03-905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Warszawa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22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>Bezpieczna igła Hubera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367.20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26339">
              <w:rPr>
                <w:b/>
                <w:sz w:val="22"/>
                <w:szCs w:val="22"/>
              </w:rPr>
              <w:t>Biochem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Polska Sp. z  o.o.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Nowa 23, Stara Iwiczna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C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/10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05-500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Piaseczno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23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 xml:space="preserve">System zespolony </w:t>
            </w:r>
            <w:proofErr w:type="spellStart"/>
            <w:r w:rsidRPr="00E26339">
              <w:rPr>
                <w:sz w:val="22"/>
                <w:szCs w:val="22"/>
              </w:rPr>
              <w:t>NanoClave</w:t>
            </w:r>
            <w:proofErr w:type="spellEnd"/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5 130.00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6339">
              <w:rPr>
                <w:b/>
                <w:sz w:val="22"/>
                <w:szCs w:val="22"/>
              </w:rPr>
              <w:t>AKSIS Hurtownia Sprzętu Medycznego Ignaciuk Spigarski Spółka Jawna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Przyrodników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1c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80-298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Gdańsk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25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 xml:space="preserve">Jednorazowa łyżka  i </w:t>
            </w:r>
            <w:proofErr w:type="spellStart"/>
            <w:r w:rsidRPr="00E26339">
              <w:rPr>
                <w:sz w:val="22"/>
                <w:szCs w:val="22"/>
              </w:rPr>
              <w:t>rekojeść</w:t>
            </w:r>
            <w:proofErr w:type="spellEnd"/>
            <w:r w:rsidRPr="00E26339">
              <w:rPr>
                <w:sz w:val="22"/>
                <w:szCs w:val="22"/>
              </w:rPr>
              <w:t xml:space="preserve"> do laryngoskopu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65 055.00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6339">
              <w:rPr>
                <w:b/>
                <w:sz w:val="22"/>
                <w:szCs w:val="22"/>
              </w:rPr>
              <w:t xml:space="preserve">GE </w:t>
            </w:r>
            <w:proofErr w:type="spellStart"/>
            <w:r w:rsidRPr="00E26339">
              <w:rPr>
                <w:b/>
                <w:sz w:val="22"/>
                <w:szCs w:val="22"/>
              </w:rPr>
              <w:t>Medical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Systems Polska Sp. z o. o.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Wołoska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9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02-583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Warszawa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26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 xml:space="preserve">Elektroda do pomiaru entropii do aparatów do znieczulenia </w:t>
            </w:r>
            <w:proofErr w:type="spellStart"/>
            <w:r w:rsidRPr="00E26339">
              <w:rPr>
                <w:sz w:val="22"/>
                <w:szCs w:val="22"/>
              </w:rPr>
              <w:t>Carestation</w:t>
            </w:r>
            <w:proofErr w:type="spellEnd"/>
            <w:r w:rsidRPr="00E26339">
              <w:rPr>
                <w:sz w:val="22"/>
                <w:szCs w:val="22"/>
              </w:rPr>
              <w:t xml:space="preserve"> 750c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31 860.00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6339">
              <w:rPr>
                <w:b/>
                <w:sz w:val="22"/>
                <w:szCs w:val="22"/>
              </w:rPr>
              <w:t xml:space="preserve">GE </w:t>
            </w:r>
            <w:proofErr w:type="spellStart"/>
            <w:r w:rsidRPr="00E26339">
              <w:rPr>
                <w:b/>
                <w:sz w:val="22"/>
                <w:szCs w:val="22"/>
              </w:rPr>
              <w:t>Medical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Systems Polska Sp. z o. o.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Wołoska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9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02-583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Warszawa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28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>Zestaw do pomiarów spirometrycznych u pacjenta D-lite ++, 2m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51 300.00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6339">
              <w:rPr>
                <w:b/>
                <w:sz w:val="22"/>
                <w:szCs w:val="22"/>
              </w:rPr>
              <w:lastRenderedPageBreak/>
              <w:t xml:space="preserve">Zarys International </w:t>
            </w:r>
            <w:proofErr w:type="spellStart"/>
            <w:r w:rsidRPr="00E26339">
              <w:rPr>
                <w:b/>
                <w:sz w:val="22"/>
                <w:szCs w:val="22"/>
              </w:rPr>
              <w:t>Group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Pod Borem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18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41-808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Zabrze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29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>Jednorazowy zestaw do wkłuć centralnych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10 870.00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5301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</w:p>
          <w:p w:rsidR="00CA7C31" w:rsidRPr="00E26339" w:rsidRDefault="00CA7C31" w:rsidP="005301A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6339">
              <w:rPr>
                <w:b/>
                <w:sz w:val="22"/>
                <w:szCs w:val="22"/>
              </w:rPr>
              <w:t>Paul Hartmann Polska Sp. z o.o.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Żeromskiego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17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95-200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Pabianice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30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>Jednorazowy zestaw do znieczuleń przewodowych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10 281.60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6339">
              <w:rPr>
                <w:b/>
                <w:sz w:val="22"/>
                <w:szCs w:val="22"/>
              </w:rPr>
              <w:t xml:space="preserve">Konsorcjum (lider: </w:t>
            </w:r>
            <w:proofErr w:type="spellStart"/>
            <w:r w:rsidRPr="00E26339">
              <w:rPr>
                <w:b/>
                <w:sz w:val="22"/>
                <w:szCs w:val="22"/>
              </w:rPr>
              <w:t>Citonet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Bydgoszcz Sp. z o.o.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Wyścigowa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7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85-740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Bydgoszcz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31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>Jednorazowy zestaw do cewnikowania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4 212.00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5301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</w:p>
          <w:p w:rsidR="00CA7C31" w:rsidRPr="00E26339" w:rsidRDefault="00CA7C31" w:rsidP="005301A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26339">
              <w:rPr>
                <w:b/>
                <w:sz w:val="22"/>
                <w:szCs w:val="22"/>
              </w:rPr>
              <w:t>Pajunk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26339">
              <w:rPr>
                <w:b/>
                <w:sz w:val="22"/>
                <w:szCs w:val="22"/>
              </w:rPr>
              <w:t>Medical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26339">
              <w:rPr>
                <w:b/>
                <w:sz w:val="22"/>
                <w:szCs w:val="22"/>
              </w:rPr>
              <w:t>Produkte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GmbH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Karl-Hall-Strasse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1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78187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E26339">
              <w:rPr>
                <w:bCs/>
                <w:sz w:val="22"/>
                <w:szCs w:val="22"/>
              </w:rPr>
              <w:t>Geisingen</w:t>
            </w:r>
            <w:proofErr w:type="spellEnd"/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32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 xml:space="preserve">Igły </w:t>
            </w:r>
            <w:proofErr w:type="spellStart"/>
            <w:r w:rsidRPr="00E26339">
              <w:rPr>
                <w:sz w:val="22"/>
                <w:szCs w:val="22"/>
              </w:rPr>
              <w:t>rózne</w:t>
            </w:r>
            <w:proofErr w:type="spellEnd"/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45 499.32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26339">
              <w:rPr>
                <w:b/>
                <w:sz w:val="22"/>
                <w:szCs w:val="22"/>
              </w:rPr>
              <w:t>Bialmed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Sp. z o.o.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Kazimierzowska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46/48/35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02-546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Warszawa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33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>Sterylne osłony na głowice USG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19 980.00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5301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</w:p>
          <w:p w:rsidR="00CA7C31" w:rsidRPr="00E26339" w:rsidRDefault="00CA7C31" w:rsidP="005301A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6339">
              <w:rPr>
                <w:b/>
                <w:sz w:val="22"/>
                <w:szCs w:val="22"/>
              </w:rPr>
              <w:lastRenderedPageBreak/>
              <w:t>SINMED Sp. z o. o.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Graniczna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32B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44-178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Przyszowice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34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 xml:space="preserve">Prowadnica do trudnych intubacji typ </w:t>
            </w:r>
            <w:proofErr w:type="spellStart"/>
            <w:r w:rsidRPr="00E26339">
              <w:rPr>
                <w:sz w:val="22"/>
                <w:szCs w:val="22"/>
              </w:rPr>
              <w:t>Bougie</w:t>
            </w:r>
            <w:proofErr w:type="spellEnd"/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1 274.40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26339">
              <w:rPr>
                <w:b/>
                <w:sz w:val="22"/>
                <w:szCs w:val="22"/>
              </w:rPr>
              <w:t>Pajunk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26339">
              <w:rPr>
                <w:b/>
                <w:sz w:val="22"/>
                <w:szCs w:val="22"/>
              </w:rPr>
              <w:t>Medical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26339">
              <w:rPr>
                <w:b/>
                <w:sz w:val="22"/>
                <w:szCs w:val="22"/>
              </w:rPr>
              <w:t>Produkte</w:t>
            </w:r>
            <w:proofErr w:type="spellEnd"/>
            <w:r w:rsidRPr="00E26339">
              <w:rPr>
                <w:b/>
                <w:sz w:val="22"/>
                <w:szCs w:val="22"/>
              </w:rPr>
              <w:t xml:space="preserve"> GmbH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Karl-Hall-Strasse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1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78187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E26339">
              <w:rPr>
                <w:bCs/>
                <w:sz w:val="22"/>
                <w:szCs w:val="22"/>
              </w:rPr>
              <w:t>Geisingen</w:t>
            </w:r>
            <w:proofErr w:type="spellEnd"/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37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>Zestaw do znieczulenia kombinowanego i zewnątrzoponowego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32 879.36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6339">
              <w:rPr>
                <w:b/>
                <w:sz w:val="22"/>
                <w:szCs w:val="22"/>
              </w:rPr>
              <w:t>SINMED Sp. z o. o.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Graniczna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32B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44-178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Przyszowice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38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 xml:space="preserve">Elektrody do defibrylatora Bene </w:t>
            </w:r>
            <w:proofErr w:type="spellStart"/>
            <w:r w:rsidRPr="00E26339">
              <w:rPr>
                <w:sz w:val="22"/>
                <w:szCs w:val="22"/>
              </w:rPr>
              <w:t>Heart</w:t>
            </w:r>
            <w:proofErr w:type="spellEnd"/>
            <w:r w:rsidRPr="00E26339">
              <w:rPr>
                <w:sz w:val="22"/>
                <w:szCs w:val="22"/>
              </w:rPr>
              <w:t xml:space="preserve"> D3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1 339.20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5301A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</w:p>
          <w:p w:rsidR="00CA7C31" w:rsidRPr="00E26339" w:rsidRDefault="00CA7C31" w:rsidP="005301A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6339">
              <w:rPr>
                <w:b/>
                <w:sz w:val="22"/>
                <w:szCs w:val="22"/>
              </w:rPr>
              <w:t>SINMED Sp. z o. o.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Graniczna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32B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44-178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Przyszowice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39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 xml:space="preserve">Elektrody do defibrylatora Nihon </w:t>
            </w:r>
            <w:proofErr w:type="spellStart"/>
            <w:r w:rsidRPr="00E26339">
              <w:rPr>
                <w:sz w:val="22"/>
                <w:szCs w:val="22"/>
              </w:rPr>
              <w:t>Kohden</w:t>
            </w:r>
            <w:proofErr w:type="spellEnd"/>
            <w:r w:rsidRPr="00E26339">
              <w:rPr>
                <w:sz w:val="22"/>
                <w:szCs w:val="22"/>
              </w:rPr>
              <w:t xml:space="preserve"> </w:t>
            </w:r>
            <w:proofErr w:type="spellStart"/>
            <w:r w:rsidRPr="00E26339">
              <w:rPr>
                <w:sz w:val="22"/>
                <w:szCs w:val="22"/>
              </w:rPr>
              <w:t>cardiolife</w:t>
            </w:r>
            <w:proofErr w:type="spellEnd"/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1 404.00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  <w:tr w:rsidR="00CA7C31" w:rsidTr="005301A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A7C31" w:rsidRPr="00E26339" w:rsidRDefault="00CA7C31" w:rsidP="005301A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26339">
              <w:rPr>
                <w:b/>
                <w:sz w:val="22"/>
                <w:szCs w:val="22"/>
              </w:rPr>
              <w:t>SKAMEX Spółka z ograniczona odpowiedzialnością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ul. Częstochowska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38/52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</w:p>
          <w:p w:rsidR="00CA7C31" w:rsidRPr="00E26339" w:rsidRDefault="00CA7C31" w:rsidP="005301A1">
            <w:pPr>
              <w:jc w:val="both"/>
              <w:rPr>
                <w:bCs/>
                <w:sz w:val="22"/>
                <w:szCs w:val="22"/>
              </w:rPr>
            </w:pPr>
            <w:r w:rsidRPr="00E26339">
              <w:rPr>
                <w:bCs/>
                <w:sz w:val="22"/>
                <w:szCs w:val="22"/>
              </w:rPr>
              <w:t>93-121</w:t>
            </w:r>
            <w:r w:rsidRPr="00E26339">
              <w:rPr>
                <w:bCs/>
                <w:sz w:val="22"/>
                <w:szCs w:val="22"/>
              </w:rPr>
              <w:t xml:space="preserve"> </w:t>
            </w:r>
            <w:r w:rsidRPr="00E26339">
              <w:rPr>
                <w:bCs/>
                <w:sz w:val="22"/>
                <w:szCs w:val="22"/>
              </w:rPr>
              <w:t>Łódź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>na:</w:t>
            </w:r>
          </w:p>
          <w:p w:rsidR="00CA7C31" w:rsidRPr="00E26339" w:rsidRDefault="00CA7C31" w:rsidP="005301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sz w:val="22"/>
                <w:szCs w:val="22"/>
              </w:rPr>
              <w:t xml:space="preserve">Zadanie nr </w:t>
            </w:r>
            <w:r w:rsidRPr="00E26339">
              <w:rPr>
                <w:sz w:val="22"/>
                <w:szCs w:val="22"/>
              </w:rPr>
              <w:t>40</w:t>
            </w:r>
            <w:r w:rsidRPr="00E26339">
              <w:rPr>
                <w:sz w:val="22"/>
                <w:szCs w:val="22"/>
              </w:rPr>
              <w:t xml:space="preserve">: </w:t>
            </w:r>
            <w:r w:rsidRPr="00E26339">
              <w:rPr>
                <w:sz w:val="22"/>
                <w:szCs w:val="22"/>
              </w:rPr>
              <w:t>Bronchofiberoskopy  jednorazowe</w:t>
            </w:r>
            <w:r w:rsidRPr="00E26339">
              <w:rPr>
                <w:sz w:val="22"/>
                <w:szCs w:val="22"/>
              </w:rPr>
              <w:t xml:space="preserve"> za cenę brutto </w:t>
            </w:r>
            <w:r w:rsidRPr="00E26339">
              <w:rPr>
                <w:b/>
                <w:sz w:val="22"/>
                <w:szCs w:val="22"/>
              </w:rPr>
              <w:t>71 280.00 zł</w:t>
            </w:r>
            <w:r w:rsidRPr="00E26339">
              <w:rPr>
                <w:bCs/>
                <w:sz w:val="22"/>
                <w:szCs w:val="22"/>
              </w:rPr>
              <w:t>.</w:t>
            </w:r>
          </w:p>
          <w:p w:rsidR="00CA7C31" w:rsidRPr="00E26339" w:rsidRDefault="00CA7C31" w:rsidP="00E263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E26339">
              <w:rPr>
                <w:color w:val="000000"/>
                <w:sz w:val="22"/>
                <w:szCs w:val="22"/>
              </w:rPr>
              <w:t>Uzasadnienie wyboru:</w:t>
            </w:r>
            <w:r w:rsidR="00E26339" w:rsidRPr="00E26339">
              <w:rPr>
                <w:color w:val="000000"/>
                <w:sz w:val="22"/>
                <w:szCs w:val="22"/>
              </w:rPr>
              <w:t xml:space="preserve">  </w:t>
            </w:r>
            <w:r w:rsidRPr="00E26339">
              <w:rPr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</w:tbl>
    <w:p w:rsidR="00E26339" w:rsidRDefault="00E26339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E26339" w:rsidRDefault="00E26339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969"/>
        <w:gridCol w:w="1842"/>
        <w:gridCol w:w="1134"/>
      </w:tblGrid>
      <w:tr w:rsidR="00211A34" w:rsidRPr="00834EF4" w:rsidTr="00E26339">
        <w:tc>
          <w:tcPr>
            <w:tcW w:w="2835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9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2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rurki </w:t>
            </w:r>
            <w:proofErr w:type="spellStart"/>
            <w:r w:rsidRPr="00CA7C31">
              <w:rPr>
                <w:sz w:val="20"/>
                <w:szCs w:val="20"/>
              </w:rPr>
              <w:t>intubayjne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AKSIS Hurtownia Sprzętu Medycznego Ignaciuk Spigarski Spółka Jawna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Przyrodników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1c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80-298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Gdańsk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rurki </w:t>
            </w:r>
            <w:proofErr w:type="spellStart"/>
            <w:r w:rsidRPr="00CA7C31">
              <w:rPr>
                <w:sz w:val="20"/>
                <w:szCs w:val="20"/>
              </w:rPr>
              <w:t>intubayjne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SUMI spółka z ograniczoną odpowiedzialnością sp.k.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Drobiarska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35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05-070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Sulejówek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- 51.05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51,05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rurka </w:t>
            </w:r>
            <w:proofErr w:type="spellStart"/>
            <w:r w:rsidRPr="00CA7C31">
              <w:rPr>
                <w:sz w:val="20"/>
                <w:szCs w:val="20"/>
              </w:rPr>
              <w:t>dooskrzelowa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SUMI spółka z ograniczoną odpowiedzialnością sp.k.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Drobiarska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35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05-070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Sulejówek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rurka intubacyjna  z mankietem do zabiegów laserowych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11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rurki </w:t>
            </w:r>
            <w:proofErr w:type="spellStart"/>
            <w:r w:rsidRPr="00CA7C31">
              <w:rPr>
                <w:sz w:val="20"/>
                <w:szCs w:val="20"/>
              </w:rPr>
              <w:t>intubacujne</w:t>
            </w:r>
            <w:proofErr w:type="spellEnd"/>
            <w:r w:rsidRPr="00CA7C31">
              <w:rPr>
                <w:sz w:val="20"/>
                <w:szCs w:val="20"/>
              </w:rPr>
              <w:t xml:space="preserve"> różne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SUMI spółka z ograniczoną odpowiedzialnością sp.k.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Drobiarska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35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05-070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Sulejówek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rurki </w:t>
            </w:r>
            <w:proofErr w:type="spellStart"/>
            <w:r w:rsidRPr="00CA7C31">
              <w:rPr>
                <w:sz w:val="20"/>
                <w:szCs w:val="20"/>
              </w:rPr>
              <w:t>trachostomijne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SUMI spółka z ograniczoną odpowiedzialnością sp.k.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Drobiarska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35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05-070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Sulejówek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Sterylny pojemnik do pobierania próbek z drzewa oskrzelowego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46/48/35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Sterylny pojemnik do pobierania próbek z drzewa oskrzelowego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18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Zabrze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- 60.58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60,58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Sterylny pojemnik do pobierania próbek z drzewa oskrzelowego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Medicavera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Dalhausen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Majowa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2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71-374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Szczecin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- 28.64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28,64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Cewnik do odsysania górnych dróg oddechowych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46/48/35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Cewnik do odsysania górnych dróg oddechowych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18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Zabrze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- 85.98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85,98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Default="00CA7C31" w:rsidP="005301A1">
            <w:pPr>
              <w:spacing w:before="40" w:after="40"/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Worek do godzinowej zbiórki moczu, z pomiarem ciśnienia </w:t>
            </w:r>
            <w:proofErr w:type="spellStart"/>
            <w:r w:rsidRPr="00CA7C31">
              <w:rPr>
                <w:sz w:val="20"/>
                <w:szCs w:val="20"/>
              </w:rPr>
              <w:t>śródbrzusznego</w:t>
            </w:r>
            <w:proofErr w:type="spellEnd"/>
            <w:r w:rsidRPr="00CA7C31">
              <w:rPr>
                <w:sz w:val="20"/>
                <w:szCs w:val="20"/>
              </w:rPr>
              <w:t xml:space="preserve"> manualnie wykonywanego, z bezigłowym portem do pobierania próbek</w:t>
            </w:r>
          </w:p>
          <w:p w:rsidR="00E26339" w:rsidRPr="00211A34" w:rsidRDefault="00E26339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38/52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Łódź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lastRenderedPageBreak/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Dren do kapnografii min. 300 cm do </w:t>
            </w:r>
            <w:proofErr w:type="spellStart"/>
            <w:r w:rsidRPr="00CA7C31">
              <w:rPr>
                <w:sz w:val="20"/>
                <w:szCs w:val="20"/>
              </w:rPr>
              <w:t>Datexa</w:t>
            </w:r>
            <w:proofErr w:type="spellEnd"/>
            <w:r w:rsidRPr="00CA7C31">
              <w:rPr>
                <w:sz w:val="20"/>
                <w:szCs w:val="20"/>
              </w:rPr>
              <w:t xml:space="preserve"> 73319,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AKSIS Hurtownia Sprzętu Medycznego Ignaciuk Spigarski Spółka Jawna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Przyrodników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1c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80-298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Gdańsk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Dren do kapnografii min. 300 cm do </w:t>
            </w:r>
            <w:proofErr w:type="spellStart"/>
            <w:r w:rsidRPr="00CA7C31">
              <w:rPr>
                <w:sz w:val="20"/>
                <w:szCs w:val="20"/>
              </w:rPr>
              <w:t>Datexa</w:t>
            </w:r>
            <w:proofErr w:type="spellEnd"/>
            <w:r w:rsidRPr="00CA7C31">
              <w:rPr>
                <w:sz w:val="20"/>
                <w:szCs w:val="20"/>
              </w:rPr>
              <w:t xml:space="preserve"> 73319,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proofErr w:type="spellStart"/>
            <w:r w:rsidRPr="00CA7C31">
              <w:rPr>
                <w:sz w:val="20"/>
                <w:szCs w:val="20"/>
              </w:rPr>
              <w:t>Elewatorska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58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Białystok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- 78.54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78,54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Przyrząd do treningu oddechu Tri Ball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Billmed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Sp.zo.o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>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proofErr w:type="spellStart"/>
            <w:r w:rsidRPr="00CA7C31">
              <w:rPr>
                <w:sz w:val="20"/>
                <w:szCs w:val="20"/>
              </w:rPr>
              <w:t>Krypska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24/1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04-082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- 18.57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18,57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Przyrząd do treningu oddechu Tri Ball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46/48/35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Przyrząd do treningu oddechu Tri Ball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proofErr w:type="spellStart"/>
            <w:r w:rsidRPr="00CA7C31">
              <w:rPr>
                <w:sz w:val="20"/>
                <w:szCs w:val="20"/>
              </w:rPr>
              <w:t>Elewatorska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58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Białystok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- 93.53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93,53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Przyrząd do treningu oddechu Tri Ball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18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Zabrze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- 64.36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64,36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Elektroda BIS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11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Zestaw do toalety jamy ustnej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SINMED Sp. z o. 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32B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Przyszowice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Zestaw do toalety jamy ustnej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sp. z o. 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8 B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BYDGOSZCZ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- 92.29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92,29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Przyrząd do pompy infuzyjnej typu </w:t>
            </w:r>
            <w:proofErr w:type="spellStart"/>
            <w:r w:rsidRPr="00CA7C31">
              <w:rPr>
                <w:sz w:val="20"/>
                <w:szCs w:val="20"/>
              </w:rPr>
              <w:t>Infusomat</w:t>
            </w:r>
            <w:proofErr w:type="spellEnd"/>
            <w:r w:rsidRPr="00CA7C31">
              <w:rPr>
                <w:sz w:val="20"/>
                <w:szCs w:val="20"/>
              </w:rPr>
              <w:t xml:space="preserve"> 8700036SP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14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Nowy Tomyśl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Zamknięty system do odsysania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SINMED Sp. z o. 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32B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Przyszowice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Zamknięty system do odsysania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38/52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Łódź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- 64.80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64,80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Rurka krtaniowa LTS-D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EUMed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Chłopickiego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50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04275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Zestawy do </w:t>
            </w:r>
            <w:proofErr w:type="spellStart"/>
            <w:r w:rsidRPr="00CA7C31">
              <w:rPr>
                <w:sz w:val="20"/>
                <w:szCs w:val="20"/>
              </w:rPr>
              <w:t>Aerogen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proofErr w:type="spellStart"/>
            <w:r w:rsidRPr="00CA7C31">
              <w:rPr>
                <w:sz w:val="20"/>
                <w:szCs w:val="20"/>
              </w:rPr>
              <w:t>Elewatorska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58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Białystok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Maski krtaniowe jednorazowe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proofErr w:type="spellStart"/>
            <w:r w:rsidRPr="00CA7C31">
              <w:rPr>
                <w:sz w:val="20"/>
                <w:szCs w:val="20"/>
              </w:rPr>
              <w:t>Elewatorska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58</w:t>
            </w:r>
          </w:p>
          <w:p w:rsidR="00CA7C31" w:rsidRDefault="00CA7C31" w:rsidP="005301A1">
            <w:pPr>
              <w:spacing w:after="40"/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Białystok</w:t>
            </w:r>
          </w:p>
          <w:p w:rsidR="00E26339" w:rsidRPr="00211A34" w:rsidRDefault="00E26339" w:rsidP="005301A1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lastRenderedPageBreak/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Bezigłowy przezroczysty port naczyniowy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VYGON Polska Sp. z o.o.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ul. Francuska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39/6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03-905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Bezigłowy przezroczysty port naczyniowy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Biochem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Polska Sp. z  o.o.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Nowa 23, Stara Iwiczna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C/10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Piaseczno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- 15.56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15,56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Bezpieczna igła Hubera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VYGON Polska Sp. z o.o.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ul. Francuska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39/6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03-905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System zespolony </w:t>
            </w:r>
            <w:proofErr w:type="spellStart"/>
            <w:r w:rsidRPr="00CA7C31">
              <w:rPr>
                <w:sz w:val="20"/>
                <w:szCs w:val="20"/>
              </w:rPr>
              <w:t>NanoClave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Biochem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Polska Sp. z  o.o.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Nowa 23, Stara Iwiczna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C/10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Piaseczno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Jednorazowa łyżka  i </w:t>
            </w:r>
            <w:proofErr w:type="spellStart"/>
            <w:r w:rsidRPr="00CA7C31">
              <w:rPr>
                <w:sz w:val="20"/>
                <w:szCs w:val="20"/>
              </w:rPr>
              <w:t>rekojeść</w:t>
            </w:r>
            <w:proofErr w:type="spellEnd"/>
            <w:r w:rsidRPr="00CA7C31">
              <w:rPr>
                <w:sz w:val="20"/>
                <w:szCs w:val="20"/>
              </w:rPr>
              <w:t xml:space="preserve"> do laryngoskopu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Cedical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Celulozy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107G/1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04-986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- 55.39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55,39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Jednorazowa łyżka  i </w:t>
            </w:r>
            <w:proofErr w:type="spellStart"/>
            <w:r w:rsidRPr="00CA7C31">
              <w:rPr>
                <w:sz w:val="20"/>
                <w:szCs w:val="20"/>
              </w:rPr>
              <w:t>rekojeść</w:t>
            </w:r>
            <w:proofErr w:type="spellEnd"/>
            <w:r w:rsidRPr="00CA7C31">
              <w:rPr>
                <w:sz w:val="20"/>
                <w:szCs w:val="20"/>
              </w:rPr>
              <w:t xml:space="preserve"> do laryngoskopu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AKSIS Hurtownia Sprzętu Medycznego Ignaciuk Spigarski Spółka Jawna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Przyrodników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1c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80-298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Gdańsk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Jednorazowa łyżka  i </w:t>
            </w:r>
            <w:proofErr w:type="spellStart"/>
            <w:r w:rsidRPr="00CA7C31">
              <w:rPr>
                <w:sz w:val="20"/>
                <w:szCs w:val="20"/>
              </w:rPr>
              <w:t>rekojeść</w:t>
            </w:r>
            <w:proofErr w:type="spellEnd"/>
            <w:r w:rsidRPr="00CA7C31">
              <w:rPr>
                <w:sz w:val="20"/>
                <w:szCs w:val="20"/>
              </w:rPr>
              <w:t xml:space="preserve"> do laryngoskopu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SINMED Sp. z o. 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32B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Przyszowice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- 96.30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96,30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Jednorazowa łyżka  i </w:t>
            </w:r>
            <w:proofErr w:type="spellStart"/>
            <w:r w:rsidRPr="00CA7C31">
              <w:rPr>
                <w:sz w:val="20"/>
                <w:szCs w:val="20"/>
              </w:rPr>
              <w:t>rekojeść</w:t>
            </w:r>
            <w:proofErr w:type="spellEnd"/>
            <w:r w:rsidRPr="00CA7C31">
              <w:rPr>
                <w:sz w:val="20"/>
                <w:szCs w:val="20"/>
              </w:rPr>
              <w:t xml:space="preserve"> do laryngoskopu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Medicavera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Dalhausen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Majowa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2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71-374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Szczecin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- 56.56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56,56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Elektroda do pomiaru entropii do aparatów do znieczulenia </w:t>
            </w:r>
            <w:proofErr w:type="spellStart"/>
            <w:r w:rsidRPr="00CA7C31">
              <w:rPr>
                <w:sz w:val="20"/>
                <w:szCs w:val="20"/>
              </w:rPr>
              <w:t>Carestation</w:t>
            </w:r>
            <w:proofErr w:type="spellEnd"/>
            <w:r w:rsidRPr="00CA7C31">
              <w:rPr>
                <w:sz w:val="20"/>
                <w:szCs w:val="20"/>
              </w:rPr>
              <w:t xml:space="preserve"> 750c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 xml:space="preserve">GE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Systems Polska Sp. z o. 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Wołoska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9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02-583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Zestaw do pomiarów spirometrycznych u pacjenta D-lite ++, 2m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 xml:space="preserve">GE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Systems Polska Sp. z o. 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Wołoska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9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02-583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Jednorazowy zestaw do wkłuć centralnych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18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Zabrze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Jednorazowy zestaw do wkłuć centralnych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Paul Hartmann Polska Sp. z o.o.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17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Pabianice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- 72.70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72,70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Jednorazowy zestaw do znieczuleń przewodowych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Paul Hartmann Polska Sp. z o.o.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17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Pabianice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Jednorazowy zestaw do cewnikowania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 xml:space="preserve">Konsorcjum (lider: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Bydgoszcz Sp. z o.o.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Wyścigowa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7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85-740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Bydgoszcz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Jednorazowy zestaw do cewnikowania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18</w:t>
            </w:r>
          </w:p>
          <w:p w:rsidR="00CA7C31" w:rsidRDefault="00CA7C31" w:rsidP="005301A1">
            <w:pPr>
              <w:spacing w:after="40"/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Zabrze</w:t>
            </w:r>
          </w:p>
          <w:p w:rsidR="00E26339" w:rsidRPr="00211A34" w:rsidRDefault="00E26339" w:rsidP="005301A1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- 78.95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78,95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lastRenderedPageBreak/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Jednorazowy zestaw do cewnikowania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Paul Hartmann Polska Sp. z o.o.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17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Pabianice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- 55.91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55,91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Igły </w:t>
            </w:r>
            <w:proofErr w:type="spellStart"/>
            <w:r w:rsidRPr="00CA7C31">
              <w:rPr>
                <w:sz w:val="20"/>
                <w:szCs w:val="20"/>
              </w:rPr>
              <w:t>rózne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Pajunk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Produkte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GmbH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Karl-Hall-Strasse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1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78187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CA7C31">
              <w:rPr>
                <w:sz w:val="20"/>
                <w:szCs w:val="20"/>
              </w:rPr>
              <w:t>Geisingen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Sterylne osłony na głowice USG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46/48/35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Sterylne osłony na głowice USG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Pajunk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Produkte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GmbH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Karl-Hall-Strasse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1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78187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CA7C31">
              <w:rPr>
                <w:sz w:val="20"/>
                <w:szCs w:val="20"/>
              </w:rPr>
              <w:t>Geisingen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- 87.84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87,84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Sterylne osłony na głowice USG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 xml:space="preserve">MS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sp. zoo. sp. k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Gałeczki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54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41-500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Chorzów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- 71.15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71,15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Prowadnica do trudnych intubacji typ </w:t>
            </w:r>
            <w:proofErr w:type="spellStart"/>
            <w:r w:rsidRPr="00CA7C31">
              <w:rPr>
                <w:sz w:val="20"/>
                <w:szCs w:val="20"/>
              </w:rPr>
              <w:t>Bougie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SINMED Sp. z o. 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32B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Przyszowice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Prowadnica do trudnych intubacji typ </w:t>
            </w:r>
            <w:proofErr w:type="spellStart"/>
            <w:r w:rsidRPr="00CA7C31">
              <w:rPr>
                <w:sz w:val="20"/>
                <w:szCs w:val="20"/>
              </w:rPr>
              <w:t>Bougie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18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Zabrze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- 90.77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90,77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Prowadnica do trudnych intubacji typ </w:t>
            </w:r>
            <w:proofErr w:type="spellStart"/>
            <w:r w:rsidRPr="00CA7C31">
              <w:rPr>
                <w:sz w:val="20"/>
                <w:szCs w:val="20"/>
              </w:rPr>
              <w:t>Bougie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SUMI spółka z ograniczoną odpowiedzialnością sp.k.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Drobiarska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35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05-070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Sulejówek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- 33.71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33,71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Prowadnica do trudnych intubacji typ </w:t>
            </w:r>
            <w:proofErr w:type="spellStart"/>
            <w:r w:rsidRPr="00CA7C31">
              <w:rPr>
                <w:sz w:val="20"/>
                <w:szCs w:val="20"/>
              </w:rPr>
              <w:t>Bougie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TRIDENT MED Spółka cywilna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Szachowa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1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04-894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- 30.49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30,49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Zestaw do znieczulenia kombinowanego i zewnątrzoponowego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A7C31">
              <w:rPr>
                <w:b/>
                <w:bCs/>
                <w:sz w:val="20"/>
                <w:szCs w:val="20"/>
              </w:rPr>
              <w:t>Pajunk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A7C31">
              <w:rPr>
                <w:b/>
                <w:bCs/>
                <w:sz w:val="20"/>
                <w:szCs w:val="20"/>
              </w:rPr>
              <w:t>Produkte</w:t>
            </w:r>
            <w:proofErr w:type="spellEnd"/>
            <w:r w:rsidRPr="00CA7C31">
              <w:rPr>
                <w:b/>
                <w:bCs/>
                <w:sz w:val="20"/>
                <w:szCs w:val="20"/>
              </w:rPr>
              <w:t xml:space="preserve"> GmbH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Karl-Hall-Strasse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1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78187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CA7C31">
              <w:rPr>
                <w:sz w:val="20"/>
                <w:szCs w:val="20"/>
              </w:rPr>
              <w:t>Geisingen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Elektrody do defibrylatora Bene </w:t>
            </w:r>
            <w:proofErr w:type="spellStart"/>
            <w:r w:rsidRPr="00CA7C31">
              <w:rPr>
                <w:sz w:val="20"/>
                <w:szCs w:val="20"/>
              </w:rPr>
              <w:t>Heart</w:t>
            </w:r>
            <w:proofErr w:type="spellEnd"/>
            <w:r w:rsidRPr="00CA7C31">
              <w:rPr>
                <w:sz w:val="20"/>
                <w:szCs w:val="20"/>
              </w:rPr>
              <w:t xml:space="preserve"> D3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SINMED Sp. z o. 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32B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Przyszowice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 xml:space="preserve">Elektrody do defibrylatora Nihon </w:t>
            </w:r>
            <w:proofErr w:type="spellStart"/>
            <w:r w:rsidRPr="00CA7C31">
              <w:rPr>
                <w:sz w:val="20"/>
                <w:szCs w:val="20"/>
              </w:rPr>
              <w:t>Kohden</w:t>
            </w:r>
            <w:proofErr w:type="spellEnd"/>
            <w:r w:rsidRPr="00CA7C31">
              <w:rPr>
                <w:sz w:val="20"/>
                <w:szCs w:val="20"/>
              </w:rPr>
              <w:t xml:space="preserve"> </w:t>
            </w:r>
            <w:proofErr w:type="spellStart"/>
            <w:r w:rsidRPr="00CA7C31">
              <w:rPr>
                <w:sz w:val="20"/>
                <w:szCs w:val="20"/>
              </w:rPr>
              <w:t>cardiolife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SINMED Sp. z o. o.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32B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Przyszowice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  <w:tr w:rsidR="00CA7C31" w:rsidRPr="00834EF4" w:rsidTr="00E26339">
        <w:tc>
          <w:tcPr>
            <w:tcW w:w="2835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A7C31">
              <w:rPr>
                <w:sz w:val="20"/>
                <w:szCs w:val="20"/>
              </w:rPr>
              <w:t>Bronchofiberoskopy  jednorazowe</w:t>
            </w:r>
          </w:p>
        </w:tc>
        <w:tc>
          <w:tcPr>
            <w:tcW w:w="3969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A7C31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CA7C31" w:rsidRPr="00211A34" w:rsidRDefault="00CA7C31" w:rsidP="005301A1">
            <w:pPr>
              <w:rPr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38/52</w:t>
            </w:r>
          </w:p>
          <w:p w:rsidR="00CA7C31" w:rsidRPr="00211A34" w:rsidRDefault="00CA7C31" w:rsidP="005301A1">
            <w:pPr>
              <w:spacing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A7C31">
              <w:rPr>
                <w:sz w:val="20"/>
                <w:szCs w:val="20"/>
              </w:rPr>
              <w:t>Łódź</w:t>
            </w:r>
          </w:p>
        </w:tc>
        <w:tc>
          <w:tcPr>
            <w:tcW w:w="1842" w:type="dxa"/>
            <w:shd w:val="clear" w:color="auto" w:fill="auto"/>
          </w:tcPr>
          <w:p w:rsidR="00CA7C31" w:rsidRPr="00211A34" w:rsidRDefault="00CA7C31" w:rsidP="005301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7C31" w:rsidRPr="00211A34" w:rsidRDefault="00CA7C31" w:rsidP="005301A1">
            <w:pPr>
              <w:jc w:val="center"/>
              <w:rPr>
                <w:color w:val="000000"/>
                <w:sz w:val="20"/>
                <w:szCs w:val="20"/>
              </w:rPr>
            </w:pPr>
            <w:r w:rsidRPr="00CA7C31">
              <w:rPr>
                <w:sz w:val="20"/>
                <w:szCs w:val="20"/>
              </w:rPr>
              <w:t xml:space="preserve">  100,00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E26339" w:rsidRDefault="00E26339" w:rsidP="00E2633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2 egz. na </w:t>
      </w:r>
      <w:r>
        <w:rPr>
          <w:rFonts w:ascii="Arial Narrow" w:hAnsi="Arial Narrow"/>
          <w:sz w:val="20"/>
          <w:szCs w:val="20"/>
        </w:rPr>
        <w:t>6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E26339" w:rsidRDefault="00E26339" w:rsidP="00E26339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1" w:name="_GoBack"/>
      <w:proofErr w:type="spellStart"/>
      <w:r w:rsidRPr="00E26339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E26339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E26339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E26339">
        <w:rPr>
          <w:rFonts w:ascii="Arial Narrow" w:hAnsi="Arial Narrow"/>
          <w:b/>
          <w:sz w:val="20"/>
          <w:szCs w:val="20"/>
          <w:u w:val="single"/>
        </w:rPr>
        <w:t>, Biuro Przepustek</w:t>
      </w:r>
      <w:bookmarkEnd w:id="1"/>
      <w:r>
        <w:rPr>
          <w:rFonts w:ascii="Arial Narrow" w:hAnsi="Arial Narrow"/>
          <w:sz w:val="20"/>
          <w:szCs w:val="20"/>
        </w:rPr>
        <w:t xml:space="preserve">;   </w:t>
      </w:r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06.09.</w:t>
      </w:r>
      <w:r>
        <w:rPr>
          <w:rFonts w:ascii="Arial Narrow" w:hAnsi="Arial Narrow"/>
          <w:b/>
          <w:sz w:val="20"/>
          <w:szCs w:val="20"/>
        </w:rPr>
        <w:t xml:space="preserve">2023r.  </w:t>
      </w:r>
    </w:p>
    <w:p w:rsidR="00E26339" w:rsidRDefault="00E26339" w:rsidP="00E2633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E26339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8642B3" w:rsidRPr="00B464D3" w:rsidRDefault="00E26339" w:rsidP="00E26339">
      <w:pPr>
        <w:rPr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wyk.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C37" w:rsidRDefault="00F83C37">
      <w:r>
        <w:separator/>
      </w:r>
    </w:p>
  </w:endnote>
  <w:endnote w:type="continuationSeparator" w:id="0">
    <w:p w:rsidR="00F83C37" w:rsidRDefault="00F83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339" w:rsidRDefault="00E2633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11</w:t>
    </w:r>
    <w:r>
      <w:fldChar w:fldCharType="end"/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C37" w:rsidRDefault="00F83C37">
      <w:r>
        <w:separator/>
      </w:r>
    </w:p>
  </w:footnote>
  <w:footnote w:type="continuationSeparator" w:id="0">
    <w:p w:rsidR="00F83C37" w:rsidRDefault="00F83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339" w:rsidRDefault="00E26339">
    <w:pPr>
      <w:pStyle w:val="Nagwek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11</w:t>
    </w:r>
    <w:r>
      <w:fldChar w:fldCharType="end"/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3C3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7C31"/>
    <w:rsid w:val="00CF75AF"/>
    <w:rsid w:val="00D01E5B"/>
    <w:rsid w:val="00D04203"/>
    <w:rsid w:val="00D26ED6"/>
    <w:rsid w:val="00D42C90"/>
    <w:rsid w:val="00D8427E"/>
    <w:rsid w:val="00E26339"/>
    <w:rsid w:val="00E30B2D"/>
    <w:rsid w:val="00E62859"/>
    <w:rsid w:val="00E85D70"/>
    <w:rsid w:val="00F33C66"/>
    <w:rsid w:val="00F83C3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E26339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E263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11</Pages>
  <Words>3334</Words>
  <Characters>20008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3</cp:revision>
  <cp:lastPrinted>2023-09-06T06:04:00Z</cp:lastPrinted>
  <dcterms:created xsi:type="dcterms:W3CDTF">2023-09-06T05:59:00Z</dcterms:created>
  <dcterms:modified xsi:type="dcterms:W3CDTF">2023-09-06T06:04:00Z</dcterms:modified>
</cp:coreProperties>
</file>