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53B46" w14:textId="77777777" w:rsidR="004923CC" w:rsidRPr="0036643B" w:rsidRDefault="00657A47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bookmarkStart w:id="0" w:name="_Hlk60301409"/>
      <w:r w:rsidRPr="0036643B">
        <w:rPr>
          <w:b/>
          <w:i w:val="0"/>
          <w:sz w:val="22"/>
          <w:szCs w:val="22"/>
        </w:rPr>
        <w:t xml:space="preserve">Załącznik nr </w:t>
      </w:r>
      <w:r w:rsidR="00C77CA7" w:rsidRPr="0036643B">
        <w:rPr>
          <w:b/>
          <w:i w:val="0"/>
          <w:sz w:val="22"/>
          <w:szCs w:val="22"/>
        </w:rPr>
        <w:t>4</w:t>
      </w:r>
      <w:r w:rsidR="007666D6" w:rsidRPr="0036643B">
        <w:rPr>
          <w:b/>
          <w:i w:val="0"/>
          <w:sz w:val="22"/>
          <w:szCs w:val="22"/>
        </w:rPr>
        <w:t xml:space="preserve"> do SWZ</w:t>
      </w:r>
    </w:p>
    <w:p w14:paraId="15BC0D7C" w14:textId="39CD5010" w:rsidR="00737651" w:rsidRPr="0036643B" w:rsidRDefault="00213980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r w:rsidRPr="0036643B">
        <w:rPr>
          <w:b/>
          <w:bCs/>
          <w:i w:val="0"/>
        </w:rPr>
        <w:t>Znak sprawy:</w:t>
      </w:r>
      <w:r w:rsidRPr="0036643B">
        <w:rPr>
          <w:i w:val="0"/>
        </w:rPr>
        <w:t xml:space="preserve"> </w:t>
      </w:r>
      <w:r w:rsidR="00C77CA7" w:rsidRPr="0036643B">
        <w:rPr>
          <w:b/>
          <w:i w:val="0"/>
        </w:rPr>
        <w:t>KA-2/</w:t>
      </w:r>
      <w:r w:rsidR="002C69ED" w:rsidRPr="0036643B">
        <w:rPr>
          <w:b/>
          <w:i w:val="0"/>
        </w:rPr>
        <w:t>0</w:t>
      </w:r>
      <w:r w:rsidR="00566FF5" w:rsidRPr="0036643B">
        <w:rPr>
          <w:b/>
          <w:i w:val="0"/>
        </w:rPr>
        <w:t>69</w:t>
      </w:r>
      <w:r w:rsidR="00C77CA7" w:rsidRPr="0036643B">
        <w:rPr>
          <w:b/>
          <w:i w:val="0"/>
        </w:rPr>
        <w:t>/202</w:t>
      </w:r>
      <w:r w:rsidR="00566FF5" w:rsidRPr="0036643B">
        <w:rPr>
          <w:b/>
          <w:i w:val="0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93D01" w14:paraId="2A6E12EE" w14:textId="77777777" w:rsidTr="00DE6A4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BC1610" w14:textId="77777777" w:rsidR="00393D01" w:rsidRPr="00053927" w:rsidRDefault="00393D01" w:rsidP="00DE6A43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5A73375" w14:textId="77777777" w:rsidR="00393D01" w:rsidRPr="00053927" w:rsidRDefault="00393D01" w:rsidP="00DE6A43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FBD23E" w14:textId="77777777" w:rsidR="00B8229D" w:rsidRDefault="00B8229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BDF997D" w14:textId="1DF67BE5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C101319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FB989E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BEBA13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943CA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6E6C62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4D967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191750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4441AD7" w14:textId="3E08706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62EFA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62EFA" w:rsidRPr="00C62EFA">
        <w:rPr>
          <w:rFonts w:ascii="Times New Roman" w:hAnsi="Times New Roman"/>
        </w:rPr>
        <w:t>t.j</w:t>
      </w:r>
      <w:proofErr w:type="spellEnd"/>
      <w:r w:rsidR="00C62EFA" w:rsidRPr="00C62EFA">
        <w:rPr>
          <w:rFonts w:ascii="Times New Roman" w:hAnsi="Times New Roman"/>
        </w:rPr>
        <w:t>. Dz. U. z 2022</w:t>
      </w:r>
      <w:r w:rsidR="00C62EFA">
        <w:rPr>
          <w:rFonts w:ascii="Times New Roman" w:hAnsi="Times New Roman"/>
        </w:rPr>
        <w:t xml:space="preserve"> </w:t>
      </w:r>
      <w:r w:rsidR="00C62EFA" w:rsidRPr="00C62EFA">
        <w:rPr>
          <w:rFonts w:ascii="Times New Roman" w:hAnsi="Times New Roman"/>
        </w:rPr>
        <w:t>r. poz. 1710 ze zm.),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C6568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AF2BAF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FB262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9F3047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AFE93A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7372B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F2ADD57" w14:textId="3C4C02EB" w:rsidR="00FF38F3" w:rsidRDefault="00927DE1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927DE1">
        <w:rPr>
          <w:rFonts w:ascii="Times New Roman" w:hAnsi="Times New Roman"/>
          <w:b/>
        </w:rPr>
        <w:t>Remont instalacji elektrycznej – III piętro w budynku KN-1 (14-1) WA, Politechniki Krakowskiej ul. Kanonicza 1 w Kraków</w:t>
      </w:r>
    </w:p>
    <w:p w14:paraId="4B18D301" w14:textId="77777777" w:rsidR="00927DE1" w:rsidRPr="00927DE1" w:rsidRDefault="00927DE1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Cs/>
          <w:lang w:eastAsia="pl-PL"/>
        </w:rPr>
      </w:pPr>
      <w:bookmarkStart w:id="1" w:name="_GoBack"/>
      <w:bookmarkEnd w:id="1"/>
    </w:p>
    <w:p w14:paraId="6F05AD46" w14:textId="4EE067D7" w:rsidR="00DC652A" w:rsidRPr="002C69ED" w:rsidRDefault="00F45FD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14:paraId="47D556D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E71F649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502297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EFE412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0B165D7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40C987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240E45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E84CDED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DCBB4A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E8786E" w14:textId="77777777" w:rsidR="00E146B3" w:rsidRPr="0016158F" w:rsidRDefault="00E146B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09D695" w14:textId="77777777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991A17" w14:textId="77777777" w:rsidR="00960763" w:rsidRDefault="00CB29AC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</w:t>
      </w:r>
    </w:p>
    <w:p w14:paraId="5679DDA8" w14:textId="15F0527C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</w:t>
      </w:r>
    </w:p>
    <w:p w14:paraId="1C395378" w14:textId="77777777"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5E43E979" w14:textId="77777777"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0DD27" w14:textId="77777777" w:rsidR="00CA41D6" w:rsidRDefault="00CA41D6" w:rsidP="00025386">
      <w:pPr>
        <w:spacing w:after="0" w:line="240" w:lineRule="auto"/>
      </w:pPr>
      <w:r>
        <w:separator/>
      </w:r>
    </w:p>
  </w:endnote>
  <w:endnote w:type="continuationSeparator" w:id="0">
    <w:p w14:paraId="5A87DF81" w14:textId="77777777" w:rsidR="00CA41D6" w:rsidRDefault="00CA41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9F32C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A473B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8A3C1" wp14:editId="7E3F239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F3B95A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BE9CF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1B1D5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CC2D6" w14:textId="77777777" w:rsidR="00CA41D6" w:rsidRDefault="00CA41D6" w:rsidP="00025386">
      <w:pPr>
        <w:spacing w:after="0" w:line="240" w:lineRule="auto"/>
      </w:pPr>
      <w:r>
        <w:separator/>
      </w:r>
    </w:p>
  </w:footnote>
  <w:footnote w:type="continuationSeparator" w:id="0">
    <w:p w14:paraId="4CFEAF7C" w14:textId="77777777" w:rsidR="00CA41D6" w:rsidRDefault="00CA41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E6A9A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8FF1F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A617C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02675"/>
    <w:rsid w:val="00011829"/>
    <w:rsid w:val="00025386"/>
    <w:rsid w:val="00041C77"/>
    <w:rsid w:val="000423B9"/>
    <w:rsid w:val="00084786"/>
    <w:rsid w:val="000A08D8"/>
    <w:rsid w:val="0016158F"/>
    <w:rsid w:val="001C2314"/>
    <w:rsid w:val="001F15C3"/>
    <w:rsid w:val="00200664"/>
    <w:rsid w:val="00213980"/>
    <w:rsid w:val="002C69ED"/>
    <w:rsid w:val="002C6A9A"/>
    <w:rsid w:val="00361381"/>
    <w:rsid w:val="0036643B"/>
    <w:rsid w:val="00393D01"/>
    <w:rsid w:val="004374F2"/>
    <w:rsid w:val="00447D05"/>
    <w:rsid w:val="00460705"/>
    <w:rsid w:val="004748D6"/>
    <w:rsid w:val="00485239"/>
    <w:rsid w:val="004923CC"/>
    <w:rsid w:val="004B48DE"/>
    <w:rsid w:val="004E27D7"/>
    <w:rsid w:val="0052310F"/>
    <w:rsid w:val="0055145C"/>
    <w:rsid w:val="0056175D"/>
    <w:rsid w:val="005624D8"/>
    <w:rsid w:val="00566FF5"/>
    <w:rsid w:val="00620476"/>
    <w:rsid w:val="00657A47"/>
    <w:rsid w:val="00697D58"/>
    <w:rsid w:val="006F100E"/>
    <w:rsid w:val="00737651"/>
    <w:rsid w:val="00745A44"/>
    <w:rsid w:val="007666D6"/>
    <w:rsid w:val="00824D73"/>
    <w:rsid w:val="00830970"/>
    <w:rsid w:val="008722C5"/>
    <w:rsid w:val="008B797E"/>
    <w:rsid w:val="008F2498"/>
    <w:rsid w:val="00913FFC"/>
    <w:rsid w:val="00927DE1"/>
    <w:rsid w:val="0093388F"/>
    <w:rsid w:val="0093600A"/>
    <w:rsid w:val="00960763"/>
    <w:rsid w:val="009D4D02"/>
    <w:rsid w:val="00A56A6F"/>
    <w:rsid w:val="00A65464"/>
    <w:rsid w:val="00A87380"/>
    <w:rsid w:val="00AF7375"/>
    <w:rsid w:val="00B72A08"/>
    <w:rsid w:val="00B77707"/>
    <w:rsid w:val="00B8229D"/>
    <w:rsid w:val="00BC76CD"/>
    <w:rsid w:val="00BE3BCE"/>
    <w:rsid w:val="00C62EFA"/>
    <w:rsid w:val="00C77CA7"/>
    <w:rsid w:val="00CA41D6"/>
    <w:rsid w:val="00CB29AC"/>
    <w:rsid w:val="00CD5258"/>
    <w:rsid w:val="00D21A66"/>
    <w:rsid w:val="00D3060C"/>
    <w:rsid w:val="00D55FC4"/>
    <w:rsid w:val="00D9320D"/>
    <w:rsid w:val="00DB3A15"/>
    <w:rsid w:val="00DB3C93"/>
    <w:rsid w:val="00DC4842"/>
    <w:rsid w:val="00DC587A"/>
    <w:rsid w:val="00DC652A"/>
    <w:rsid w:val="00DE3B21"/>
    <w:rsid w:val="00DE73DD"/>
    <w:rsid w:val="00E146B3"/>
    <w:rsid w:val="00E27ABB"/>
    <w:rsid w:val="00E67109"/>
    <w:rsid w:val="00E84A62"/>
    <w:rsid w:val="00E86D3B"/>
    <w:rsid w:val="00EE2BB1"/>
    <w:rsid w:val="00EF3368"/>
    <w:rsid w:val="00F22285"/>
    <w:rsid w:val="00F334B4"/>
    <w:rsid w:val="00F45FD0"/>
    <w:rsid w:val="00F84D70"/>
    <w:rsid w:val="00FB7BA7"/>
    <w:rsid w:val="00FC1B4D"/>
    <w:rsid w:val="00FF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59BF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34</cp:revision>
  <cp:lastPrinted>2022-01-21T07:22:00Z</cp:lastPrinted>
  <dcterms:created xsi:type="dcterms:W3CDTF">2022-05-06T09:48:00Z</dcterms:created>
  <dcterms:modified xsi:type="dcterms:W3CDTF">2023-08-03T07:27:00Z</dcterms:modified>
</cp:coreProperties>
</file>