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788EF" w14:textId="65486784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626805">
        <w:rPr>
          <w:rFonts w:ascii="Arial" w:hAnsi="Arial" w:cs="Arial"/>
          <w:b/>
          <w:bCs/>
          <w:sz w:val="24"/>
          <w:szCs w:val="24"/>
        </w:rPr>
        <w:t>69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626805">
        <w:rPr>
          <w:rFonts w:ascii="Arial" w:hAnsi="Arial" w:cs="Arial"/>
          <w:b/>
          <w:bCs/>
          <w:sz w:val="24"/>
          <w:szCs w:val="24"/>
        </w:rPr>
        <w:t>3</w:t>
      </w:r>
    </w:p>
    <w:p w14:paraId="5DCD0B8B" w14:textId="77777777"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1E40C1B8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5546ABD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028FA5A9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5BD3056E" w14:textId="77777777" w:rsidR="00EF47EE" w:rsidRPr="007070BC" w:rsidRDefault="00EF47EE" w:rsidP="00EF47EE"/>
    <w:p w14:paraId="4984404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71A2C32D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77F5" w14:textId="4A8BD784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  <w:r w:rsidR="00A04FF8">
        <w:t>………</w:t>
      </w:r>
    </w:p>
    <w:p w14:paraId="3AD4A6FB" w14:textId="4008CD25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  <w:r w:rsidR="00A04FF8">
        <w:t>.</w:t>
      </w:r>
    </w:p>
    <w:p w14:paraId="0B16AEC6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03B8F44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07F3D310" w14:textId="3FABE1F8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  <w:r w:rsidR="00A04FF8">
        <w:rPr>
          <w:rFonts w:eastAsia="MS Mincho"/>
        </w:rPr>
        <w:t>.................</w:t>
      </w:r>
    </w:p>
    <w:p w14:paraId="2FF4B880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A56C461" w14:textId="0D9D6E3E" w:rsidR="00B04206" w:rsidRPr="007070B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 xml:space="preserve">do postępowania prowadzonego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C016FA" w:rsidRPr="00C016FA">
        <w:rPr>
          <w:rFonts w:ascii="Arial" w:hAnsi="Arial" w:cs="Arial"/>
          <w:b/>
          <w:sz w:val="24"/>
          <w:szCs w:val="24"/>
        </w:rPr>
        <w:t>Remont instalacji elektrycznej</w:t>
      </w:r>
      <w:r w:rsidR="00FE068F">
        <w:rPr>
          <w:rFonts w:ascii="Arial" w:hAnsi="Arial" w:cs="Arial"/>
          <w:b/>
          <w:sz w:val="24"/>
          <w:szCs w:val="24"/>
        </w:rPr>
        <w:t xml:space="preserve"> – III piętro </w:t>
      </w:r>
      <w:r w:rsidR="00C016FA" w:rsidRPr="00C016FA">
        <w:rPr>
          <w:rFonts w:ascii="Arial" w:hAnsi="Arial" w:cs="Arial"/>
          <w:b/>
          <w:sz w:val="24"/>
          <w:szCs w:val="24"/>
        </w:rPr>
        <w:t>w budynku KN-1</w:t>
      </w:r>
      <w:r w:rsidR="007F29DD">
        <w:rPr>
          <w:rFonts w:ascii="Arial" w:hAnsi="Arial" w:cs="Arial"/>
          <w:b/>
          <w:sz w:val="24"/>
          <w:szCs w:val="24"/>
        </w:rPr>
        <w:t xml:space="preserve"> </w:t>
      </w:r>
      <w:r w:rsidR="00C016FA" w:rsidRPr="00C016FA">
        <w:rPr>
          <w:rFonts w:ascii="Arial" w:hAnsi="Arial" w:cs="Arial"/>
          <w:b/>
          <w:sz w:val="24"/>
          <w:szCs w:val="24"/>
        </w:rPr>
        <w:t xml:space="preserve">(14-1) </w:t>
      </w:r>
      <w:r w:rsidR="007F29DD">
        <w:rPr>
          <w:rFonts w:ascii="Arial" w:hAnsi="Arial" w:cs="Arial"/>
          <w:b/>
          <w:sz w:val="24"/>
          <w:szCs w:val="24"/>
        </w:rPr>
        <w:t>WA</w:t>
      </w:r>
      <w:r w:rsidR="00FE068F">
        <w:rPr>
          <w:rFonts w:ascii="Arial" w:hAnsi="Arial" w:cs="Arial"/>
          <w:b/>
          <w:sz w:val="24"/>
          <w:szCs w:val="24"/>
        </w:rPr>
        <w:t>,</w:t>
      </w:r>
      <w:r w:rsidR="00C016FA" w:rsidRPr="00C016FA">
        <w:rPr>
          <w:rFonts w:ascii="Arial" w:hAnsi="Arial" w:cs="Arial"/>
          <w:b/>
          <w:sz w:val="24"/>
          <w:szCs w:val="24"/>
        </w:rPr>
        <w:t xml:space="preserve"> Politechniki Krakowskiej ul.</w:t>
      </w:r>
      <w:r w:rsidR="00D43FB1">
        <w:rPr>
          <w:rFonts w:ascii="Arial" w:hAnsi="Arial" w:cs="Arial"/>
          <w:b/>
          <w:sz w:val="24"/>
          <w:szCs w:val="24"/>
        </w:rPr>
        <w:t xml:space="preserve"> </w:t>
      </w:r>
      <w:r w:rsidR="00C016FA" w:rsidRPr="00C016FA">
        <w:rPr>
          <w:rFonts w:ascii="Arial" w:hAnsi="Arial" w:cs="Arial"/>
          <w:b/>
          <w:sz w:val="24"/>
          <w:szCs w:val="24"/>
        </w:rPr>
        <w:t>Kanonicza 1</w:t>
      </w:r>
      <w:r w:rsidR="00FE068F">
        <w:rPr>
          <w:rFonts w:ascii="Arial" w:hAnsi="Arial" w:cs="Arial"/>
          <w:b/>
          <w:sz w:val="24"/>
          <w:szCs w:val="24"/>
        </w:rPr>
        <w:t xml:space="preserve"> w </w:t>
      </w:r>
      <w:r w:rsidR="00C016FA" w:rsidRPr="00C016FA">
        <w:rPr>
          <w:rFonts w:ascii="Arial" w:hAnsi="Arial" w:cs="Arial"/>
          <w:b/>
          <w:sz w:val="24"/>
          <w:szCs w:val="24"/>
        </w:rPr>
        <w:t>Kraków</w:t>
      </w:r>
      <w:r w:rsidR="00FE068F">
        <w:rPr>
          <w:rFonts w:ascii="Arial" w:hAnsi="Arial" w:cs="Arial"/>
          <w:b/>
          <w:sz w:val="24"/>
          <w:szCs w:val="24"/>
        </w:rPr>
        <w:t>,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4DB8AF8A" w14:textId="77777777" w:rsidR="00C32B78" w:rsidRPr="007070BC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3"/>
        <w:gridCol w:w="918"/>
        <w:gridCol w:w="5189"/>
      </w:tblGrid>
      <w:tr w:rsidR="00C32B78" w:rsidRPr="007070BC" w14:paraId="2CA76970" w14:textId="77777777" w:rsidTr="00CB41B2">
        <w:trPr>
          <w:trHeight w:val="1064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1AD" w14:textId="77777777" w:rsidR="00C32B78" w:rsidRPr="00BD699B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4058CF1" w14:textId="6E615E22" w:rsidR="00C32B78" w:rsidRPr="00BD699B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>Cena  netto</w:t>
            </w:r>
            <w:r w:rsidR="006A6DB8">
              <w:rPr>
                <w:b/>
                <w:bCs/>
                <w:sz w:val="20"/>
                <w:szCs w:val="20"/>
              </w:rPr>
              <w:t xml:space="preserve"> </w:t>
            </w:r>
            <w:r w:rsidR="006A6DB8" w:rsidRPr="005136AF">
              <w:rPr>
                <w:b/>
                <w:bCs/>
                <w:color w:val="FF0000"/>
                <w:sz w:val="20"/>
                <w:szCs w:val="20"/>
              </w:rPr>
              <w:t>wraz z kosztem nadzoru konserwatorskiego</w:t>
            </w:r>
          </w:p>
          <w:p w14:paraId="43FCE440" w14:textId="77777777" w:rsidR="00C32B78" w:rsidRPr="00BD699B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37E7" w14:textId="77777777" w:rsidR="00C32B78" w:rsidRPr="00BD699B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>stawka</w:t>
            </w:r>
          </w:p>
          <w:p w14:paraId="76E66BC9" w14:textId="77777777" w:rsidR="00C32B78" w:rsidRPr="00BD699B" w:rsidRDefault="00C32B78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C59D" w14:textId="1E80F01F" w:rsidR="006A6D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 xml:space="preserve">Cena  brutto </w:t>
            </w:r>
            <w:bookmarkStart w:id="0" w:name="_GoBack"/>
            <w:r w:rsidR="006A6DB8" w:rsidRPr="005136AF">
              <w:rPr>
                <w:b/>
                <w:bCs/>
                <w:color w:val="FF0000"/>
                <w:sz w:val="20"/>
                <w:szCs w:val="20"/>
              </w:rPr>
              <w:t>wraz z kosztem nadzoru konserwatorskiego</w:t>
            </w:r>
            <w:bookmarkEnd w:id="0"/>
          </w:p>
          <w:p w14:paraId="00C1FA2E" w14:textId="02AAD0CC" w:rsidR="00C32B78" w:rsidRPr="00BD699B" w:rsidRDefault="006A6DB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oraz </w:t>
            </w:r>
            <w:r w:rsidR="00C32B78" w:rsidRPr="00BD699B">
              <w:rPr>
                <w:b/>
                <w:bCs/>
                <w:sz w:val="20"/>
                <w:szCs w:val="20"/>
              </w:rPr>
              <w:t>z podatkiem VAT</w:t>
            </w:r>
          </w:p>
        </w:tc>
      </w:tr>
      <w:tr w:rsidR="00C32B78" w:rsidRPr="007070BC" w14:paraId="7E21FB43" w14:textId="77777777" w:rsidTr="00CB41B2">
        <w:trPr>
          <w:trHeight w:val="1964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C668" w14:textId="77777777" w:rsidR="00C32B78" w:rsidRPr="00BD699B" w:rsidRDefault="00C32B78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59BC4528" w14:textId="77777777" w:rsidR="00C32B78" w:rsidRPr="00BD699B" w:rsidRDefault="00C32B78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6B5E8A9" w14:textId="77777777" w:rsidR="00C32B78" w:rsidRPr="00BD699B" w:rsidRDefault="00C32B78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BAB6460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sz w:val="20"/>
                <w:szCs w:val="20"/>
              </w:rPr>
              <w:t xml:space="preserve">  cyfrą : ………</w:t>
            </w:r>
            <w:r w:rsidR="00CB41B2" w:rsidRPr="00BD699B">
              <w:rPr>
                <w:b/>
                <w:sz w:val="20"/>
                <w:szCs w:val="20"/>
              </w:rPr>
              <w:t>……</w:t>
            </w:r>
            <w:r w:rsidRPr="00BD699B">
              <w:rPr>
                <w:b/>
                <w:sz w:val="20"/>
                <w:szCs w:val="20"/>
              </w:rPr>
              <w:t>….</w:t>
            </w:r>
            <w:r w:rsidRPr="00BD699B">
              <w:rPr>
                <w:b/>
                <w:bCs/>
                <w:sz w:val="20"/>
                <w:szCs w:val="20"/>
              </w:rPr>
              <w:t xml:space="preserve"> zł</w:t>
            </w:r>
          </w:p>
          <w:p w14:paraId="69368D91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CE1D395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2E7EE827" w14:textId="77777777" w:rsidR="00C32B78" w:rsidRPr="00BD699B" w:rsidRDefault="00C32B7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EBB" w14:textId="77777777" w:rsidR="00C32B78" w:rsidRPr="00BD699B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E199F78" w14:textId="77777777" w:rsidR="00C32B78" w:rsidRPr="00BD699B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807C23E" w14:textId="77777777" w:rsidR="00C32B78" w:rsidRPr="00BD699B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CB3A3E9" w14:textId="0D68C42D" w:rsidR="00C32B78" w:rsidRPr="00BD699B" w:rsidRDefault="00B22EE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 xml:space="preserve">… </w:t>
            </w:r>
            <w:r w:rsidR="00C32B78" w:rsidRPr="00BD699B">
              <w:rPr>
                <w:b/>
                <w:bCs/>
                <w:sz w:val="20"/>
                <w:szCs w:val="20"/>
              </w:rPr>
              <w:t>%</w:t>
            </w:r>
          </w:p>
          <w:p w14:paraId="32A3DDE3" w14:textId="77777777" w:rsidR="00C32B78" w:rsidRPr="00BD699B" w:rsidRDefault="00C32B78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28CD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01E2A6D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14:paraId="704E44ED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05B7342F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14:paraId="60599AC1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14:paraId="6892DA58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14:paraId="64CF41F3" w14:textId="77777777" w:rsidR="00C32B78" w:rsidRPr="00BD699B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D699B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14:paraId="78B1406F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4301CF58" w14:textId="77777777"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…</w:t>
      </w:r>
      <w:r w:rsidR="00AC76F9">
        <w:rPr>
          <w:lang w:eastAsia="zh-CN"/>
        </w:rPr>
        <w:t>…..</w:t>
      </w:r>
      <w:r w:rsidRPr="007070BC">
        <w:rPr>
          <w:lang w:eastAsia="zh-CN"/>
        </w:rPr>
        <w:t xml:space="preserve">.. lat </w:t>
      </w:r>
    </w:p>
    <w:p w14:paraId="377C47E6" w14:textId="77777777"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14:paraId="35DF0FBB" w14:textId="77777777"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35D781A7" w14:textId="7B83DD91" w:rsidR="002F0B2F" w:rsidRPr="007F33AF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795BF4F" w14:textId="5DB4E54A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</w:t>
      </w:r>
      <w:r w:rsidRPr="002376AD">
        <w:rPr>
          <w:sz w:val="23"/>
          <w:szCs w:val="23"/>
          <w:lang w:eastAsia="zh-CN"/>
        </w:rPr>
        <w:t>w terminie zgodnym z SWZ</w:t>
      </w:r>
      <w:r w:rsidR="004D736D" w:rsidRPr="002376AD">
        <w:rPr>
          <w:sz w:val="23"/>
          <w:szCs w:val="23"/>
          <w:lang w:eastAsia="zh-CN"/>
        </w:rPr>
        <w:t>.</w:t>
      </w:r>
    </w:p>
    <w:p w14:paraId="36D8F2CC" w14:textId="3E1D90FC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SWZ.</w:t>
      </w:r>
      <w:r w:rsidRPr="007070BC">
        <w:rPr>
          <w:sz w:val="23"/>
          <w:szCs w:val="23"/>
          <w:lang w:eastAsia="zh-CN"/>
        </w:rPr>
        <w:t xml:space="preserve"> </w:t>
      </w:r>
    </w:p>
    <w:p w14:paraId="3BE73F52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31750402" w14:textId="77777777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14:paraId="712784A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41A241D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9E82DCC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lastRenderedPageBreak/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6B31CCF7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60AD90C" w14:textId="39A686A8" w:rsidR="00491A84" w:rsidRPr="00DD4CA9" w:rsidRDefault="00491A84" w:rsidP="00DD4CA9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693551FC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8C6F0D" w14:textId="217C8758" w:rsidR="00491A84" w:rsidRPr="00DD4CA9" w:rsidRDefault="00491A84" w:rsidP="00DD4CA9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8D2C14" w14:textId="26451840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 xml:space="preserve">Oświadczam/y, że warunki udziału w postępowaniu określone w pkt. </w:t>
      </w:r>
      <w:r w:rsidR="00223951">
        <w:rPr>
          <w:lang w:eastAsia="zh-CN"/>
        </w:rPr>
        <w:t>8</w:t>
      </w:r>
      <w:r w:rsidRPr="007070BC">
        <w:rPr>
          <w:lang w:eastAsia="zh-CN"/>
        </w:rPr>
        <w:t xml:space="preserve">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13E0B38A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E54786B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20A482D6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99C7F0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C3224B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7007416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5FCEA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7D4D28ED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3C1FCF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D40C2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26CA364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13FE6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14280C27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5F66F7FA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0C441A6C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2BB66A97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1023F607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4EA235D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3FF88E5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3D7A590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19B65A2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03AE5B20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52EA87E2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A6BB7D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6178FC5C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79765146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4B18F44C" w14:textId="77777777" w:rsidR="003C0D4C" w:rsidRPr="007070B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1760E9D8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7BF7BBF6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ADCCDA" w14:textId="77777777" w:rsidR="00C721BE" w:rsidRDefault="00C721BE">
      <w:r>
        <w:separator/>
      </w:r>
    </w:p>
  </w:endnote>
  <w:endnote w:type="continuationSeparator" w:id="0">
    <w:p w14:paraId="186BB9B8" w14:textId="77777777" w:rsidR="00C721BE" w:rsidRDefault="00C72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E899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623B4E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38113" w14:textId="77777777" w:rsidR="00C721BE" w:rsidRDefault="00C721BE">
      <w:r>
        <w:separator/>
      </w:r>
    </w:p>
  </w:footnote>
  <w:footnote w:type="continuationSeparator" w:id="0">
    <w:p w14:paraId="488C2F19" w14:textId="77777777" w:rsidR="00C721BE" w:rsidRDefault="00C721BE">
      <w:r>
        <w:continuationSeparator/>
      </w:r>
    </w:p>
  </w:footnote>
  <w:footnote w:id="1">
    <w:p w14:paraId="3B2969F2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3ED22CB9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7D65A" w14:textId="77777777" w:rsidR="0069283F" w:rsidRPr="0069283F" w:rsidRDefault="0069283F" w:rsidP="0069283F">
    <w:pPr>
      <w:pStyle w:val="Nagwek"/>
    </w:pPr>
  </w:p>
  <w:p w14:paraId="6AD6FCDB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4B45"/>
    <w:rsid w:val="000F7132"/>
    <w:rsid w:val="00124B57"/>
    <w:rsid w:val="00142716"/>
    <w:rsid w:val="001873C5"/>
    <w:rsid w:val="0019679F"/>
    <w:rsid w:val="001A30F2"/>
    <w:rsid w:val="001A7714"/>
    <w:rsid w:val="001C18B2"/>
    <w:rsid w:val="001C6B7C"/>
    <w:rsid w:val="0020004E"/>
    <w:rsid w:val="00223951"/>
    <w:rsid w:val="002376AD"/>
    <w:rsid w:val="002447A0"/>
    <w:rsid w:val="00257D3C"/>
    <w:rsid w:val="002740AC"/>
    <w:rsid w:val="002855DD"/>
    <w:rsid w:val="002C5543"/>
    <w:rsid w:val="002D4A6C"/>
    <w:rsid w:val="002D6B17"/>
    <w:rsid w:val="002F0B2F"/>
    <w:rsid w:val="0033695E"/>
    <w:rsid w:val="0035159A"/>
    <w:rsid w:val="00363F21"/>
    <w:rsid w:val="00381BDC"/>
    <w:rsid w:val="00382993"/>
    <w:rsid w:val="00394D2A"/>
    <w:rsid w:val="003B310D"/>
    <w:rsid w:val="003C0D4C"/>
    <w:rsid w:val="003D05D2"/>
    <w:rsid w:val="00417B4B"/>
    <w:rsid w:val="00467922"/>
    <w:rsid w:val="00491A84"/>
    <w:rsid w:val="004B2FEA"/>
    <w:rsid w:val="004B79AC"/>
    <w:rsid w:val="004D6E45"/>
    <w:rsid w:val="004D736D"/>
    <w:rsid w:val="00504246"/>
    <w:rsid w:val="005136AF"/>
    <w:rsid w:val="0051633B"/>
    <w:rsid w:val="005175CD"/>
    <w:rsid w:val="00523D48"/>
    <w:rsid w:val="00530684"/>
    <w:rsid w:val="005506CC"/>
    <w:rsid w:val="00565A94"/>
    <w:rsid w:val="00571A2F"/>
    <w:rsid w:val="00571E80"/>
    <w:rsid w:val="0057285E"/>
    <w:rsid w:val="00586B94"/>
    <w:rsid w:val="005A0177"/>
    <w:rsid w:val="006063C6"/>
    <w:rsid w:val="006249FA"/>
    <w:rsid w:val="00626805"/>
    <w:rsid w:val="00634A8D"/>
    <w:rsid w:val="00641579"/>
    <w:rsid w:val="00647A8A"/>
    <w:rsid w:val="00664311"/>
    <w:rsid w:val="00687135"/>
    <w:rsid w:val="0069283F"/>
    <w:rsid w:val="006A6DB8"/>
    <w:rsid w:val="006B221B"/>
    <w:rsid w:val="006C1736"/>
    <w:rsid w:val="006F4EB2"/>
    <w:rsid w:val="006F5077"/>
    <w:rsid w:val="006F6AF9"/>
    <w:rsid w:val="0070052D"/>
    <w:rsid w:val="007070BC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9DD"/>
    <w:rsid w:val="007F2CF3"/>
    <w:rsid w:val="007F33AF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2A5A"/>
    <w:rsid w:val="009B5029"/>
    <w:rsid w:val="009B51E3"/>
    <w:rsid w:val="009C2BDB"/>
    <w:rsid w:val="009D5C1C"/>
    <w:rsid w:val="009E42AD"/>
    <w:rsid w:val="00A04FF8"/>
    <w:rsid w:val="00A23458"/>
    <w:rsid w:val="00A718FE"/>
    <w:rsid w:val="00AC76F9"/>
    <w:rsid w:val="00AD5E04"/>
    <w:rsid w:val="00AE61AA"/>
    <w:rsid w:val="00B04206"/>
    <w:rsid w:val="00B11E95"/>
    <w:rsid w:val="00B12D3B"/>
    <w:rsid w:val="00B22EE9"/>
    <w:rsid w:val="00B24DE4"/>
    <w:rsid w:val="00B33EE2"/>
    <w:rsid w:val="00B616B8"/>
    <w:rsid w:val="00B639E0"/>
    <w:rsid w:val="00B741DB"/>
    <w:rsid w:val="00B75467"/>
    <w:rsid w:val="00B9752F"/>
    <w:rsid w:val="00BC1E84"/>
    <w:rsid w:val="00BD699B"/>
    <w:rsid w:val="00BE2535"/>
    <w:rsid w:val="00BE751B"/>
    <w:rsid w:val="00BF5418"/>
    <w:rsid w:val="00BF78F2"/>
    <w:rsid w:val="00C016FA"/>
    <w:rsid w:val="00C32B78"/>
    <w:rsid w:val="00C70E06"/>
    <w:rsid w:val="00C721BE"/>
    <w:rsid w:val="00CA56B7"/>
    <w:rsid w:val="00CA6A4D"/>
    <w:rsid w:val="00CB41B2"/>
    <w:rsid w:val="00CB7259"/>
    <w:rsid w:val="00CB7BDD"/>
    <w:rsid w:val="00CD1224"/>
    <w:rsid w:val="00D24480"/>
    <w:rsid w:val="00D31A71"/>
    <w:rsid w:val="00D32490"/>
    <w:rsid w:val="00D43FB1"/>
    <w:rsid w:val="00DC034D"/>
    <w:rsid w:val="00DD4CA9"/>
    <w:rsid w:val="00DF26B7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2C71"/>
    <w:rsid w:val="00F25932"/>
    <w:rsid w:val="00F46E39"/>
    <w:rsid w:val="00F53FFB"/>
    <w:rsid w:val="00F56087"/>
    <w:rsid w:val="00FB2FB5"/>
    <w:rsid w:val="00FE068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E35C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20C9D-0559-4052-A483-487C655ED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755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Alicja Dudzińska</cp:lastModifiedBy>
  <cp:revision>46</cp:revision>
  <cp:lastPrinted>2014-06-05T14:00:00Z</cp:lastPrinted>
  <dcterms:created xsi:type="dcterms:W3CDTF">2022-05-06T09:45:00Z</dcterms:created>
  <dcterms:modified xsi:type="dcterms:W3CDTF">2023-08-03T12:38:00Z</dcterms:modified>
</cp:coreProperties>
</file>